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D8DA6F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7D4DF3B5" wp14:editId="328B611D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8F7903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24779228" w14:textId="67C5E5AA" w:rsidR="00D776DB" w:rsidRPr="00304DCA" w:rsidRDefault="00C479AE" w:rsidP="00304DCA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414DC8">
        <w:rPr>
          <w:rFonts w:asciiTheme="minorHAnsi" w:hAnsiTheme="minorHAnsi" w:cs="Tahoma"/>
          <w:b/>
          <w:sz w:val="32"/>
          <w:szCs w:val="28"/>
        </w:rPr>
        <w:t>Southampton University Water Polo Club</w:t>
      </w:r>
      <w:bookmarkStart w:id="0" w:name="_Toc369882026"/>
    </w:p>
    <w:p w14:paraId="1A2EC93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053A7134" w14:textId="7D41DF12" w:rsidR="00EE0AA5" w:rsidRPr="00A11126" w:rsidRDefault="00C479AE" w:rsidP="00AC456F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 xml:space="preserve">in accordance with this </w:t>
      </w:r>
      <w:r w:rsidR="00CE0E37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>onstitution.</w:t>
      </w:r>
    </w:p>
    <w:p w14:paraId="2E159B54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7E5B7A63" w14:textId="5822BA99" w:rsidR="00EE0AA5" w:rsidRPr="00322265" w:rsidRDefault="00E23961" w:rsidP="00322265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414DC8">
        <w:rPr>
          <w:rFonts w:asciiTheme="minorHAnsi" w:hAnsiTheme="minorHAnsi" w:cs="Tahoma"/>
          <w:sz w:val="23"/>
          <w:szCs w:val="23"/>
        </w:rPr>
        <w:t>Southampton University Water Polo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</w:t>
      </w:r>
      <w:r w:rsidR="00F719CE">
        <w:rPr>
          <w:rFonts w:asciiTheme="minorHAnsi" w:hAnsiTheme="minorHAnsi" w:cs="Tahoma"/>
          <w:sz w:val="23"/>
          <w:szCs w:val="23"/>
        </w:rPr>
        <w:t xml:space="preserve"> and hereinafter as</w:t>
      </w:r>
      <w:r w:rsidR="00D776DB">
        <w:rPr>
          <w:rFonts w:asciiTheme="minorHAnsi" w:hAnsiTheme="minorHAnsi" w:cs="Tahoma"/>
          <w:sz w:val="23"/>
          <w:szCs w:val="23"/>
        </w:rPr>
        <w:t xml:space="preserve"> “</w:t>
      </w:r>
      <w:r w:rsidR="00414DC8">
        <w:rPr>
          <w:rFonts w:asciiTheme="minorHAnsi" w:hAnsiTheme="minorHAnsi" w:cs="Tahoma"/>
          <w:sz w:val="23"/>
          <w:szCs w:val="23"/>
        </w:rPr>
        <w:t>SUWPC”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  <w:r w:rsidR="008C0F2C">
        <w:rPr>
          <w:rFonts w:asciiTheme="minorHAnsi" w:hAnsiTheme="minorHAnsi" w:cs="Tahoma"/>
          <w:sz w:val="23"/>
          <w:szCs w:val="23"/>
        </w:rPr>
        <w:t xml:space="preserve"> </w:t>
      </w:r>
    </w:p>
    <w:p w14:paraId="16731FA1" w14:textId="6C0791C8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</w:p>
    <w:p w14:paraId="59911A1C" w14:textId="2C7A825F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2EA38DF9" w14:textId="1599C239" w:rsidR="00A61275" w:rsidRPr="00A61275" w:rsidRDefault="00A61275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A61275">
        <w:rPr>
          <w:rFonts w:asciiTheme="minorHAnsi" w:hAnsiTheme="minorHAnsi" w:cs="Tahoma"/>
          <w:sz w:val="23"/>
          <w:szCs w:val="23"/>
        </w:rPr>
        <w:t xml:space="preserve">Provide a social and friendly environment for </w:t>
      </w:r>
      <w:r w:rsidR="00322265">
        <w:rPr>
          <w:rFonts w:asciiTheme="minorHAnsi" w:hAnsiTheme="minorHAnsi" w:cs="Tahoma"/>
          <w:sz w:val="23"/>
          <w:szCs w:val="23"/>
        </w:rPr>
        <w:t>members</w:t>
      </w:r>
      <w:r>
        <w:rPr>
          <w:rFonts w:asciiTheme="minorHAnsi" w:hAnsiTheme="minorHAnsi" w:cs="Tahoma"/>
          <w:sz w:val="23"/>
          <w:szCs w:val="23"/>
        </w:rPr>
        <w:t>.</w:t>
      </w:r>
    </w:p>
    <w:p w14:paraId="538A4F37" w14:textId="50662043" w:rsidR="00BD6C0A" w:rsidRDefault="00322265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D</w:t>
      </w:r>
      <w:r w:rsidR="00A61275" w:rsidRPr="00A61275">
        <w:rPr>
          <w:rFonts w:asciiTheme="minorHAnsi" w:hAnsiTheme="minorHAnsi" w:cs="Tahoma"/>
          <w:sz w:val="23"/>
          <w:szCs w:val="23"/>
        </w:rPr>
        <w:t>evelop and enhance the</w:t>
      </w:r>
      <w:r>
        <w:rPr>
          <w:rFonts w:asciiTheme="minorHAnsi" w:hAnsiTheme="minorHAnsi" w:cs="Tahoma"/>
          <w:sz w:val="23"/>
          <w:szCs w:val="23"/>
        </w:rPr>
        <w:t xml:space="preserve"> water polo</w:t>
      </w:r>
      <w:r w:rsidR="00A61275" w:rsidRPr="00A61275">
        <w:rPr>
          <w:rFonts w:asciiTheme="minorHAnsi" w:hAnsiTheme="minorHAnsi" w:cs="Tahoma"/>
          <w:sz w:val="23"/>
          <w:szCs w:val="23"/>
        </w:rPr>
        <w:t xml:space="preserve"> skills </w:t>
      </w:r>
      <w:r>
        <w:rPr>
          <w:rFonts w:asciiTheme="minorHAnsi" w:hAnsiTheme="minorHAnsi" w:cs="Tahoma"/>
          <w:sz w:val="23"/>
          <w:szCs w:val="23"/>
        </w:rPr>
        <w:t>of the members</w:t>
      </w:r>
      <w:r w:rsidR="00A61275" w:rsidRPr="00A61275">
        <w:rPr>
          <w:rFonts w:asciiTheme="minorHAnsi" w:hAnsiTheme="minorHAnsi" w:cs="Tahoma"/>
          <w:sz w:val="23"/>
          <w:szCs w:val="23"/>
        </w:rPr>
        <w:t>.</w:t>
      </w:r>
    </w:p>
    <w:p w14:paraId="7C0DCEF0" w14:textId="5714D93F" w:rsidR="004A0ECC" w:rsidRPr="00A61275" w:rsidRDefault="00322265" w:rsidP="00322265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Achieve as high a position</w:t>
      </w:r>
      <w:r w:rsidR="00D90F09">
        <w:rPr>
          <w:rFonts w:asciiTheme="minorHAnsi" w:hAnsiTheme="minorHAnsi" w:cs="Tahoma"/>
          <w:sz w:val="23"/>
          <w:szCs w:val="23"/>
        </w:rPr>
        <w:t xml:space="preserve"> as possible</w:t>
      </w:r>
      <w:r>
        <w:rPr>
          <w:rFonts w:asciiTheme="minorHAnsi" w:hAnsiTheme="minorHAnsi" w:cs="Tahoma"/>
          <w:sz w:val="23"/>
          <w:szCs w:val="23"/>
        </w:rPr>
        <w:t xml:space="preserve"> in British University &amp; Colleges Sports (BUCS) leagues.</w:t>
      </w:r>
    </w:p>
    <w:p w14:paraId="38C8C4D9" w14:textId="55DF2126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</w:p>
    <w:p w14:paraId="093495D2" w14:textId="5B265FD6" w:rsidR="00C479AE" w:rsidRPr="006417B2" w:rsidRDefault="00C479AE" w:rsidP="006417B2">
      <w:pPr>
        <w:pStyle w:val="ListParagraph"/>
        <w:numPr>
          <w:ilvl w:val="0"/>
          <w:numId w:val="12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417B2">
        <w:rPr>
          <w:rFonts w:asciiTheme="minorHAnsi" w:hAnsiTheme="minorHAnsi" w:cs="Tahoma"/>
          <w:sz w:val="23"/>
          <w:szCs w:val="23"/>
        </w:rPr>
        <w:t xml:space="preserve">Membership is open to </w:t>
      </w:r>
      <w:r w:rsidR="00EF32D0" w:rsidRPr="006417B2">
        <w:rPr>
          <w:rFonts w:asciiTheme="minorHAnsi" w:hAnsiTheme="minorHAnsi" w:cs="Tahoma"/>
          <w:sz w:val="23"/>
          <w:szCs w:val="23"/>
        </w:rPr>
        <w:t xml:space="preserve">natural </w:t>
      </w:r>
      <w:r w:rsidR="00D90F09" w:rsidRPr="006417B2">
        <w:rPr>
          <w:rFonts w:asciiTheme="minorHAnsi" w:hAnsiTheme="minorHAnsi" w:cs="Tahoma"/>
          <w:sz w:val="23"/>
          <w:szCs w:val="23"/>
        </w:rPr>
        <w:t>persons and</w:t>
      </w:r>
      <w:r w:rsidRPr="006417B2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15C75A3C" w14:textId="77777777" w:rsidR="00CC2F5D" w:rsidRDefault="00C479AE" w:rsidP="00CC2F5D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417B2">
        <w:rPr>
          <w:rFonts w:asciiTheme="minorHAnsi" w:hAnsiTheme="minorHAnsi" w:cs="Tahoma"/>
          <w:sz w:val="23"/>
          <w:szCs w:val="23"/>
        </w:rPr>
        <w:t>Membership is constituted in the following categories:</w:t>
      </w:r>
    </w:p>
    <w:p w14:paraId="42461154" w14:textId="7E18BAE8" w:rsidR="00C479AE" w:rsidRPr="00CC2F5D" w:rsidRDefault="00EF32D0" w:rsidP="00CC2F5D">
      <w:pPr>
        <w:pStyle w:val="ListParagraph"/>
        <w:numPr>
          <w:ilvl w:val="1"/>
          <w:numId w:val="12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CC2F5D">
        <w:rPr>
          <w:rFonts w:asciiTheme="minorHAnsi" w:hAnsiTheme="minorHAnsi" w:cs="Tahoma"/>
          <w:sz w:val="23"/>
          <w:szCs w:val="23"/>
        </w:rPr>
        <w:t>Full</w:t>
      </w:r>
      <w:r w:rsidR="00945399" w:rsidRPr="00CC2F5D">
        <w:rPr>
          <w:rFonts w:asciiTheme="minorHAnsi" w:hAnsiTheme="minorHAnsi" w:cs="Tahoma"/>
          <w:sz w:val="23"/>
          <w:szCs w:val="23"/>
        </w:rPr>
        <w:t xml:space="preserve"> - </w:t>
      </w:r>
      <w:r w:rsidRPr="00CC2F5D">
        <w:rPr>
          <w:rFonts w:asciiTheme="minorHAnsi" w:hAnsiTheme="minorHAnsi" w:cs="Tahoma"/>
          <w:sz w:val="23"/>
          <w:szCs w:val="23"/>
        </w:rPr>
        <w:t>open only to Full M</w:t>
      </w:r>
      <w:r w:rsidR="00C479AE" w:rsidRPr="00CC2F5D">
        <w:rPr>
          <w:rFonts w:asciiTheme="minorHAnsi" w:hAnsiTheme="minorHAnsi" w:cs="Tahoma"/>
          <w:sz w:val="23"/>
          <w:szCs w:val="23"/>
        </w:rPr>
        <w:t xml:space="preserve">embers of the Students’ </w:t>
      </w:r>
      <w:r w:rsidR="00945399" w:rsidRPr="00CC2F5D">
        <w:rPr>
          <w:rFonts w:asciiTheme="minorHAnsi" w:hAnsiTheme="minorHAnsi" w:cs="Tahoma"/>
          <w:sz w:val="23"/>
          <w:szCs w:val="23"/>
        </w:rPr>
        <w:t>Union.</w:t>
      </w:r>
    </w:p>
    <w:p w14:paraId="1513A17B" w14:textId="30B45167" w:rsidR="00C479AE" w:rsidRPr="006417B2" w:rsidRDefault="00C479AE" w:rsidP="006417B2">
      <w:pPr>
        <w:pStyle w:val="ListParagraph"/>
        <w:numPr>
          <w:ilvl w:val="1"/>
          <w:numId w:val="12"/>
        </w:numPr>
        <w:tabs>
          <w:tab w:val="left" w:pos="2268"/>
        </w:tabs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417B2">
        <w:rPr>
          <w:rFonts w:asciiTheme="minorHAnsi" w:hAnsiTheme="minorHAnsi" w:cs="Tahoma"/>
          <w:sz w:val="23"/>
          <w:szCs w:val="23"/>
        </w:rPr>
        <w:t>Associat</w:t>
      </w:r>
      <w:r w:rsidR="00EF32D0" w:rsidRPr="006417B2">
        <w:rPr>
          <w:rFonts w:asciiTheme="minorHAnsi" w:hAnsiTheme="minorHAnsi" w:cs="Tahoma"/>
          <w:sz w:val="23"/>
          <w:szCs w:val="23"/>
        </w:rPr>
        <w:t>e</w:t>
      </w:r>
      <w:r w:rsidR="00945399" w:rsidRPr="006417B2">
        <w:rPr>
          <w:rFonts w:asciiTheme="minorHAnsi" w:hAnsiTheme="minorHAnsi" w:cs="Tahoma"/>
          <w:sz w:val="23"/>
          <w:szCs w:val="23"/>
        </w:rPr>
        <w:t xml:space="preserve"> - </w:t>
      </w:r>
      <w:r w:rsidR="00EF32D0" w:rsidRPr="006417B2">
        <w:rPr>
          <w:rFonts w:asciiTheme="minorHAnsi" w:hAnsiTheme="minorHAnsi" w:cs="Tahoma"/>
          <w:sz w:val="23"/>
          <w:szCs w:val="23"/>
        </w:rPr>
        <w:t>open to Associate Members</w:t>
      </w:r>
      <w:r w:rsidRPr="006417B2">
        <w:rPr>
          <w:rFonts w:asciiTheme="minorHAnsi" w:hAnsiTheme="minorHAnsi" w:cs="Tahoma"/>
          <w:sz w:val="23"/>
          <w:szCs w:val="23"/>
        </w:rPr>
        <w:t xml:space="preserve"> of the Students’ Union, and to those students </w:t>
      </w:r>
      <w:proofErr w:type="gramStart"/>
      <w:r w:rsidRPr="006417B2">
        <w:rPr>
          <w:rFonts w:asciiTheme="minorHAnsi" w:hAnsiTheme="minorHAnsi" w:cs="Tahoma"/>
          <w:sz w:val="23"/>
          <w:szCs w:val="23"/>
        </w:rPr>
        <w:t>of</w:t>
      </w:r>
      <w:proofErr w:type="gramEnd"/>
      <w:r w:rsidRPr="006417B2">
        <w:rPr>
          <w:rFonts w:asciiTheme="minorHAnsi" w:hAnsiTheme="minorHAnsi" w:cs="Tahoma"/>
          <w:sz w:val="23"/>
          <w:szCs w:val="23"/>
        </w:rPr>
        <w:t xml:space="preserve"> the University who have </w:t>
      </w:r>
      <w:r w:rsidR="00C6625F" w:rsidRPr="006417B2">
        <w:rPr>
          <w:rFonts w:asciiTheme="minorHAnsi" w:hAnsiTheme="minorHAnsi" w:cs="Tahoma"/>
          <w:sz w:val="23"/>
          <w:szCs w:val="23"/>
        </w:rPr>
        <w:t>e</w:t>
      </w:r>
      <w:r w:rsidR="00E114B0" w:rsidRPr="006417B2">
        <w:rPr>
          <w:rFonts w:asciiTheme="minorHAnsi" w:hAnsiTheme="minorHAnsi" w:cs="Tahoma"/>
          <w:sz w:val="23"/>
          <w:szCs w:val="23"/>
        </w:rPr>
        <w:t>xercised their right not to be</w:t>
      </w:r>
      <w:r w:rsidRPr="006417B2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6417B2">
        <w:rPr>
          <w:rFonts w:asciiTheme="minorHAnsi" w:hAnsiTheme="minorHAnsi" w:cs="Tahoma"/>
          <w:sz w:val="23"/>
          <w:szCs w:val="23"/>
        </w:rPr>
        <w:t>s</w:t>
      </w:r>
      <w:r w:rsidRPr="006417B2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D26969E" w14:textId="34C7E3D8" w:rsidR="00C479AE" w:rsidRPr="006417B2" w:rsidRDefault="00EF32D0" w:rsidP="006417B2">
      <w:pPr>
        <w:pStyle w:val="ListParagraph"/>
        <w:numPr>
          <w:ilvl w:val="0"/>
          <w:numId w:val="12"/>
        </w:numPr>
        <w:tabs>
          <w:tab w:val="left" w:pos="2268"/>
        </w:tabs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417B2">
        <w:rPr>
          <w:rFonts w:asciiTheme="minorHAnsi" w:hAnsiTheme="minorHAnsi" w:cs="Tahoma"/>
          <w:sz w:val="23"/>
          <w:szCs w:val="23"/>
        </w:rPr>
        <w:t>Only Full M</w:t>
      </w:r>
      <w:r w:rsidR="00C479AE" w:rsidRPr="006417B2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6417B2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6417B2">
        <w:rPr>
          <w:rFonts w:asciiTheme="minorHAnsi" w:hAnsiTheme="minorHAnsi" w:cs="Tahoma"/>
          <w:sz w:val="23"/>
          <w:szCs w:val="23"/>
        </w:rPr>
        <w:t>to</w:t>
      </w:r>
      <w:r w:rsidR="00532C67" w:rsidRPr="006417B2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6417B2">
        <w:rPr>
          <w:rFonts w:asciiTheme="minorHAnsi" w:hAnsiTheme="minorHAnsi" w:cs="Tahoma"/>
          <w:sz w:val="23"/>
          <w:szCs w:val="23"/>
        </w:rPr>
        <w:t xml:space="preserve"> or to propose, discuss</w:t>
      </w:r>
      <w:r w:rsidR="00C90A7D" w:rsidRPr="006417B2">
        <w:rPr>
          <w:rFonts w:asciiTheme="minorHAnsi" w:hAnsiTheme="minorHAnsi" w:cs="Tahoma"/>
          <w:sz w:val="23"/>
          <w:szCs w:val="23"/>
        </w:rPr>
        <w:t>,</w:t>
      </w:r>
      <w:r w:rsidR="00C479AE" w:rsidRPr="006417B2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6417B2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6417B2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6417B2">
        <w:rPr>
          <w:rFonts w:asciiTheme="minorHAnsi" w:hAnsiTheme="minorHAnsi" w:cs="Tahoma"/>
          <w:sz w:val="23"/>
          <w:szCs w:val="23"/>
        </w:rPr>
        <w:t>Membership</w:t>
      </w:r>
      <w:r w:rsidR="00C479AE" w:rsidRPr="006417B2">
        <w:rPr>
          <w:rFonts w:asciiTheme="minorHAnsi" w:hAnsiTheme="minorHAnsi" w:cs="Tahoma"/>
          <w:sz w:val="23"/>
          <w:szCs w:val="23"/>
        </w:rPr>
        <w:t>.</w:t>
      </w:r>
    </w:p>
    <w:p w14:paraId="3C6D084F" w14:textId="50A254F1" w:rsidR="00C479AE" w:rsidRPr="006417B2" w:rsidRDefault="006A2AD3" w:rsidP="006417B2">
      <w:pPr>
        <w:pStyle w:val="ListParagraph"/>
        <w:numPr>
          <w:ilvl w:val="0"/>
          <w:numId w:val="12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SUWPC</w:t>
      </w:r>
      <w:r w:rsidR="00C479AE" w:rsidRPr="006417B2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6417B2">
        <w:rPr>
          <w:rFonts w:asciiTheme="minorHAnsi" w:hAnsiTheme="minorHAnsi" w:cs="Tahoma"/>
          <w:sz w:val="23"/>
          <w:szCs w:val="23"/>
        </w:rPr>
        <w:t>Membership</w:t>
      </w:r>
      <w:r w:rsidR="00C479AE" w:rsidRPr="006417B2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6417B2">
        <w:rPr>
          <w:rFonts w:asciiTheme="minorHAnsi" w:hAnsiTheme="minorHAnsi" w:cs="Tahoma"/>
          <w:sz w:val="23"/>
          <w:szCs w:val="23"/>
        </w:rPr>
        <w:t>Committee</w:t>
      </w:r>
      <w:r w:rsidR="00C479AE" w:rsidRPr="006417B2">
        <w:rPr>
          <w:rFonts w:asciiTheme="minorHAnsi" w:hAnsiTheme="minorHAnsi" w:cs="Tahoma"/>
          <w:sz w:val="23"/>
          <w:szCs w:val="23"/>
        </w:rPr>
        <w:t>.</w:t>
      </w:r>
    </w:p>
    <w:p w14:paraId="3DE4A188" w14:textId="79B5FD00" w:rsidR="00C479AE" w:rsidRPr="006417B2" w:rsidRDefault="00C479AE" w:rsidP="006417B2">
      <w:pPr>
        <w:pStyle w:val="ListParagraph"/>
        <w:numPr>
          <w:ilvl w:val="0"/>
          <w:numId w:val="12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417B2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006417B2">
        <w:rPr>
          <w:rFonts w:asciiTheme="minorHAnsi" w:hAnsiTheme="minorHAnsi" w:cs="Tahoma"/>
          <w:sz w:val="23"/>
          <w:szCs w:val="23"/>
        </w:rPr>
        <w:t>Committee</w:t>
      </w:r>
      <w:r w:rsidR="001C04EA" w:rsidRPr="006417B2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6417B2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6417B2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6417B2">
        <w:rPr>
          <w:rFonts w:asciiTheme="minorHAnsi" w:hAnsiTheme="minorHAnsi" w:cs="Tahoma"/>
          <w:sz w:val="23"/>
          <w:szCs w:val="23"/>
        </w:rPr>
        <w:t>‘the register’</w:t>
      </w:r>
      <w:r w:rsidR="001C04EA" w:rsidRPr="006417B2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 w:rsidRPr="006417B2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6417B2">
        <w:rPr>
          <w:rFonts w:asciiTheme="minorHAnsi" w:hAnsiTheme="minorHAnsi" w:cs="Tahoma"/>
          <w:sz w:val="23"/>
          <w:szCs w:val="23"/>
        </w:rPr>
        <w:t xml:space="preserve"> at </w:t>
      </w:r>
      <w:hyperlink r:id="rId11" w:history="1">
        <w:r w:rsidR="00500F09" w:rsidRPr="006417B2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6417B2">
        <w:rPr>
          <w:rFonts w:asciiTheme="minorHAnsi" w:hAnsiTheme="minorHAnsi" w:cs="Tahoma"/>
          <w:sz w:val="23"/>
          <w:szCs w:val="23"/>
        </w:rPr>
        <w:t>.</w:t>
      </w:r>
    </w:p>
    <w:p w14:paraId="0715A84A" w14:textId="15DEE7CB" w:rsidR="00C479AE" w:rsidRPr="006417B2" w:rsidRDefault="00C479AE" w:rsidP="006417B2">
      <w:pPr>
        <w:pStyle w:val="ListParagraph"/>
        <w:numPr>
          <w:ilvl w:val="0"/>
          <w:numId w:val="12"/>
        </w:numPr>
        <w:tabs>
          <w:tab w:val="left" w:pos="1701"/>
        </w:tabs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417B2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006417B2">
        <w:rPr>
          <w:rFonts w:asciiTheme="minorHAnsi" w:hAnsiTheme="minorHAnsi" w:cs="Tahoma"/>
          <w:sz w:val="23"/>
          <w:szCs w:val="23"/>
        </w:rPr>
        <w:t>Committee</w:t>
      </w:r>
      <w:r w:rsidRPr="006417B2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6417B2">
        <w:rPr>
          <w:rFonts w:asciiTheme="minorHAnsi" w:hAnsiTheme="minorHAnsi" w:cs="Tahoma"/>
          <w:sz w:val="23"/>
          <w:szCs w:val="23"/>
        </w:rPr>
        <w:t>Membership</w:t>
      </w:r>
      <w:r w:rsidRPr="006417B2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6417B2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64E5D61A" w14:textId="23094AF4" w:rsidR="00C479AE" w:rsidRPr="006417B2" w:rsidRDefault="00C479AE" w:rsidP="006417B2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417B2">
        <w:rPr>
          <w:rFonts w:asciiTheme="minorHAnsi" w:hAnsiTheme="minorHAnsi" w:cs="Tahoma"/>
          <w:sz w:val="23"/>
          <w:szCs w:val="23"/>
        </w:rPr>
        <w:t>Membership is terminated if:</w:t>
      </w:r>
    </w:p>
    <w:p w14:paraId="60539EA0" w14:textId="380608FB" w:rsidR="00C479AE" w:rsidRPr="00A11126" w:rsidRDefault="00C90A7D" w:rsidP="006A2AD3">
      <w:pPr>
        <w:pStyle w:val="ListParagraph"/>
        <w:numPr>
          <w:ilvl w:val="1"/>
          <w:numId w:val="12"/>
        </w:numPr>
        <w:autoSpaceDE w:val="0"/>
        <w:autoSpaceDN w:val="0"/>
        <w:adjustRightInd w:val="0"/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2F951A5" w14:textId="780FE58C" w:rsidR="00C479AE" w:rsidRPr="00A11126" w:rsidRDefault="00C90A7D" w:rsidP="006A2AD3">
      <w:pPr>
        <w:pStyle w:val="ListParagraph"/>
        <w:numPr>
          <w:ilvl w:val="1"/>
          <w:numId w:val="12"/>
        </w:numPr>
        <w:autoSpaceDE w:val="0"/>
        <w:autoSpaceDN w:val="0"/>
        <w:adjustRightInd w:val="0"/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31BDE189" w14:textId="61A5F2B2" w:rsidR="00C479AE" w:rsidRPr="00A11126" w:rsidRDefault="00C90A7D" w:rsidP="006A2AD3">
      <w:pPr>
        <w:pStyle w:val="ListParagraph"/>
        <w:numPr>
          <w:ilvl w:val="1"/>
          <w:numId w:val="12"/>
        </w:numPr>
        <w:autoSpaceDE w:val="0"/>
        <w:autoSpaceDN w:val="0"/>
        <w:adjustRightInd w:val="0"/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71C6C81" w14:textId="12E72231" w:rsidR="00770764" w:rsidRPr="00AC456F" w:rsidRDefault="00C90A7D" w:rsidP="006A2AD3">
      <w:pPr>
        <w:pStyle w:val="ListParagraph"/>
        <w:numPr>
          <w:ilvl w:val="1"/>
          <w:numId w:val="12"/>
        </w:numPr>
        <w:autoSpaceDE w:val="0"/>
        <w:autoSpaceDN w:val="0"/>
        <w:adjustRightInd w:val="0"/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87B533F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5E35958A" w14:textId="598C1DB8" w:rsidR="00C479AE" w:rsidRPr="007106AA" w:rsidRDefault="00EF32D0" w:rsidP="007106AA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106AA">
        <w:rPr>
          <w:rFonts w:asciiTheme="minorHAnsi" w:hAnsiTheme="minorHAnsi" w:cs="Tahoma"/>
          <w:sz w:val="23"/>
          <w:szCs w:val="23"/>
        </w:rPr>
        <w:t xml:space="preserve">The </w:t>
      </w:r>
      <w:r w:rsidR="00C479AE" w:rsidRPr="007106AA">
        <w:rPr>
          <w:rFonts w:asciiTheme="minorHAnsi" w:hAnsiTheme="minorHAnsi" w:cs="Tahoma"/>
          <w:sz w:val="23"/>
          <w:szCs w:val="23"/>
        </w:rPr>
        <w:t xml:space="preserve">General Meeting constitute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C479AE" w:rsidRPr="007106AA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7106AA">
        <w:rPr>
          <w:rFonts w:asciiTheme="minorHAnsi" w:hAnsiTheme="minorHAnsi" w:cs="Tahoma"/>
          <w:sz w:val="23"/>
          <w:szCs w:val="23"/>
        </w:rPr>
        <w:t>subject to</w:t>
      </w:r>
      <w:r w:rsidR="00C479AE" w:rsidRPr="007106AA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48B6C06D" w14:textId="5D60DFB3" w:rsidR="00C479AE" w:rsidRPr="007106AA" w:rsidRDefault="006A2AD3" w:rsidP="007106AA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SUWPC</w:t>
      </w:r>
      <w:r w:rsidR="00C479AE" w:rsidRPr="007106AA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7106AA">
        <w:rPr>
          <w:rFonts w:asciiTheme="minorHAnsi" w:hAnsiTheme="minorHAnsi" w:cs="Tahoma"/>
          <w:sz w:val="23"/>
          <w:szCs w:val="23"/>
        </w:rPr>
        <w:t>an</w:t>
      </w:r>
      <w:r w:rsidR="001C04EA" w:rsidRPr="007106AA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="00C479AE" w:rsidRPr="007106AA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7106AA">
        <w:rPr>
          <w:rFonts w:asciiTheme="minorHAnsi" w:hAnsiTheme="minorHAnsi" w:cs="Tahoma"/>
          <w:sz w:val="23"/>
          <w:szCs w:val="23"/>
        </w:rPr>
        <w:t xml:space="preserve">each academic </w:t>
      </w:r>
      <w:r w:rsidR="00C479AE" w:rsidRPr="007106AA">
        <w:rPr>
          <w:rFonts w:asciiTheme="minorHAnsi" w:hAnsiTheme="minorHAnsi" w:cs="Tahoma"/>
          <w:sz w:val="23"/>
          <w:szCs w:val="23"/>
        </w:rPr>
        <w:t>year</w:t>
      </w:r>
      <w:r w:rsidR="00377C79" w:rsidRPr="007106AA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7106AA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2600E1A7" w14:textId="2111139C" w:rsidR="00C479AE" w:rsidRPr="007106AA" w:rsidRDefault="00C479AE" w:rsidP="007106AA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106AA">
        <w:rPr>
          <w:rFonts w:asciiTheme="minorHAnsi" w:hAnsiTheme="minorHAnsi" w:cs="Tahoma"/>
          <w:sz w:val="23"/>
          <w:szCs w:val="23"/>
        </w:rPr>
        <w:t xml:space="preserve">A General Meeting that is not an Annual General Meeting is called an </w:t>
      </w:r>
      <w:r w:rsidR="001C04EA" w:rsidRPr="007106AA">
        <w:rPr>
          <w:rFonts w:asciiTheme="minorHAnsi" w:hAnsiTheme="minorHAnsi" w:cs="Tahoma"/>
          <w:sz w:val="23"/>
          <w:szCs w:val="23"/>
        </w:rPr>
        <w:t>Extraordinary General Meeting (</w:t>
      </w:r>
      <w:r w:rsidRPr="007106AA">
        <w:rPr>
          <w:rFonts w:asciiTheme="minorHAnsi" w:hAnsiTheme="minorHAnsi" w:cs="Tahoma"/>
          <w:sz w:val="23"/>
          <w:szCs w:val="23"/>
        </w:rPr>
        <w:t>EGM).</w:t>
      </w:r>
    </w:p>
    <w:p w14:paraId="0ADD8529" w14:textId="49C0F8B3" w:rsidR="00C479AE" w:rsidRPr="007106AA" w:rsidRDefault="00C479AE" w:rsidP="007106AA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106AA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007106AA">
        <w:rPr>
          <w:rFonts w:asciiTheme="minorHAnsi" w:hAnsiTheme="minorHAnsi" w:cs="Tahoma"/>
          <w:sz w:val="23"/>
          <w:szCs w:val="23"/>
        </w:rPr>
        <w:t>Committee</w:t>
      </w:r>
      <w:r w:rsidRPr="007106AA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F4A1FED" w14:textId="1619038F" w:rsidR="00C479AE" w:rsidRPr="007106AA" w:rsidRDefault="00C479AE" w:rsidP="007106AA">
      <w:pPr>
        <w:pStyle w:val="ListParagraph"/>
        <w:numPr>
          <w:ilvl w:val="0"/>
          <w:numId w:val="15"/>
        </w:numPr>
        <w:tabs>
          <w:tab w:val="left" w:pos="1701"/>
        </w:tabs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106AA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007106AA">
        <w:rPr>
          <w:rFonts w:asciiTheme="minorHAnsi" w:hAnsiTheme="minorHAnsi" w:cs="Tahoma"/>
          <w:sz w:val="23"/>
          <w:szCs w:val="23"/>
        </w:rPr>
        <w:t>Committee</w:t>
      </w:r>
      <w:r w:rsidRPr="007106AA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7106AA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7106AA">
        <w:rPr>
          <w:rFonts w:asciiTheme="minorHAnsi" w:hAnsiTheme="minorHAnsi" w:cs="Tahoma"/>
          <w:sz w:val="23"/>
          <w:szCs w:val="23"/>
        </w:rPr>
        <w:t xml:space="preserve">embers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7106AA">
        <w:rPr>
          <w:rFonts w:asciiTheme="minorHAnsi" w:hAnsiTheme="minorHAnsi" w:cs="Tahoma"/>
          <w:sz w:val="23"/>
          <w:szCs w:val="23"/>
        </w:rPr>
        <w:t xml:space="preserve">. </w:t>
      </w:r>
    </w:p>
    <w:p w14:paraId="09B7C37B" w14:textId="5F2CE222" w:rsidR="00C479AE" w:rsidRPr="007106AA" w:rsidRDefault="00E81AF9" w:rsidP="007106AA">
      <w:pPr>
        <w:pStyle w:val="ListParagraph"/>
        <w:numPr>
          <w:ilvl w:val="1"/>
          <w:numId w:val="15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106AA">
        <w:rPr>
          <w:rFonts w:asciiTheme="minorHAnsi" w:hAnsiTheme="minorHAnsi" w:cs="Tahoma"/>
          <w:sz w:val="23"/>
          <w:szCs w:val="23"/>
        </w:rPr>
        <w:t>T</w:t>
      </w:r>
      <w:r w:rsidR="00EF32D0" w:rsidRPr="007106AA">
        <w:rPr>
          <w:rFonts w:asciiTheme="minorHAnsi" w:hAnsiTheme="minorHAnsi" w:cs="Tahoma"/>
          <w:sz w:val="23"/>
          <w:szCs w:val="23"/>
        </w:rPr>
        <w:t>he M</w:t>
      </w:r>
      <w:r w:rsidR="00C479AE" w:rsidRPr="007106AA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7106AA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7106AA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60AFC8E8" w14:textId="2C6B9218" w:rsidR="00770764" w:rsidRPr="007106AA" w:rsidRDefault="00C479AE" w:rsidP="007106AA">
      <w:pPr>
        <w:pStyle w:val="ListParagraph"/>
        <w:numPr>
          <w:ilvl w:val="1"/>
          <w:numId w:val="15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106AA">
        <w:rPr>
          <w:rFonts w:asciiTheme="minorHAnsi" w:hAnsiTheme="minorHAnsi" w:cs="Tahoma"/>
          <w:sz w:val="23"/>
          <w:szCs w:val="23"/>
        </w:rPr>
        <w:t xml:space="preserve">If the </w:t>
      </w:r>
      <w:r w:rsidR="00532C67" w:rsidRPr="007106AA">
        <w:rPr>
          <w:rFonts w:asciiTheme="minorHAnsi" w:hAnsiTheme="minorHAnsi" w:cs="Tahoma"/>
          <w:sz w:val="23"/>
          <w:szCs w:val="23"/>
        </w:rPr>
        <w:t>Committee</w:t>
      </w:r>
      <w:r w:rsidRPr="007106AA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7106AA">
        <w:rPr>
          <w:rFonts w:asciiTheme="minorHAnsi" w:hAnsiTheme="minorHAnsi" w:cs="Tahoma"/>
          <w:sz w:val="23"/>
          <w:szCs w:val="23"/>
        </w:rPr>
        <w:t>do not</w:t>
      </w:r>
      <w:r w:rsidRPr="007106AA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7106AA">
        <w:rPr>
          <w:rFonts w:asciiTheme="minorHAnsi" w:hAnsiTheme="minorHAnsi" w:cs="Tahoma"/>
          <w:sz w:val="23"/>
          <w:szCs w:val="23"/>
        </w:rPr>
        <w:t>ir receipt of the</w:t>
      </w:r>
      <w:r w:rsidRPr="007106AA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7106AA">
        <w:rPr>
          <w:rFonts w:asciiTheme="minorHAnsi" w:hAnsiTheme="minorHAnsi" w:cs="Tahoma"/>
          <w:sz w:val="23"/>
          <w:szCs w:val="23"/>
        </w:rPr>
        <w:t>M</w:t>
      </w:r>
      <w:r w:rsidR="00934672" w:rsidRPr="007106AA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7106AA">
        <w:rPr>
          <w:rFonts w:asciiTheme="minorHAnsi" w:hAnsiTheme="minorHAnsi" w:cs="Tahoma"/>
          <w:sz w:val="23"/>
          <w:szCs w:val="23"/>
        </w:rPr>
        <w:t>request, the M</w:t>
      </w:r>
      <w:r w:rsidRPr="007106AA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7106AA">
        <w:rPr>
          <w:rFonts w:asciiTheme="minorHAnsi" w:hAnsiTheme="minorHAnsi" w:cs="Tahoma"/>
          <w:sz w:val="23"/>
          <w:szCs w:val="23"/>
        </w:rPr>
        <w:t>an EGM</w:t>
      </w:r>
      <w:r w:rsidRPr="007106AA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7106AA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7106AA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7106AA">
        <w:rPr>
          <w:rFonts w:asciiTheme="minorHAnsi" w:hAnsiTheme="minorHAnsi" w:cs="Tahoma"/>
          <w:sz w:val="23"/>
          <w:szCs w:val="23"/>
        </w:rPr>
        <w:t xml:space="preserve">. </w:t>
      </w:r>
    </w:p>
    <w:p w14:paraId="52BB4DC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76A317BD" w14:textId="2ABFC0D3" w:rsidR="00C479AE" w:rsidRPr="00B44DF3" w:rsidRDefault="00C479AE" w:rsidP="00B44DF3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Notice:</w:t>
      </w:r>
    </w:p>
    <w:p w14:paraId="69D2AF0F" w14:textId="5F6163B4" w:rsidR="00C479AE" w:rsidRPr="00B44DF3" w:rsidRDefault="00C479AE" w:rsidP="00B44DF3">
      <w:pPr>
        <w:pStyle w:val="ListParagraph"/>
        <w:numPr>
          <w:ilvl w:val="1"/>
          <w:numId w:val="17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The minimum period of notice required to hold an Annual General Meeting is ten days.</w:t>
      </w:r>
      <w:r w:rsidR="009236C6" w:rsidRPr="00B44DF3">
        <w:rPr>
          <w:rFonts w:asciiTheme="minorHAnsi" w:hAnsiTheme="minorHAnsi" w:cs="Tahoma"/>
          <w:sz w:val="23"/>
          <w:szCs w:val="23"/>
        </w:rPr>
        <w:t xml:space="preserve"> </w:t>
      </w:r>
      <w:r w:rsidRPr="00B44DF3">
        <w:rPr>
          <w:rFonts w:asciiTheme="minorHAnsi" w:hAnsiTheme="minorHAnsi" w:cs="Tahoma"/>
          <w:sz w:val="23"/>
          <w:szCs w:val="23"/>
        </w:rPr>
        <w:t xml:space="preserve">The minimum period of notice required to hold an Extraordinary General Meeting is </w:t>
      </w:r>
      <w:r w:rsidR="00EF32D0" w:rsidRPr="00B44DF3">
        <w:rPr>
          <w:rFonts w:asciiTheme="minorHAnsi" w:hAnsiTheme="minorHAnsi" w:cs="Tahoma"/>
          <w:sz w:val="23"/>
          <w:szCs w:val="23"/>
        </w:rPr>
        <w:t>three days</w:t>
      </w:r>
      <w:r w:rsidRPr="00B44DF3">
        <w:rPr>
          <w:rFonts w:asciiTheme="minorHAnsi" w:hAnsiTheme="minorHAnsi" w:cs="Tahoma"/>
          <w:sz w:val="23"/>
          <w:szCs w:val="23"/>
        </w:rPr>
        <w:t>.</w:t>
      </w:r>
    </w:p>
    <w:p w14:paraId="5292C6F6" w14:textId="749A86FD" w:rsidR="00C479AE" w:rsidRPr="00B44DF3" w:rsidRDefault="00C479AE" w:rsidP="00B44DF3">
      <w:pPr>
        <w:pStyle w:val="ListParagraph"/>
        <w:numPr>
          <w:ilvl w:val="1"/>
          <w:numId w:val="17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The not</w:t>
      </w:r>
      <w:r w:rsidR="009C0131" w:rsidRPr="00B44DF3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B44DF3">
        <w:rPr>
          <w:rFonts w:asciiTheme="minorHAnsi" w:hAnsiTheme="minorHAnsi" w:cs="Tahoma"/>
          <w:sz w:val="23"/>
          <w:szCs w:val="23"/>
        </w:rPr>
        <w:t>plac</w:t>
      </w:r>
      <w:r w:rsidR="00484648" w:rsidRPr="00B44DF3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B44DF3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63E7B683" w14:textId="1A4AA53C" w:rsidR="00C479AE" w:rsidRPr="00B44DF3" w:rsidRDefault="00C479AE" w:rsidP="00B44DF3">
      <w:pPr>
        <w:pStyle w:val="ListParagraph"/>
        <w:numPr>
          <w:ilvl w:val="1"/>
          <w:numId w:val="17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If the General Meeting is to be an AGM, the notice must say so, and must invite nominations in accordance with Clause 9</w:t>
      </w:r>
      <w:r w:rsidR="00193AC9" w:rsidRPr="00B44DF3">
        <w:rPr>
          <w:rFonts w:asciiTheme="minorHAnsi" w:hAnsiTheme="minorHAnsi" w:cs="Tahoma"/>
          <w:sz w:val="23"/>
          <w:szCs w:val="23"/>
        </w:rPr>
        <w:t>, ‘</w:t>
      </w:r>
      <w:r w:rsidRPr="00B44DF3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B44DF3">
        <w:rPr>
          <w:rFonts w:asciiTheme="minorHAnsi" w:hAnsiTheme="minorHAnsi" w:cs="Tahoma"/>
          <w:sz w:val="23"/>
          <w:szCs w:val="23"/>
        </w:rPr>
        <w:t>the Committee</w:t>
      </w:r>
      <w:r w:rsidR="00193AC9" w:rsidRPr="00B44DF3">
        <w:rPr>
          <w:rFonts w:asciiTheme="minorHAnsi" w:hAnsiTheme="minorHAnsi" w:cs="Tahoma"/>
          <w:sz w:val="23"/>
          <w:szCs w:val="23"/>
        </w:rPr>
        <w:t>’</w:t>
      </w:r>
      <w:r w:rsidRPr="00B44DF3">
        <w:rPr>
          <w:rFonts w:asciiTheme="minorHAnsi" w:hAnsiTheme="minorHAnsi" w:cs="Tahoma"/>
          <w:sz w:val="23"/>
          <w:szCs w:val="23"/>
        </w:rPr>
        <w:t xml:space="preserve">.  </w:t>
      </w:r>
    </w:p>
    <w:p w14:paraId="18C1F13C" w14:textId="7CF64BEA" w:rsidR="00EF32D0" w:rsidRPr="00005BF4" w:rsidRDefault="00EF32D0" w:rsidP="00005BF4">
      <w:pPr>
        <w:pStyle w:val="ListParagraph"/>
        <w:numPr>
          <w:ilvl w:val="1"/>
          <w:numId w:val="17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Notice must be given to all M</w:t>
      </w:r>
      <w:r w:rsidR="00C479AE" w:rsidRPr="00B44DF3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B44DF3">
        <w:rPr>
          <w:rFonts w:asciiTheme="minorHAnsi" w:hAnsiTheme="minorHAnsi" w:cs="Tahoma"/>
          <w:sz w:val="23"/>
          <w:szCs w:val="23"/>
        </w:rPr>
        <w:t>Committee</w:t>
      </w:r>
      <w:r w:rsidR="003A32B8" w:rsidRPr="00B44DF3">
        <w:rPr>
          <w:rFonts w:asciiTheme="minorHAnsi" w:hAnsiTheme="minorHAnsi" w:cs="Tahoma"/>
          <w:sz w:val="23"/>
          <w:szCs w:val="23"/>
        </w:rPr>
        <w:t xml:space="preserve">. </w:t>
      </w:r>
    </w:p>
    <w:p w14:paraId="63503C79" w14:textId="560F2260" w:rsidR="00DD231D" w:rsidRPr="00B44DF3" w:rsidRDefault="00DD231D" w:rsidP="00B44DF3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Chairing:</w:t>
      </w:r>
    </w:p>
    <w:p w14:paraId="182CD835" w14:textId="175AF61F" w:rsidR="00C479AE" w:rsidRPr="00B44DF3" w:rsidRDefault="00C479AE" w:rsidP="00B44DF3">
      <w:pPr>
        <w:pStyle w:val="ListParagraph"/>
        <w:numPr>
          <w:ilvl w:val="1"/>
          <w:numId w:val="17"/>
        </w:numPr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General Meetings shall be chaired by the person who has been elected as President.</w:t>
      </w:r>
    </w:p>
    <w:p w14:paraId="0B6F3276" w14:textId="4C1783CA" w:rsidR="00C479AE" w:rsidRPr="00B44DF3" w:rsidRDefault="00C479AE" w:rsidP="00B44DF3">
      <w:pPr>
        <w:pStyle w:val="ListParagraph"/>
        <w:numPr>
          <w:ilvl w:val="1"/>
          <w:numId w:val="17"/>
        </w:numPr>
        <w:tabs>
          <w:tab w:val="left" w:pos="1701"/>
        </w:tabs>
        <w:autoSpaceDE w:val="0"/>
        <w:autoSpaceDN w:val="0"/>
        <w:adjustRightInd w:val="0"/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 w:rsidRPr="00B44DF3">
        <w:rPr>
          <w:rFonts w:asciiTheme="minorHAnsi" w:hAnsiTheme="minorHAnsi" w:cs="Tahoma"/>
          <w:sz w:val="23"/>
          <w:szCs w:val="23"/>
        </w:rPr>
        <w:t>they are</w:t>
      </w:r>
      <w:r w:rsidRPr="00B44DF3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B44DF3">
        <w:rPr>
          <w:rFonts w:asciiTheme="minorHAnsi" w:hAnsiTheme="minorHAnsi" w:cs="Tahoma"/>
          <w:sz w:val="23"/>
          <w:szCs w:val="23"/>
        </w:rPr>
        <w:t>d for the General Meeting, the Full M</w:t>
      </w:r>
      <w:r w:rsidRPr="00B44DF3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B44DF3">
        <w:rPr>
          <w:rFonts w:asciiTheme="minorHAnsi" w:hAnsiTheme="minorHAnsi" w:cs="Tahoma"/>
          <w:sz w:val="23"/>
          <w:szCs w:val="23"/>
        </w:rPr>
        <w:t>elect</w:t>
      </w:r>
      <w:r w:rsidRPr="00B44DF3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43EF9E1A" w14:textId="4EC66436" w:rsidR="00DD231D" w:rsidRPr="00B44DF3" w:rsidRDefault="00DD231D" w:rsidP="00B44DF3">
      <w:pPr>
        <w:pStyle w:val="ListParagraph"/>
        <w:numPr>
          <w:ilvl w:val="0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 xml:space="preserve">Associate Members may speak at General Meetings with the permission of the </w:t>
      </w:r>
      <w:r w:rsidR="00E3595C" w:rsidRPr="00B44DF3">
        <w:rPr>
          <w:rFonts w:asciiTheme="minorHAnsi" w:hAnsiTheme="minorHAnsi" w:cs="Tahoma"/>
          <w:sz w:val="23"/>
          <w:szCs w:val="23"/>
        </w:rPr>
        <w:t>chair</w:t>
      </w:r>
      <w:r w:rsidRPr="00B44DF3">
        <w:rPr>
          <w:rFonts w:asciiTheme="minorHAnsi" w:hAnsiTheme="minorHAnsi" w:cs="Tahoma"/>
          <w:sz w:val="23"/>
          <w:szCs w:val="23"/>
        </w:rPr>
        <w:t>.</w:t>
      </w:r>
    </w:p>
    <w:p w14:paraId="5A911EFD" w14:textId="12DAD80A" w:rsidR="00C479AE" w:rsidRPr="00B44DF3" w:rsidRDefault="00C479AE" w:rsidP="00B44DF3">
      <w:pPr>
        <w:pStyle w:val="ListParagraph"/>
        <w:numPr>
          <w:ilvl w:val="0"/>
          <w:numId w:val="17"/>
        </w:numPr>
        <w:rPr>
          <w:rFonts w:asciiTheme="minorHAnsi" w:hAnsiTheme="minorHAnsi"/>
          <w:sz w:val="23"/>
          <w:szCs w:val="23"/>
        </w:rPr>
      </w:pPr>
      <w:r w:rsidRPr="00B44DF3">
        <w:rPr>
          <w:rFonts w:asciiTheme="minorHAnsi" w:hAnsiTheme="minorHAnsi"/>
          <w:sz w:val="23"/>
          <w:szCs w:val="23"/>
        </w:rPr>
        <w:t>Voting:</w:t>
      </w:r>
    </w:p>
    <w:p w14:paraId="5504A4CF" w14:textId="44E08EB9" w:rsidR="00AF4296" w:rsidRDefault="00EF32D0" w:rsidP="005E63AA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Every Full M</w:t>
      </w:r>
      <w:r w:rsidR="00C479AE" w:rsidRPr="00B44DF3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B44DF3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B44DF3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B44DF3">
        <w:rPr>
          <w:rFonts w:asciiTheme="minorHAnsi" w:hAnsiTheme="minorHAnsi" w:cs="Tahoma"/>
          <w:sz w:val="23"/>
          <w:szCs w:val="23"/>
        </w:rPr>
        <w:t xml:space="preserve">vote upon every voting matter. </w:t>
      </w:r>
      <w:r w:rsidR="00F315B4" w:rsidRPr="00B44DF3">
        <w:rPr>
          <w:rFonts w:asciiTheme="minorHAnsi" w:hAnsiTheme="minorHAnsi" w:cs="Tahoma"/>
          <w:sz w:val="23"/>
          <w:szCs w:val="23"/>
        </w:rPr>
        <w:t>In the case of an equality of votes, the Chair shall have a casting vot</w:t>
      </w:r>
      <w:r w:rsidR="005E63AA">
        <w:rPr>
          <w:rFonts w:asciiTheme="minorHAnsi" w:hAnsiTheme="minorHAnsi" w:cs="Tahoma"/>
          <w:sz w:val="23"/>
          <w:szCs w:val="23"/>
        </w:rPr>
        <w:t>ing matter. With exception for voting of the men’s and women’s captain.</w:t>
      </w:r>
    </w:p>
    <w:p w14:paraId="4C7BD1C6" w14:textId="3FC81BB1" w:rsidR="005E63AA" w:rsidRPr="005E63AA" w:rsidRDefault="005E63AA" w:rsidP="005E63AA">
      <w:pPr>
        <w:pStyle w:val="ListParagraph"/>
        <w:numPr>
          <w:ilvl w:val="2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Only members of the men’s team may vote for the men’s captain, only members of the women’s team may vote for the women’s captain.</w:t>
      </w:r>
    </w:p>
    <w:p w14:paraId="29ADF960" w14:textId="2C189787" w:rsidR="00C479AE" w:rsidRPr="00B44DF3" w:rsidRDefault="00314F35" w:rsidP="00B44DF3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lastRenderedPageBreak/>
        <w:t>Decisions may only be made by at least a simple majority of votes at a quorate General Meeting.</w:t>
      </w:r>
    </w:p>
    <w:p w14:paraId="1244ACFF" w14:textId="12E918F4" w:rsidR="00C479AE" w:rsidRPr="00B44DF3" w:rsidRDefault="00C479AE" w:rsidP="00B44DF3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 xml:space="preserve">All voting shall be by a show of hands or secret ballot, at the discretion of the Chair.  </w:t>
      </w:r>
    </w:p>
    <w:p w14:paraId="6FAD734C" w14:textId="13734D88" w:rsidR="00C479AE" w:rsidRPr="00B44DF3" w:rsidRDefault="00C479AE" w:rsidP="00B44DF3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6C2D2171" w14:textId="75691325" w:rsidR="00C479AE" w:rsidRPr="00B44DF3" w:rsidRDefault="00C479AE" w:rsidP="00B44DF3">
      <w:pPr>
        <w:pStyle w:val="ListParagraph"/>
        <w:numPr>
          <w:ilvl w:val="0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Minutes:</w:t>
      </w:r>
    </w:p>
    <w:p w14:paraId="1A68EF8D" w14:textId="392A06A0" w:rsidR="00C479AE" w:rsidRPr="00B44DF3" w:rsidRDefault="00C479AE" w:rsidP="00B44DF3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Minutes must be taken of all proceedings at a General Meeting, including the decisions made and where appropriate the reasons for the decisions.</w:t>
      </w:r>
    </w:p>
    <w:p w14:paraId="46BAC5AB" w14:textId="34A69F79" w:rsidR="00532C67" w:rsidRPr="00B44DF3" w:rsidRDefault="00C479AE" w:rsidP="00B44DF3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 xml:space="preserve">Minutes of a General Meeting </w:t>
      </w:r>
      <w:r w:rsidR="00EF32D0" w:rsidRPr="00B44DF3">
        <w:rPr>
          <w:rFonts w:asciiTheme="minorHAnsi" w:hAnsiTheme="minorHAnsi" w:cs="Tahoma"/>
          <w:sz w:val="23"/>
          <w:szCs w:val="23"/>
        </w:rPr>
        <w:t>shall be made available to all M</w:t>
      </w:r>
      <w:r w:rsidRPr="00B44DF3">
        <w:rPr>
          <w:rFonts w:asciiTheme="minorHAnsi" w:hAnsiTheme="minorHAnsi" w:cs="Tahoma"/>
          <w:sz w:val="23"/>
          <w:szCs w:val="23"/>
        </w:rPr>
        <w:t>embers with</w:t>
      </w:r>
      <w:r w:rsidR="00EF32D0" w:rsidRPr="00B44DF3">
        <w:rPr>
          <w:rFonts w:asciiTheme="minorHAnsi" w:hAnsiTheme="minorHAnsi" w:cs="Tahoma"/>
          <w:sz w:val="23"/>
          <w:szCs w:val="23"/>
        </w:rPr>
        <w:t>in seven days</w:t>
      </w:r>
      <w:r w:rsidR="003A32B8" w:rsidRPr="00B44DF3">
        <w:rPr>
          <w:rFonts w:asciiTheme="minorHAnsi" w:hAnsiTheme="minorHAnsi" w:cs="Tahoma"/>
          <w:sz w:val="23"/>
          <w:szCs w:val="23"/>
        </w:rPr>
        <w:t>.</w:t>
      </w:r>
    </w:p>
    <w:p w14:paraId="063E1BF9" w14:textId="6E0BDE42" w:rsidR="00A60C78" w:rsidRPr="00B44DF3" w:rsidRDefault="00A60C78" w:rsidP="00B44DF3">
      <w:pPr>
        <w:pStyle w:val="ListParagraph"/>
        <w:numPr>
          <w:ilvl w:val="0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Reports:</w:t>
      </w:r>
    </w:p>
    <w:p w14:paraId="17C3D3AF" w14:textId="745E64F1" w:rsidR="00A60C78" w:rsidRPr="00B44DF3" w:rsidRDefault="00A60C78" w:rsidP="00B44DF3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 xml:space="preserve">If the General Meeting is an AGM, the Chair may invite any of the Committee to offer a report of their activities whilst in office.  </w:t>
      </w:r>
    </w:p>
    <w:p w14:paraId="4E9CAB34" w14:textId="18D59626" w:rsidR="00A60C78" w:rsidRPr="00B44DF3" w:rsidRDefault="00A60C78" w:rsidP="00B44DF3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 xml:space="preserve">The Treasurer must present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B44DF3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B44DF3">
        <w:rPr>
          <w:rFonts w:asciiTheme="minorHAnsi" w:hAnsiTheme="minorHAnsi" w:cs="Tahoma"/>
          <w:sz w:val="23"/>
          <w:szCs w:val="23"/>
        </w:rPr>
        <w:t>the M</w:t>
      </w:r>
      <w:r w:rsidRPr="00B44DF3">
        <w:rPr>
          <w:rFonts w:asciiTheme="minorHAnsi" w:hAnsiTheme="minorHAnsi" w:cs="Tahoma"/>
          <w:sz w:val="23"/>
          <w:szCs w:val="23"/>
        </w:rPr>
        <w:t>embers at the AGM.</w:t>
      </w:r>
    </w:p>
    <w:p w14:paraId="6B60C06E" w14:textId="66A27F56" w:rsidR="000621C9" w:rsidRPr="00B44DF3" w:rsidRDefault="00A409F1" w:rsidP="00B44DF3">
      <w:pPr>
        <w:pStyle w:val="ListParagraph"/>
        <w:numPr>
          <w:ilvl w:val="0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>Resolutions</w:t>
      </w:r>
      <w:r w:rsidR="000621C9" w:rsidRPr="00B44DF3">
        <w:rPr>
          <w:rFonts w:asciiTheme="minorHAnsi" w:hAnsiTheme="minorHAnsi" w:cs="Tahoma"/>
          <w:sz w:val="23"/>
          <w:szCs w:val="23"/>
        </w:rPr>
        <w:t>:</w:t>
      </w:r>
    </w:p>
    <w:p w14:paraId="79C3344B" w14:textId="6F0C18C8" w:rsidR="000621C9" w:rsidRPr="00B44DF3" w:rsidRDefault="00A60C78" w:rsidP="00B44DF3">
      <w:pPr>
        <w:pStyle w:val="ListParagraph"/>
        <w:numPr>
          <w:ilvl w:val="1"/>
          <w:numId w:val="1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4DF3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B44DF3">
        <w:rPr>
          <w:rFonts w:asciiTheme="minorHAnsi" w:hAnsiTheme="minorHAnsi" w:cs="Tahoma"/>
          <w:sz w:val="23"/>
          <w:szCs w:val="23"/>
        </w:rPr>
        <w:t>M</w:t>
      </w:r>
      <w:r w:rsidR="00A44822" w:rsidRPr="00B44DF3">
        <w:rPr>
          <w:rFonts w:asciiTheme="minorHAnsi" w:hAnsiTheme="minorHAnsi" w:cs="Tahoma"/>
          <w:sz w:val="23"/>
          <w:szCs w:val="23"/>
        </w:rPr>
        <w:t>ember</w:t>
      </w:r>
      <w:r w:rsidRPr="00B44DF3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B44DF3">
        <w:rPr>
          <w:rFonts w:asciiTheme="minorHAnsi" w:hAnsiTheme="minorHAnsi" w:cs="Tahoma"/>
          <w:sz w:val="23"/>
          <w:szCs w:val="23"/>
        </w:rPr>
        <w:t>resolution</w:t>
      </w:r>
      <w:r w:rsidRPr="00B44DF3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B44DF3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B44DF3">
        <w:rPr>
          <w:rFonts w:asciiTheme="minorHAnsi" w:hAnsiTheme="minorHAnsi" w:cs="Tahoma"/>
          <w:sz w:val="23"/>
          <w:szCs w:val="23"/>
        </w:rPr>
        <w:t>General Meeting</w:t>
      </w:r>
      <w:r w:rsidRPr="00B44DF3">
        <w:rPr>
          <w:rFonts w:asciiTheme="minorHAnsi" w:hAnsiTheme="minorHAnsi" w:cs="Tahoma"/>
          <w:sz w:val="23"/>
          <w:szCs w:val="23"/>
        </w:rPr>
        <w:t>.</w:t>
      </w:r>
    </w:p>
    <w:p w14:paraId="50BA16A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0E041D27" w14:textId="44381E35" w:rsidR="00EF73DE" w:rsidRPr="00874FBB" w:rsidRDefault="006A2AD3" w:rsidP="00B44DF3">
      <w:pPr>
        <w:pStyle w:val="ListParagraph"/>
        <w:numPr>
          <w:ilvl w:val="0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SUWPC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874FBB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874FBB">
        <w:rPr>
          <w:rFonts w:asciiTheme="minorHAnsi" w:hAnsiTheme="minorHAnsi" w:cs="Tahoma"/>
          <w:sz w:val="23"/>
          <w:szCs w:val="23"/>
        </w:rPr>
        <w:t>managed by a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874FBB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874FBB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874FBB">
        <w:rPr>
          <w:rFonts w:asciiTheme="minorHAnsi" w:hAnsiTheme="minorHAnsi" w:cs="Tahoma"/>
          <w:sz w:val="23"/>
          <w:szCs w:val="23"/>
        </w:rPr>
        <w:t>the Committee</w:t>
      </w:r>
      <w:r w:rsidR="00193AC9" w:rsidRPr="00874FBB">
        <w:rPr>
          <w:rFonts w:asciiTheme="minorHAnsi" w:hAnsiTheme="minorHAnsi" w:cs="Tahoma"/>
          <w:sz w:val="23"/>
          <w:szCs w:val="23"/>
        </w:rPr>
        <w:t>’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. </w:t>
      </w:r>
    </w:p>
    <w:p w14:paraId="4EDF06C8" w14:textId="6A7F5A29" w:rsidR="00C479AE" w:rsidRPr="00874FBB" w:rsidRDefault="006A2AD3" w:rsidP="00B44DF3">
      <w:pPr>
        <w:pStyle w:val="ListParagraph"/>
        <w:numPr>
          <w:ilvl w:val="0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SUWPC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5D140789" w14:textId="72D7F193" w:rsidR="00C479AE" w:rsidRPr="00874FBB" w:rsidRDefault="00C479AE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>President</w:t>
      </w:r>
    </w:p>
    <w:p w14:paraId="4BC68484" w14:textId="77777777" w:rsidR="00FB3635" w:rsidRDefault="00C90409" w:rsidP="00FB3635">
      <w:pPr>
        <w:pStyle w:val="ListParagraph"/>
        <w:numPr>
          <w:ilvl w:val="1"/>
          <w:numId w:val="18"/>
        </w:numPr>
        <w:spacing w:after="100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Vice-President</w:t>
      </w:r>
    </w:p>
    <w:p w14:paraId="5C0BA044" w14:textId="4BEFDB8D" w:rsidR="00874FBB" w:rsidRPr="00FB3635" w:rsidRDefault="00C479AE" w:rsidP="00FB3635">
      <w:pPr>
        <w:pStyle w:val="ListParagraph"/>
        <w:numPr>
          <w:ilvl w:val="1"/>
          <w:numId w:val="18"/>
        </w:numPr>
        <w:spacing w:after="100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FB3635">
        <w:rPr>
          <w:rFonts w:asciiTheme="minorHAnsi" w:hAnsiTheme="minorHAnsi" w:cs="Tahoma"/>
          <w:sz w:val="23"/>
          <w:szCs w:val="23"/>
        </w:rPr>
        <w:t>Treasurer</w:t>
      </w:r>
    </w:p>
    <w:p w14:paraId="7390E319" w14:textId="649E5EFD" w:rsidR="00874FBB" w:rsidRDefault="00C479AE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>Social Secretary</w:t>
      </w:r>
      <w:r w:rsidR="001517EB" w:rsidRPr="00874FBB">
        <w:rPr>
          <w:rFonts w:asciiTheme="minorHAnsi" w:hAnsiTheme="minorHAnsi" w:cs="Tahoma"/>
          <w:sz w:val="23"/>
          <w:szCs w:val="23"/>
        </w:rPr>
        <w:t xml:space="preserve"> (X2</w:t>
      </w:r>
      <w:r w:rsidR="00874FBB" w:rsidRPr="00874FBB">
        <w:rPr>
          <w:rFonts w:asciiTheme="minorHAnsi" w:hAnsiTheme="minorHAnsi" w:cs="Tahoma"/>
          <w:sz w:val="23"/>
          <w:szCs w:val="23"/>
        </w:rPr>
        <w:t>)</w:t>
      </w:r>
    </w:p>
    <w:p w14:paraId="7C53B21C" w14:textId="77777777" w:rsidR="00874FBB" w:rsidRDefault="001517EB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 xml:space="preserve">Men’s </w:t>
      </w:r>
      <w:r w:rsidR="00874FBB" w:rsidRPr="00874FBB">
        <w:rPr>
          <w:rFonts w:asciiTheme="minorHAnsi" w:hAnsiTheme="minorHAnsi" w:cs="Tahoma"/>
          <w:sz w:val="23"/>
          <w:szCs w:val="23"/>
        </w:rPr>
        <w:t>T</w:t>
      </w:r>
      <w:r w:rsidRPr="00874FBB">
        <w:rPr>
          <w:rFonts w:asciiTheme="minorHAnsi" w:hAnsiTheme="minorHAnsi" w:cs="Tahoma"/>
          <w:sz w:val="23"/>
          <w:szCs w:val="23"/>
        </w:rPr>
        <w:t xml:space="preserve">eam </w:t>
      </w:r>
      <w:r w:rsidR="00874FBB" w:rsidRPr="00874FBB">
        <w:rPr>
          <w:rFonts w:asciiTheme="minorHAnsi" w:hAnsiTheme="minorHAnsi" w:cs="Tahoma"/>
          <w:sz w:val="23"/>
          <w:szCs w:val="23"/>
        </w:rPr>
        <w:t>C</w:t>
      </w:r>
      <w:r w:rsidRPr="00874FBB">
        <w:rPr>
          <w:rFonts w:asciiTheme="minorHAnsi" w:hAnsiTheme="minorHAnsi" w:cs="Tahoma"/>
          <w:sz w:val="23"/>
          <w:szCs w:val="23"/>
        </w:rPr>
        <w:t>aptain</w:t>
      </w:r>
    </w:p>
    <w:p w14:paraId="4EFCE798" w14:textId="18652BF2" w:rsidR="001517EB" w:rsidRPr="00874FBB" w:rsidRDefault="001517EB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 xml:space="preserve">Women’s </w:t>
      </w:r>
      <w:r w:rsidR="00874FBB" w:rsidRPr="00874FBB">
        <w:rPr>
          <w:rFonts w:asciiTheme="minorHAnsi" w:hAnsiTheme="minorHAnsi" w:cs="Tahoma"/>
          <w:sz w:val="23"/>
          <w:szCs w:val="23"/>
        </w:rPr>
        <w:t>T</w:t>
      </w:r>
      <w:r w:rsidRPr="00874FBB">
        <w:rPr>
          <w:rFonts w:asciiTheme="minorHAnsi" w:hAnsiTheme="minorHAnsi" w:cs="Tahoma"/>
          <w:sz w:val="23"/>
          <w:szCs w:val="23"/>
        </w:rPr>
        <w:t xml:space="preserve">eam </w:t>
      </w:r>
      <w:r w:rsidR="00874FBB" w:rsidRPr="00874FBB">
        <w:rPr>
          <w:rFonts w:asciiTheme="minorHAnsi" w:hAnsiTheme="minorHAnsi" w:cs="Tahoma"/>
          <w:sz w:val="23"/>
          <w:szCs w:val="23"/>
        </w:rPr>
        <w:t>C</w:t>
      </w:r>
      <w:r w:rsidRPr="00874FBB">
        <w:rPr>
          <w:rFonts w:asciiTheme="minorHAnsi" w:hAnsiTheme="minorHAnsi" w:cs="Tahoma"/>
          <w:sz w:val="23"/>
          <w:szCs w:val="23"/>
        </w:rPr>
        <w:t>aptain</w:t>
      </w:r>
    </w:p>
    <w:p w14:paraId="3EF1CD8B" w14:textId="77777777" w:rsidR="00E60FEE" w:rsidRDefault="001517EB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 xml:space="preserve">Fixtures </w:t>
      </w:r>
      <w:r w:rsidR="00E60FEE">
        <w:rPr>
          <w:rFonts w:asciiTheme="minorHAnsi" w:hAnsiTheme="minorHAnsi" w:cs="Tahoma"/>
          <w:sz w:val="23"/>
          <w:szCs w:val="23"/>
        </w:rPr>
        <w:t>S</w:t>
      </w:r>
      <w:r w:rsidRPr="00874FBB">
        <w:rPr>
          <w:rFonts w:asciiTheme="minorHAnsi" w:hAnsiTheme="minorHAnsi" w:cs="Tahoma"/>
          <w:sz w:val="23"/>
          <w:szCs w:val="23"/>
        </w:rPr>
        <w:t>ecretary</w:t>
      </w:r>
    </w:p>
    <w:p w14:paraId="7F92BA80" w14:textId="2F503C24" w:rsidR="001517EB" w:rsidRDefault="003B6FC2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Kit Secretary</w:t>
      </w:r>
    </w:p>
    <w:p w14:paraId="34200347" w14:textId="20C8006F" w:rsidR="00B34FF6" w:rsidRPr="003B6FC2" w:rsidRDefault="004D62C1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Events and </w:t>
      </w:r>
      <w:r w:rsidR="008955A7">
        <w:rPr>
          <w:rFonts w:asciiTheme="minorHAnsi" w:hAnsiTheme="minorHAnsi" w:cs="Tahoma"/>
          <w:sz w:val="23"/>
          <w:szCs w:val="23"/>
        </w:rPr>
        <w:t xml:space="preserve">Welfare </w:t>
      </w:r>
      <w:r w:rsidR="008A2D36">
        <w:rPr>
          <w:rFonts w:asciiTheme="minorHAnsi" w:hAnsiTheme="minorHAnsi" w:cs="Tahoma"/>
          <w:sz w:val="23"/>
          <w:szCs w:val="23"/>
        </w:rPr>
        <w:t>Secretary</w:t>
      </w:r>
    </w:p>
    <w:p w14:paraId="3B09BE88" w14:textId="2B8DFD18" w:rsidR="00C479AE" w:rsidRPr="00874FBB" w:rsidRDefault="00C479AE" w:rsidP="00B44DF3">
      <w:pPr>
        <w:pStyle w:val="ListParagraph"/>
        <w:numPr>
          <w:ilvl w:val="0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 xml:space="preserve">No one may be appointed a </w:t>
      </w:r>
      <w:r w:rsidR="00CC2244" w:rsidRPr="00874FBB">
        <w:rPr>
          <w:rFonts w:asciiTheme="minorHAnsi" w:hAnsiTheme="minorHAnsi" w:cs="Tahoma"/>
          <w:sz w:val="23"/>
          <w:szCs w:val="23"/>
        </w:rPr>
        <w:t>member of the Committee</w:t>
      </w:r>
      <w:r w:rsidRPr="00874FBB">
        <w:rPr>
          <w:rFonts w:asciiTheme="minorHAnsi" w:hAnsiTheme="minorHAnsi" w:cs="Tahoma"/>
          <w:sz w:val="23"/>
          <w:szCs w:val="23"/>
        </w:rPr>
        <w:t xml:space="preserve"> if </w:t>
      </w:r>
      <w:r w:rsidR="00C837F5" w:rsidRPr="00874FBB">
        <w:rPr>
          <w:rFonts w:asciiTheme="minorHAnsi" w:hAnsiTheme="minorHAnsi" w:cs="Tahoma"/>
          <w:sz w:val="23"/>
          <w:szCs w:val="23"/>
        </w:rPr>
        <w:t>they</w:t>
      </w:r>
      <w:r w:rsidRPr="00874FBB">
        <w:rPr>
          <w:rFonts w:asciiTheme="minorHAnsi" w:hAnsiTheme="minorHAnsi" w:cs="Tahoma"/>
          <w:sz w:val="23"/>
          <w:szCs w:val="23"/>
        </w:rPr>
        <w:t xml:space="preserve"> ha</w:t>
      </w:r>
      <w:r w:rsidR="00C837F5" w:rsidRPr="00874FBB">
        <w:rPr>
          <w:rFonts w:asciiTheme="minorHAnsi" w:hAnsiTheme="minorHAnsi" w:cs="Tahoma"/>
          <w:sz w:val="23"/>
          <w:szCs w:val="23"/>
        </w:rPr>
        <w:t>ve</w:t>
      </w:r>
      <w:r w:rsidRPr="00874FBB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874FBB">
        <w:rPr>
          <w:rFonts w:asciiTheme="minorHAnsi" w:hAnsiTheme="minorHAnsi" w:cs="Tahoma"/>
          <w:sz w:val="23"/>
          <w:szCs w:val="23"/>
        </w:rPr>
        <w:t>member of the Committee</w:t>
      </w:r>
      <w:r w:rsidRPr="00874FBB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874FBB">
        <w:rPr>
          <w:rFonts w:asciiTheme="minorHAnsi" w:hAnsiTheme="minorHAnsi" w:cs="Tahoma"/>
          <w:sz w:val="23"/>
          <w:szCs w:val="23"/>
        </w:rPr>
        <w:t>nder the provisions of Clause 1</w:t>
      </w:r>
      <w:r w:rsidR="00913264" w:rsidRPr="00874FBB">
        <w:rPr>
          <w:rFonts w:asciiTheme="minorHAnsi" w:hAnsiTheme="minorHAnsi" w:cs="Tahoma"/>
          <w:sz w:val="23"/>
          <w:szCs w:val="23"/>
        </w:rPr>
        <w:t>3</w:t>
      </w:r>
      <w:r w:rsidR="00193AC9" w:rsidRPr="00874FBB">
        <w:rPr>
          <w:rFonts w:asciiTheme="minorHAnsi" w:hAnsiTheme="minorHAnsi" w:cs="Tahoma"/>
          <w:sz w:val="23"/>
          <w:szCs w:val="23"/>
        </w:rPr>
        <w:t>, ‘Disciplinary Action’</w:t>
      </w:r>
      <w:r w:rsidRPr="00874FBB">
        <w:rPr>
          <w:rFonts w:asciiTheme="minorHAnsi" w:hAnsiTheme="minorHAnsi" w:cs="Tahoma"/>
          <w:sz w:val="23"/>
          <w:szCs w:val="23"/>
        </w:rPr>
        <w:t>.</w:t>
      </w:r>
    </w:p>
    <w:p w14:paraId="7FDF2EF6" w14:textId="55AC4E50" w:rsidR="00C479AE" w:rsidRPr="00874FBB" w:rsidRDefault="00C479AE" w:rsidP="00B44DF3">
      <w:pPr>
        <w:pStyle w:val="ListParagraph"/>
        <w:numPr>
          <w:ilvl w:val="0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 xml:space="preserve">The number of </w:t>
      </w:r>
      <w:r w:rsidR="00CC2244" w:rsidRPr="00874FBB">
        <w:rPr>
          <w:rFonts w:asciiTheme="minorHAnsi" w:hAnsiTheme="minorHAnsi" w:cs="Tahoma"/>
          <w:sz w:val="23"/>
          <w:szCs w:val="23"/>
        </w:rPr>
        <w:t>the Committee</w:t>
      </w:r>
      <w:r w:rsidRPr="00874FBB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874FBB">
        <w:rPr>
          <w:rFonts w:asciiTheme="minorHAnsi" w:hAnsiTheme="minorHAnsi" w:cs="Tahoma"/>
          <w:sz w:val="23"/>
          <w:szCs w:val="23"/>
        </w:rPr>
        <w:t>three</w:t>
      </w:r>
      <w:r w:rsidRPr="00874FBB">
        <w:rPr>
          <w:rFonts w:asciiTheme="minorHAnsi" w:hAnsiTheme="minorHAnsi" w:cs="Tahoma"/>
          <w:sz w:val="23"/>
          <w:szCs w:val="23"/>
        </w:rPr>
        <w:t xml:space="preserve">, though is not subject to any maximum. There must always be: </w:t>
      </w:r>
    </w:p>
    <w:p w14:paraId="30197F1E" w14:textId="5098D76A" w:rsidR="00C479AE" w:rsidRPr="00874FBB" w:rsidRDefault="009E41E9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C479AE" w:rsidRPr="00874FBB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5D2E5D2A" w14:textId="751B843B" w:rsidR="00C479AE" w:rsidRPr="00874FBB" w:rsidRDefault="009E41E9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B34FF6">
        <w:rPr>
          <w:rFonts w:asciiTheme="minorHAnsi" w:hAnsiTheme="minorHAnsi" w:cs="Tahoma"/>
          <w:sz w:val="23"/>
          <w:szCs w:val="23"/>
        </w:rPr>
        <w:t>Vice-President</w:t>
      </w:r>
      <w:r w:rsidR="00C479AE" w:rsidRPr="00874FBB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6B90819" w14:textId="6AB2F043" w:rsidR="00C479AE" w:rsidRPr="00874FBB" w:rsidRDefault="009E41E9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874FBB">
        <w:rPr>
          <w:rFonts w:asciiTheme="minorHAnsi" w:hAnsiTheme="minorHAnsi" w:cs="Tahoma"/>
          <w:sz w:val="23"/>
          <w:szCs w:val="23"/>
        </w:rPr>
        <w:t>.</w:t>
      </w:r>
    </w:p>
    <w:p w14:paraId="137879E1" w14:textId="5E814041" w:rsidR="00C479AE" w:rsidRPr="00874FBB" w:rsidRDefault="00C479AE" w:rsidP="00B44DF3">
      <w:pPr>
        <w:pStyle w:val="ListParagraph"/>
        <w:numPr>
          <w:ilvl w:val="0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>A</w:t>
      </w:r>
      <w:r w:rsidR="00532C67" w:rsidRPr="00874FBB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Pr="00874FBB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 w:rsidRPr="00874FBB">
        <w:rPr>
          <w:rFonts w:asciiTheme="minorHAnsi" w:hAnsiTheme="minorHAnsi" w:cs="Tahoma"/>
          <w:sz w:val="23"/>
          <w:szCs w:val="23"/>
        </w:rPr>
        <w:t>they</w:t>
      </w:r>
      <w:r w:rsidRPr="00874FBB">
        <w:rPr>
          <w:rFonts w:asciiTheme="minorHAnsi" w:hAnsiTheme="minorHAnsi" w:cs="Tahoma"/>
          <w:sz w:val="23"/>
          <w:szCs w:val="23"/>
        </w:rPr>
        <w:t>:</w:t>
      </w:r>
    </w:p>
    <w:p w14:paraId="0FE87B91" w14:textId="10493EE6" w:rsidR="00C479AE" w:rsidRPr="00874FBB" w:rsidRDefault="00F80EC4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>c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ease to </w:t>
      </w:r>
      <w:r w:rsidR="00A447D0" w:rsidRPr="00874FBB">
        <w:rPr>
          <w:rFonts w:asciiTheme="minorHAnsi" w:hAnsiTheme="minorHAnsi" w:cs="Tahoma"/>
          <w:sz w:val="23"/>
          <w:szCs w:val="23"/>
        </w:rPr>
        <w:t>be a Full M</w:t>
      </w:r>
      <w:r w:rsidR="00196516" w:rsidRPr="00874FBB">
        <w:rPr>
          <w:rFonts w:asciiTheme="minorHAnsi" w:hAnsiTheme="minorHAnsi" w:cs="Tahoma"/>
          <w:sz w:val="23"/>
          <w:szCs w:val="23"/>
        </w:rPr>
        <w:t xml:space="preserve">ember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196516" w:rsidRPr="00874FBB">
        <w:rPr>
          <w:rFonts w:asciiTheme="minorHAnsi" w:hAnsiTheme="minorHAnsi" w:cs="Tahoma"/>
          <w:sz w:val="23"/>
          <w:szCs w:val="23"/>
        </w:rPr>
        <w:t>.</w:t>
      </w:r>
    </w:p>
    <w:p w14:paraId="64D92072" w14:textId="19339915" w:rsidR="00C479AE" w:rsidRPr="00874FBB" w:rsidRDefault="00F80EC4" w:rsidP="00B44DF3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lastRenderedPageBreak/>
        <w:t>r</w:t>
      </w:r>
      <w:r w:rsidR="00532C67" w:rsidRPr="00874FBB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by notice to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874FBB">
        <w:rPr>
          <w:rFonts w:asciiTheme="minorHAnsi" w:hAnsiTheme="minorHAnsi" w:cs="Tahoma"/>
          <w:sz w:val="23"/>
          <w:szCs w:val="23"/>
        </w:rPr>
        <w:t>or</w:t>
      </w:r>
    </w:p>
    <w:p w14:paraId="46056EAF" w14:textId="67E0DD12" w:rsidR="00284B59" w:rsidRPr="009E41E9" w:rsidRDefault="00F80EC4" w:rsidP="009E41E9">
      <w:pPr>
        <w:pStyle w:val="ListParagraph"/>
        <w:numPr>
          <w:ilvl w:val="1"/>
          <w:numId w:val="18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74FBB">
        <w:rPr>
          <w:rFonts w:asciiTheme="minorHAnsi" w:hAnsiTheme="minorHAnsi" w:cs="Tahoma"/>
          <w:sz w:val="23"/>
          <w:szCs w:val="23"/>
        </w:rPr>
        <w:t>i</w:t>
      </w:r>
      <w:r w:rsidR="00C479AE" w:rsidRPr="00874FBB">
        <w:rPr>
          <w:rFonts w:asciiTheme="minorHAnsi" w:hAnsiTheme="minorHAnsi" w:cs="Tahoma"/>
          <w:sz w:val="23"/>
          <w:szCs w:val="23"/>
        </w:rPr>
        <w:t>s removed from</w:t>
      </w:r>
      <w:r w:rsidR="00A447D0" w:rsidRPr="00874FBB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="00C479AE" w:rsidRPr="00874FBB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874FBB">
        <w:rPr>
          <w:rFonts w:asciiTheme="minorHAnsi" w:hAnsiTheme="minorHAnsi" w:cs="Tahoma"/>
          <w:sz w:val="23"/>
          <w:szCs w:val="23"/>
        </w:rPr>
        <w:t>Committee</w:t>
      </w:r>
      <w:r w:rsidR="00C479AE" w:rsidRPr="00874FBB">
        <w:rPr>
          <w:rFonts w:asciiTheme="minorHAnsi" w:hAnsiTheme="minorHAnsi" w:cs="Tahoma"/>
          <w:sz w:val="23"/>
          <w:szCs w:val="23"/>
        </w:rPr>
        <w:t>, in accordance with Clause 1</w:t>
      </w:r>
      <w:r w:rsidR="00913264" w:rsidRPr="00874FBB">
        <w:rPr>
          <w:rFonts w:asciiTheme="minorHAnsi" w:hAnsiTheme="minorHAnsi" w:cs="Tahoma"/>
          <w:sz w:val="23"/>
          <w:szCs w:val="23"/>
        </w:rPr>
        <w:t>3</w:t>
      </w:r>
      <w:r w:rsidR="00193AC9" w:rsidRPr="00874FBB">
        <w:rPr>
          <w:rFonts w:asciiTheme="minorHAnsi" w:hAnsiTheme="minorHAnsi" w:cs="Tahoma"/>
          <w:sz w:val="23"/>
          <w:szCs w:val="23"/>
        </w:rPr>
        <w:t>, ‘Disciplinary Action’</w:t>
      </w:r>
      <w:r w:rsidR="00C479AE" w:rsidRPr="00874FBB">
        <w:rPr>
          <w:rFonts w:asciiTheme="minorHAnsi" w:hAnsiTheme="minorHAnsi" w:cs="Tahoma"/>
          <w:sz w:val="23"/>
          <w:szCs w:val="23"/>
        </w:rPr>
        <w:t>.</w:t>
      </w:r>
    </w:p>
    <w:p w14:paraId="59740E5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5457B0A5" w14:textId="7E8C7AF8" w:rsidR="00C479AE" w:rsidRPr="009E41E9" w:rsidRDefault="00C479AE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The </w:t>
      </w:r>
      <w:r w:rsidR="00CC2244" w:rsidRPr="009E41E9">
        <w:rPr>
          <w:rFonts w:asciiTheme="minorHAnsi" w:hAnsiTheme="minorHAnsi" w:cs="Tahoma"/>
          <w:sz w:val="23"/>
          <w:szCs w:val="23"/>
        </w:rPr>
        <w:t>Committee</w:t>
      </w:r>
      <w:r w:rsidRPr="009E41E9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43207FE2" w14:textId="4314F6DB" w:rsidR="00C479AE" w:rsidRPr="009E41E9" w:rsidRDefault="00C479AE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Any </w:t>
      </w:r>
      <w:r w:rsidR="00CC2244" w:rsidRPr="009E41E9">
        <w:rPr>
          <w:rFonts w:asciiTheme="minorHAnsi" w:hAnsiTheme="minorHAnsi" w:cs="Tahoma"/>
          <w:sz w:val="23"/>
          <w:szCs w:val="23"/>
        </w:rPr>
        <w:t>member of the Committee</w:t>
      </w:r>
      <w:r w:rsidRPr="009E41E9">
        <w:rPr>
          <w:rFonts w:asciiTheme="minorHAnsi" w:hAnsiTheme="minorHAnsi" w:cs="Tahoma"/>
          <w:sz w:val="23"/>
          <w:szCs w:val="23"/>
        </w:rPr>
        <w:t xml:space="preserve"> may request the to call a </w:t>
      </w:r>
      <w:r w:rsidR="00532C67" w:rsidRPr="009E41E9">
        <w:rPr>
          <w:rFonts w:asciiTheme="minorHAnsi" w:hAnsiTheme="minorHAnsi" w:cs="Tahoma"/>
          <w:sz w:val="23"/>
          <w:szCs w:val="23"/>
        </w:rPr>
        <w:t>Meeting of the Committee</w:t>
      </w:r>
      <w:r w:rsidRPr="009E41E9">
        <w:rPr>
          <w:rFonts w:asciiTheme="minorHAnsi" w:hAnsiTheme="minorHAnsi" w:cs="Tahoma"/>
          <w:sz w:val="23"/>
          <w:szCs w:val="23"/>
        </w:rPr>
        <w:t>.</w:t>
      </w:r>
    </w:p>
    <w:p w14:paraId="50D6E80D" w14:textId="6F01493C" w:rsidR="00C479AE" w:rsidRPr="009E41E9" w:rsidRDefault="00C479AE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The </w:t>
      </w:r>
      <w:r w:rsidR="00617194">
        <w:rPr>
          <w:rFonts w:asciiTheme="minorHAnsi" w:hAnsiTheme="minorHAnsi" w:cs="Tahoma"/>
          <w:sz w:val="23"/>
          <w:szCs w:val="23"/>
        </w:rPr>
        <w:t>Vice-President</w:t>
      </w:r>
      <w:r w:rsidRPr="009E41E9">
        <w:rPr>
          <w:rFonts w:asciiTheme="minorHAnsi" w:hAnsiTheme="minorHAnsi" w:cs="Tahoma"/>
          <w:sz w:val="23"/>
          <w:szCs w:val="23"/>
        </w:rPr>
        <w:t xml:space="preserve"> must call a </w:t>
      </w:r>
      <w:r w:rsidR="00532C67" w:rsidRPr="009E41E9">
        <w:rPr>
          <w:rFonts w:asciiTheme="minorHAnsi" w:hAnsiTheme="minorHAnsi" w:cs="Tahoma"/>
          <w:sz w:val="23"/>
          <w:szCs w:val="23"/>
        </w:rPr>
        <w:t>Meeting of the Committee</w:t>
      </w:r>
      <w:r w:rsidRPr="009E41E9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9E41E9">
        <w:rPr>
          <w:rFonts w:asciiTheme="minorHAnsi" w:hAnsiTheme="minorHAnsi" w:cs="Tahoma"/>
          <w:sz w:val="23"/>
          <w:szCs w:val="23"/>
        </w:rPr>
        <w:t>member of the Committee</w:t>
      </w:r>
      <w:r w:rsidRPr="009E41E9">
        <w:rPr>
          <w:rFonts w:asciiTheme="minorHAnsi" w:hAnsiTheme="minorHAnsi" w:cs="Tahoma"/>
          <w:sz w:val="23"/>
          <w:szCs w:val="23"/>
        </w:rPr>
        <w:t>.</w:t>
      </w:r>
    </w:p>
    <w:p w14:paraId="5F912A97" w14:textId="39E1045B" w:rsidR="00C479AE" w:rsidRPr="009E41E9" w:rsidRDefault="00C479AE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Meetings of the </w:t>
      </w:r>
      <w:r w:rsidR="00CC2244" w:rsidRPr="009E41E9">
        <w:rPr>
          <w:rFonts w:asciiTheme="minorHAnsi" w:hAnsiTheme="minorHAnsi" w:cs="Tahoma"/>
          <w:sz w:val="23"/>
          <w:szCs w:val="23"/>
        </w:rPr>
        <w:t>Committee</w:t>
      </w:r>
      <w:r w:rsidRPr="009E41E9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5F1BC3F6" w14:textId="37368AD5" w:rsidR="00C479AE" w:rsidRPr="009E41E9" w:rsidRDefault="00C479AE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The quorum for a </w:t>
      </w:r>
      <w:r w:rsidR="00532C67" w:rsidRPr="009E41E9">
        <w:rPr>
          <w:rFonts w:asciiTheme="minorHAnsi" w:hAnsiTheme="minorHAnsi" w:cs="Tahoma"/>
          <w:sz w:val="23"/>
          <w:szCs w:val="23"/>
        </w:rPr>
        <w:t>Meeting of the Committee</w:t>
      </w:r>
      <w:r w:rsidRPr="009E41E9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9E41E9">
        <w:rPr>
          <w:rFonts w:asciiTheme="minorHAnsi" w:hAnsiTheme="minorHAnsi" w:cs="Tahoma"/>
          <w:sz w:val="23"/>
          <w:szCs w:val="23"/>
        </w:rPr>
        <w:t>three</w:t>
      </w:r>
      <w:r w:rsidRPr="009E41E9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9E41E9">
        <w:rPr>
          <w:rFonts w:asciiTheme="minorHAnsi" w:hAnsiTheme="minorHAnsi" w:cs="Tahoma"/>
          <w:sz w:val="23"/>
          <w:szCs w:val="23"/>
        </w:rPr>
        <w:t>members of the Committee</w:t>
      </w:r>
      <w:r w:rsidRPr="009E41E9">
        <w:rPr>
          <w:rFonts w:asciiTheme="minorHAnsi" w:hAnsiTheme="minorHAnsi" w:cs="Tahoma"/>
          <w:sz w:val="23"/>
          <w:szCs w:val="23"/>
        </w:rPr>
        <w:t>.</w:t>
      </w:r>
    </w:p>
    <w:p w14:paraId="47399DCB" w14:textId="1F1F83DB" w:rsidR="00C479AE" w:rsidRPr="009E41E9" w:rsidRDefault="00C479AE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9E41E9">
        <w:rPr>
          <w:rFonts w:asciiTheme="minorHAnsi" w:hAnsiTheme="minorHAnsi" w:cs="Tahoma"/>
          <w:sz w:val="23"/>
          <w:szCs w:val="23"/>
        </w:rPr>
        <w:t>Meeting of the Committee</w:t>
      </w:r>
      <w:r w:rsidRPr="009E41E9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08673E08" w14:textId="045D9F5B" w:rsidR="00F315B4" w:rsidRPr="009E41E9" w:rsidRDefault="00F315B4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9E41E9">
        <w:rPr>
          <w:rFonts w:asciiTheme="minorHAnsi" w:hAnsiTheme="minorHAnsi" w:cs="Tahoma"/>
          <w:sz w:val="23"/>
          <w:szCs w:val="23"/>
        </w:rPr>
        <w:t>member of the Committee</w:t>
      </w:r>
      <w:r w:rsidRPr="009E41E9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7BC35EBE" w14:textId="40D708B7" w:rsidR="00C479AE" w:rsidRPr="009E41E9" w:rsidRDefault="00314F35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9E41E9">
        <w:rPr>
          <w:rFonts w:asciiTheme="minorHAnsi" w:hAnsiTheme="minorHAnsi" w:cs="Tahoma"/>
          <w:sz w:val="23"/>
          <w:szCs w:val="23"/>
        </w:rPr>
        <w:t>by at lea</w:t>
      </w:r>
      <w:r w:rsidRPr="009E41E9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111694D0" w14:textId="26E30037" w:rsidR="00147776" w:rsidRPr="009E41E9" w:rsidRDefault="00F315B4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022FE49D" w14:textId="5B129D6D" w:rsidR="008B56A8" w:rsidRPr="009E41E9" w:rsidRDefault="00C479AE" w:rsidP="009E41E9">
      <w:pPr>
        <w:pStyle w:val="ListParagraph"/>
        <w:numPr>
          <w:ilvl w:val="0"/>
          <w:numId w:val="1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Minutes must be taken of all proceedings at a </w:t>
      </w:r>
      <w:r w:rsidR="00532C67" w:rsidRPr="009E41E9">
        <w:rPr>
          <w:rFonts w:asciiTheme="minorHAnsi" w:hAnsiTheme="minorHAnsi" w:cs="Tahoma"/>
          <w:sz w:val="23"/>
          <w:szCs w:val="23"/>
        </w:rPr>
        <w:t>Meeting of the Committee</w:t>
      </w:r>
      <w:r w:rsidRPr="009E41E9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02621B8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08C7B2C4" w14:textId="06B92258" w:rsidR="00C479AE" w:rsidRPr="009E41E9" w:rsidRDefault="00A447D0" w:rsidP="009E41E9">
      <w:pPr>
        <w:pStyle w:val="ListParagraph"/>
        <w:numPr>
          <w:ilvl w:val="0"/>
          <w:numId w:val="21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The </w:t>
      </w:r>
      <w:r w:rsidR="00796DE0">
        <w:rPr>
          <w:rFonts w:asciiTheme="minorHAnsi" w:hAnsiTheme="minorHAnsi" w:cs="Tahoma"/>
          <w:sz w:val="23"/>
          <w:szCs w:val="23"/>
        </w:rPr>
        <w:t>current students who are F</w:t>
      </w:r>
      <w:r w:rsidRPr="009E41E9">
        <w:rPr>
          <w:rFonts w:asciiTheme="minorHAnsi" w:hAnsiTheme="minorHAnsi" w:cs="Tahoma"/>
          <w:sz w:val="23"/>
          <w:szCs w:val="23"/>
        </w:rPr>
        <w:t>ull M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embers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9E41E9">
        <w:rPr>
          <w:rFonts w:asciiTheme="minorHAnsi" w:hAnsiTheme="minorHAnsi" w:cs="Tahoma"/>
          <w:sz w:val="23"/>
          <w:szCs w:val="23"/>
        </w:rPr>
        <w:t>members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9E41E9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9E41E9">
        <w:rPr>
          <w:rFonts w:asciiTheme="minorHAnsi" w:hAnsiTheme="minorHAnsi" w:cs="Tahoma"/>
          <w:sz w:val="23"/>
          <w:szCs w:val="23"/>
        </w:rPr>
        <w:t>by election</w:t>
      </w:r>
      <w:r w:rsidR="006A2AD3">
        <w:rPr>
          <w:rFonts w:asciiTheme="minorHAnsi" w:hAnsiTheme="minorHAnsi" w:cs="Tahoma"/>
          <w:sz w:val="23"/>
          <w:szCs w:val="23"/>
        </w:rPr>
        <w:t>: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</w:t>
      </w:r>
    </w:p>
    <w:p w14:paraId="7021B8B3" w14:textId="0F1C3FBE" w:rsidR="00C479AE" w:rsidRPr="009E41E9" w:rsidRDefault="00EF73DE" w:rsidP="009E41E9">
      <w:pPr>
        <w:pStyle w:val="ListParagraph"/>
        <w:numPr>
          <w:ilvl w:val="1"/>
          <w:numId w:val="21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Elections for the Committee </w:t>
      </w:r>
      <w:r w:rsidR="00C479AE" w:rsidRPr="009E41E9">
        <w:rPr>
          <w:rFonts w:asciiTheme="minorHAnsi" w:hAnsiTheme="minorHAnsi" w:cs="Tahoma"/>
          <w:sz w:val="23"/>
          <w:szCs w:val="23"/>
        </w:rPr>
        <w:t>shall be held at an Annual General Meeting. By-elections for vacant offices shall be held at an Extraordinary General Meeting.</w:t>
      </w:r>
    </w:p>
    <w:p w14:paraId="58B7A9C0" w14:textId="4FF9C825" w:rsidR="00C479AE" w:rsidRDefault="00C479AE" w:rsidP="009E41E9">
      <w:pPr>
        <w:pStyle w:val="ListParagraph"/>
        <w:numPr>
          <w:ilvl w:val="1"/>
          <w:numId w:val="21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>A First-Past-The-Post system shall be used for all elections.</w:t>
      </w:r>
    </w:p>
    <w:p w14:paraId="71701016" w14:textId="0F046CF3" w:rsidR="000354C5" w:rsidRPr="009E41E9" w:rsidRDefault="000354C5" w:rsidP="009E41E9">
      <w:pPr>
        <w:pStyle w:val="ListParagraph"/>
        <w:numPr>
          <w:ilvl w:val="1"/>
          <w:numId w:val="21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Candidates may only stand for committee i</w:t>
      </w:r>
      <w:r w:rsidR="007F21D5">
        <w:rPr>
          <w:rFonts w:asciiTheme="minorHAnsi" w:hAnsiTheme="minorHAnsi" w:cs="Tahoma"/>
          <w:sz w:val="23"/>
          <w:szCs w:val="23"/>
        </w:rPr>
        <w:t>f</w:t>
      </w:r>
      <w:r>
        <w:rPr>
          <w:rFonts w:asciiTheme="minorHAnsi" w:hAnsiTheme="minorHAnsi" w:cs="Tahoma"/>
          <w:sz w:val="23"/>
          <w:szCs w:val="23"/>
        </w:rPr>
        <w:t xml:space="preserve"> they expect to be based in Southampton for the duration of their appointment. </w:t>
      </w:r>
    </w:p>
    <w:p w14:paraId="18F802CB" w14:textId="214DDB28" w:rsidR="00C479AE" w:rsidRPr="009E41E9" w:rsidRDefault="00C479AE" w:rsidP="009E41E9">
      <w:pPr>
        <w:pStyle w:val="ListParagraph"/>
        <w:numPr>
          <w:ilvl w:val="1"/>
          <w:numId w:val="21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>In all elections Re-Open Nominations, ‘RON’, shall be a candidate. An election yielding a result of RON shall be re-run as a by-election.</w:t>
      </w:r>
    </w:p>
    <w:p w14:paraId="7D8FE9A1" w14:textId="762B0677" w:rsidR="00C479AE" w:rsidRPr="009E41E9" w:rsidRDefault="00C479AE" w:rsidP="009E41E9">
      <w:pPr>
        <w:pStyle w:val="ListParagraph"/>
        <w:numPr>
          <w:ilvl w:val="0"/>
          <w:numId w:val="21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The count for elections shall be conducted </w:t>
      </w:r>
      <w:r w:rsidR="0025733C" w:rsidRPr="009E41E9">
        <w:rPr>
          <w:rFonts w:asciiTheme="minorHAnsi" w:hAnsiTheme="minorHAnsi" w:cs="Tahoma"/>
          <w:sz w:val="23"/>
          <w:szCs w:val="23"/>
        </w:rPr>
        <w:t>publicly</w:t>
      </w:r>
      <w:r w:rsidRPr="009E41E9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Should the </w:t>
      </w:r>
      <w:r w:rsidR="00A447D0" w:rsidRPr="009E41E9">
        <w:rPr>
          <w:rFonts w:asciiTheme="minorHAnsi" w:hAnsiTheme="minorHAnsi" w:cs="Tahoma"/>
          <w:sz w:val="23"/>
          <w:szCs w:val="23"/>
        </w:rPr>
        <w:t>M</w:t>
      </w:r>
      <w:r w:rsidRPr="009E41E9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9E41E9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9E41E9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9E41E9">
        <w:rPr>
          <w:rFonts w:asciiTheme="minorHAnsi" w:hAnsiTheme="minorHAnsi" w:cs="Tahoma"/>
          <w:sz w:val="23"/>
          <w:szCs w:val="23"/>
        </w:rPr>
        <w:t>, if they remain dissatisfied,</w:t>
      </w:r>
      <w:r w:rsidRPr="009E41E9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1502B50F" w14:textId="1722F31E" w:rsidR="00C479AE" w:rsidRPr="009E41E9" w:rsidRDefault="00F315B4" w:rsidP="009E41E9">
      <w:pPr>
        <w:pStyle w:val="ListParagraph"/>
        <w:numPr>
          <w:ilvl w:val="0"/>
          <w:numId w:val="21"/>
        </w:numPr>
        <w:tabs>
          <w:tab w:val="left" w:pos="1701"/>
        </w:tabs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9E41E9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shall assume office with </w:t>
      </w:r>
      <w:r w:rsidR="00332902">
        <w:rPr>
          <w:rFonts w:asciiTheme="minorHAnsi" w:hAnsiTheme="minorHAnsi" w:cs="Tahoma"/>
          <w:sz w:val="23"/>
          <w:szCs w:val="23"/>
        </w:rPr>
        <w:t>6 weeks after the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conclusion of the General Meeting of </w:t>
      </w:r>
      <w:r w:rsidR="00C837F5" w:rsidRPr="009E41E9">
        <w:rPr>
          <w:rFonts w:asciiTheme="minorHAnsi" w:hAnsiTheme="minorHAnsi" w:cs="Tahoma"/>
          <w:sz w:val="23"/>
          <w:szCs w:val="23"/>
        </w:rPr>
        <w:t>their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23E8C5C3" w14:textId="1CCA25D1" w:rsidR="00C479AE" w:rsidRDefault="00F315B4" w:rsidP="009B22D4">
      <w:pPr>
        <w:pStyle w:val="ListParagraph"/>
        <w:numPr>
          <w:ilvl w:val="0"/>
          <w:numId w:val="21"/>
        </w:numPr>
        <w:tabs>
          <w:tab w:val="left" w:pos="1701"/>
        </w:tabs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9E41E9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shall retire</w:t>
      </w:r>
      <w:r w:rsidR="00E30D61">
        <w:rPr>
          <w:rFonts w:asciiTheme="minorHAnsi" w:hAnsiTheme="minorHAnsi" w:cs="Tahoma"/>
          <w:sz w:val="23"/>
          <w:szCs w:val="23"/>
        </w:rPr>
        <w:t xml:space="preserve"> from their role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with effect </w:t>
      </w:r>
      <w:r w:rsidR="005411F9">
        <w:rPr>
          <w:rFonts w:asciiTheme="minorHAnsi" w:hAnsiTheme="minorHAnsi" w:cs="Tahoma"/>
          <w:sz w:val="23"/>
          <w:szCs w:val="23"/>
        </w:rPr>
        <w:t>6 weeks</w:t>
      </w:r>
      <w:r w:rsidR="004479BB">
        <w:rPr>
          <w:rFonts w:asciiTheme="minorHAnsi" w:hAnsiTheme="minorHAnsi" w:cs="Tahoma"/>
          <w:sz w:val="23"/>
          <w:szCs w:val="23"/>
        </w:rPr>
        <w:t xml:space="preserve"> from</w:t>
      </w:r>
      <w:r w:rsidR="005411F9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of the AGM next after </w:t>
      </w:r>
      <w:r w:rsidR="00C837F5" w:rsidRPr="009E41E9">
        <w:rPr>
          <w:rFonts w:asciiTheme="minorHAnsi" w:hAnsiTheme="minorHAnsi" w:cs="Tahoma"/>
          <w:sz w:val="23"/>
          <w:szCs w:val="23"/>
        </w:rPr>
        <w:t>their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</w:t>
      </w:r>
      <w:r w:rsidR="0025733C" w:rsidRPr="009E41E9">
        <w:rPr>
          <w:rFonts w:asciiTheme="minorHAnsi" w:hAnsiTheme="minorHAnsi" w:cs="Tahoma"/>
          <w:sz w:val="23"/>
          <w:szCs w:val="23"/>
        </w:rPr>
        <w:t>appointment but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shall be eligible for re-election at that AGM</w:t>
      </w:r>
      <w:r w:rsidR="006A2AD3">
        <w:rPr>
          <w:rFonts w:asciiTheme="minorHAnsi" w:hAnsiTheme="minorHAnsi" w:cs="Tahoma"/>
          <w:sz w:val="23"/>
          <w:szCs w:val="23"/>
        </w:rPr>
        <w:t>:</w:t>
      </w:r>
    </w:p>
    <w:p w14:paraId="21EAC015" w14:textId="5D6A79A9" w:rsidR="00F87C3A" w:rsidRPr="009E41E9" w:rsidRDefault="00F87C3A" w:rsidP="00F87C3A">
      <w:pPr>
        <w:pStyle w:val="ListParagraph"/>
        <w:numPr>
          <w:ilvl w:val="1"/>
          <w:numId w:val="21"/>
        </w:numPr>
        <w:tabs>
          <w:tab w:val="left" w:pos="1701"/>
        </w:tabs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 xml:space="preserve">For the AGM, the president elected </w:t>
      </w:r>
      <w:r w:rsidR="008B32CD">
        <w:rPr>
          <w:rFonts w:asciiTheme="minorHAnsi" w:hAnsiTheme="minorHAnsi" w:cs="Tahoma"/>
          <w:sz w:val="23"/>
          <w:szCs w:val="23"/>
        </w:rPr>
        <w:t>at the previous AGM will chair the meeting.</w:t>
      </w:r>
      <w:r w:rsidR="008B3181">
        <w:rPr>
          <w:rFonts w:asciiTheme="minorHAnsi" w:hAnsiTheme="minorHAnsi" w:cs="Tahoma"/>
          <w:sz w:val="23"/>
          <w:szCs w:val="23"/>
        </w:rPr>
        <w:t xml:space="preserve"> If the previous president is not able to be present</w:t>
      </w:r>
      <w:r w:rsidR="00FA2ABB">
        <w:rPr>
          <w:rFonts w:asciiTheme="minorHAnsi" w:hAnsiTheme="minorHAnsi" w:cs="Tahoma"/>
          <w:sz w:val="23"/>
          <w:szCs w:val="23"/>
        </w:rPr>
        <w:t>, the election of a chair will proceed in accordance with Clause 6.2.</w:t>
      </w:r>
      <w:r w:rsidR="003773B3">
        <w:rPr>
          <w:rFonts w:asciiTheme="minorHAnsi" w:hAnsiTheme="minorHAnsi" w:cs="Tahoma"/>
          <w:sz w:val="23"/>
          <w:szCs w:val="23"/>
        </w:rPr>
        <w:t>b</w:t>
      </w:r>
      <w:r w:rsidR="00FA2ABB">
        <w:rPr>
          <w:rFonts w:asciiTheme="minorHAnsi" w:hAnsiTheme="minorHAnsi" w:cs="Tahoma"/>
          <w:sz w:val="23"/>
          <w:szCs w:val="23"/>
        </w:rPr>
        <w:t>.</w:t>
      </w:r>
    </w:p>
    <w:p w14:paraId="33F77DFE" w14:textId="1E522D80" w:rsidR="00F315B4" w:rsidRPr="009E41E9" w:rsidRDefault="00C479AE" w:rsidP="009E41E9">
      <w:pPr>
        <w:pStyle w:val="ListParagraph"/>
        <w:numPr>
          <w:ilvl w:val="0"/>
          <w:numId w:val="21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The </w:t>
      </w:r>
      <w:r w:rsidR="002E1B87">
        <w:rPr>
          <w:rFonts w:asciiTheme="minorHAnsi" w:hAnsiTheme="minorHAnsi" w:cs="Tahoma"/>
          <w:sz w:val="23"/>
          <w:szCs w:val="23"/>
        </w:rPr>
        <w:t xml:space="preserve">previous </w:t>
      </w:r>
      <w:r w:rsidR="00EF73DE" w:rsidRPr="009E41E9">
        <w:rPr>
          <w:rFonts w:asciiTheme="minorHAnsi" w:hAnsiTheme="minorHAnsi" w:cs="Tahoma"/>
          <w:sz w:val="23"/>
          <w:szCs w:val="23"/>
        </w:rPr>
        <w:t>Committee</w:t>
      </w:r>
      <w:r w:rsidRPr="009E41E9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9E41E9">
        <w:rPr>
          <w:rFonts w:asciiTheme="minorHAnsi" w:hAnsiTheme="minorHAnsi" w:cs="Tahoma"/>
          <w:sz w:val="23"/>
          <w:szCs w:val="23"/>
        </w:rPr>
        <w:t xml:space="preserve">update the committee information on the Student Groups Hub provided by the Students’ Union at </w:t>
      </w:r>
      <w:hyperlink r:id="rId12" w:history="1">
        <w:r w:rsidR="00500F09" w:rsidRPr="009E41E9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9E41E9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9E41E9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9E41E9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9E41E9">
        <w:rPr>
          <w:rFonts w:asciiTheme="minorHAnsi" w:hAnsiTheme="minorHAnsi" w:cs="Tahoma"/>
          <w:sz w:val="23"/>
          <w:szCs w:val="23"/>
        </w:rPr>
        <w:t>)</w:t>
      </w:r>
      <w:r w:rsidRPr="009E41E9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4F93777D" w14:textId="55755150" w:rsidR="0093240A" w:rsidRPr="009E41E9" w:rsidRDefault="0059463F" w:rsidP="009E41E9">
      <w:pPr>
        <w:pStyle w:val="ListParagraph"/>
        <w:numPr>
          <w:ilvl w:val="0"/>
          <w:numId w:val="21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E41E9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9E41E9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9E41E9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 w:rsidRPr="009E41E9">
        <w:rPr>
          <w:rFonts w:asciiTheme="minorHAnsi" w:hAnsiTheme="minorHAnsi" w:cs="Tahoma"/>
          <w:sz w:val="23"/>
          <w:szCs w:val="23"/>
        </w:rPr>
        <w:t>their</w:t>
      </w:r>
      <w:r w:rsidRPr="009E41E9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9E41E9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Pr="009E41E9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9E41E9">
        <w:rPr>
          <w:rFonts w:asciiTheme="minorHAnsi" w:hAnsiTheme="minorHAnsi" w:cs="Tahoma"/>
          <w:sz w:val="23"/>
          <w:szCs w:val="23"/>
        </w:rPr>
        <w:t>, or to the President, within fourteen days.</w:t>
      </w:r>
    </w:p>
    <w:p w14:paraId="675BC801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4714C726" w14:textId="5B725094" w:rsidR="006E2542" w:rsidRPr="009A2740" w:rsidRDefault="006E2542" w:rsidP="009A2740">
      <w:pPr>
        <w:pStyle w:val="ListParagraph"/>
        <w:numPr>
          <w:ilvl w:val="0"/>
          <w:numId w:val="2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9A2740">
        <w:rPr>
          <w:rFonts w:asciiTheme="minorHAnsi" w:hAnsiTheme="minorHAnsi" w:cs="Tahoma"/>
          <w:sz w:val="23"/>
          <w:szCs w:val="23"/>
        </w:rPr>
        <w:t>’s finances.</w:t>
      </w:r>
    </w:p>
    <w:p w14:paraId="0328CF28" w14:textId="0C875DAC" w:rsidR="003A32B8" w:rsidRPr="009A2740" w:rsidRDefault="003A32B8" w:rsidP="009A2740">
      <w:pPr>
        <w:pStyle w:val="ListParagraph"/>
        <w:numPr>
          <w:ilvl w:val="0"/>
          <w:numId w:val="2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 xml:space="preserve">The income and property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9A2740">
        <w:rPr>
          <w:rFonts w:asciiTheme="minorHAnsi" w:hAnsiTheme="minorHAnsi" w:cs="Tahoma"/>
          <w:sz w:val="23"/>
          <w:szCs w:val="23"/>
        </w:rPr>
        <w:t xml:space="preserve"> </w:t>
      </w:r>
      <w:r w:rsidR="006E2542" w:rsidRPr="009A2740">
        <w:rPr>
          <w:rFonts w:asciiTheme="minorHAnsi" w:hAnsiTheme="minorHAnsi" w:cs="Tahoma"/>
          <w:sz w:val="23"/>
          <w:szCs w:val="23"/>
        </w:rPr>
        <w:t>must</w:t>
      </w:r>
      <w:r w:rsidRPr="009A2740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4F9FD68C" w14:textId="78A674C3" w:rsidR="006E2542" w:rsidRPr="009A2740" w:rsidRDefault="003A32B8" w:rsidP="009A2740">
      <w:pPr>
        <w:pStyle w:val="ListParagraph"/>
        <w:numPr>
          <w:ilvl w:val="0"/>
          <w:numId w:val="2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 xml:space="preserve">The members of the Committee are entitled to be reimbursed from the property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9A2740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 w:rsidRPr="009A2740">
        <w:rPr>
          <w:rFonts w:asciiTheme="minorHAnsi" w:hAnsiTheme="minorHAnsi" w:cs="Tahoma"/>
          <w:sz w:val="23"/>
          <w:szCs w:val="23"/>
        </w:rPr>
        <w:t>them</w:t>
      </w:r>
      <w:r w:rsidRPr="009A2740">
        <w:rPr>
          <w:rFonts w:asciiTheme="minorHAnsi" w:hAnsiTheme="minorHAnsi" w:cs="Tahoma"/>
          <w:sz w:val="23"/>
          <w:szCs w:val="23"/>
        </w:rPr>
        <w:t xml:space="preserve"> when acting on behalf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9A2740">
        <w:rPr>
          <w:rFonts w:asciiTheme="minorHAnsi" w:hAnsiTheme="minorHAnsi" w:cs="Tahoma"/>
          <w:sz w:val="23"/>
          <w:szCs w:val="23"/>
        </w:rPr>
        <w:t>.</w:t>
      </w:r>
    </w:p>
    <w:p w14:paraId="29DA178D" w14:textId="6675AB96" w:rsidR="000F0CD3" w:rsidRPr="009A2740" w:rsidRDefault="006E2542" w:rsidP="009A2740">
      <w:pPr>
        <w:pStyle w:val="ListParagraph"/>
        <w:numPr>
          <w:ilvl w:val="0"/>
          <w:numId w:val="2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 xml:space="preserve">The accounts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9A2740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9A2740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9A2740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2EC645CE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0770B18D" w14:textId="3CA93D7E" w:rsidR="00C479AE" w:rsidRPr="009A2740" w:rsidRDefault="00C479AE" w:rsidP="009A2740">
      <w:pPr>
        <w:pStyle w:val="ListParagraph"/>
        <w:numPr>
          <w:ilvl w:val="0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 xml:space="preserve">Subject to sub-clause (2) of this Clause, all acts done by a </w:t>
      </w:r>
      <w:r w:rsidR="00EF73DE" w:rsidRPr="009A2740">
        <w:rPr>
          <w:rFonts w:asciiTheme="minorHAnsi" w:hAnsiTheme="minorHAnsi" w:cs="Tahoma"/>
          <w:sz w:val="23"/>
          <w:szCs w:val="23"/>
        </w:rPr>
        <w:t>Meeting of the Committee</w:t>
      </w:r>
      <w:r w:rsidRPr="009A2740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9A2740">
        <w:rPr>
          <w:rFonts w:asciiTheme="minorHAnsi" w:hAnsiTheme="minorHAnsi" w:cs="Tahoma"/>
          <w:sz w:val="23"/>
          <w:szCs w:val="23"/>
        </w:rPr>
        <w:t xml:space="preserve"> member of the</w:t>
      </w:r>
      <w:r w:rsidRPr="009A2740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9A2740">
        <w:rPr>
          <w:rFonts w:asciiTheme="minorHAnsi" w:hAnsiTheme="minorHAnsi" w:cs="Tahoma"/>
          <w:sz w:val="23"/>
          <w:szCs w:val="23"/>
        </w:rPr>
        <w:t>Committee</w:t>
      </w:r>
      <w:r w:rsidRPr="009A2740">
        <w:rPr>
          <w:rFonts w:asciiTheme="minorHAnsi" w:hAnsiTheme="minorHAnsi" w:cs="Tahoma"/>
          <w:sz w:val="23"/>
          <w:szCs w:val="23"/>
        </w:rPr>
        <w:t>:</w:t>
      </w:r>
    </w:p>
    <w:p w14:paraId="09582D2B" w14:textId="51BEB73B" w:rsidR="00C479AE" w:rsidRPr="009A2740" w:rsidRDefault="00F80EC4" w:rsidP="009A2740">
      <w:pPr>
        <w:pStyle w:val="ListParagraph"/>
        <w:numPr>
          <w:ilvl w:val="1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>w</w:t>
      </w:r>
      <w:r w:rsidR="00C479AE" w:rsidRPr="009A2740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="00C479AE" w:rsidRPr="009A2740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16C96DEA" w14:textId="46AEE706" w:rsidR="00C479AE" w:rsidRPr="009A2740" w:rsidRDefault="00F80EC4" w:rsidP="009A2740">
      <w:pPr>
        <w:pStyle w:val="ListParagraph"/>
        <w:numPr>
          <w:ilvl w:val="1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>w</w:t>
      </w:r>
      <w:r w:rsidR="00C479AE" w:rsidRPr="009A2740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9A2740">
        <w:rPr>
          <w:rFonts w:asciiTheme="minorHAnsi" w:hAnsiTheme="minorHAnsi" w:cs="Tahoma"/>
          <w:sz w:val="23"/>
          <w:szCs w:val="23"/>
        </w:rPr>
        <w:t>iged by this</w:t>
      </w:r>
      <w:r w:rsidR="00C479AE" w:rsidRPr="009A2740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="00C479AE" w:rsidRPr="009A2740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488A72B0" w14:textId="2E7ABB4C" w:rsidR="00C479AE" w:rsidRPr="009A2740" w:rsidRDefault="00F80EC4" w:rsidP="009A2740">
      <w:pPr>
        <w:pStyle w:val="ListParagraph"/>
        <w:numPr>
          <w:ilvl w:val="1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>w</w:t>
      </w:r>
      <w:r w:rsidR="00C479AE" w:rsidRPr="009A2740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9A2740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25EAB20" w14:textId="3ED413A6" w:rsidR="00C479AE" w:rsidRPr="009A2740" w:rsidRDefault="00C479AE" w:rsidP="009A2740">
      <w:pPr>
        <w:pStyle w:val="ListParagraph"/>
        <w:numPr>
          <w:ilvl w:val="0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 xml:space="preserve">Sub-clause (1) of this Clause does not permit a </w:t>
      </w:r>
      <w:r w:rsidR="00CC2244" w:rsidRPr="009A2740">
        <w:rPr>
          <w:rFonts w:asciiTheme="minorHAnsi" w:hAnsiTheme="minorHAnsi" w:cs="Tahoma"/>
          <w:sz w:val="23"/>
          <w:szCs w:val="23"/>
        </w:rPr>
        <w:t>member of the Committee</w:t>
      </w:r>
      <w:r w:rsidRPr="009A2740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 w:rsidRPr="009A2740">
        <w:rPr>
          <w:rFonts w:asciiTheme="minorHAnsi" w:hAnsiTheme="minorHAnsi" w:cs="Tahoma"/>
          <w:sz w:val="23"/>
          <w:szCs w:val="23"/>
        </w:rPr>
        <w:t>them</w:t>
      </w:r>
      <w:r w:rsidRPr="009A2740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9A2740">
        <w:rPr>
          <w:rFonts w:asciiTheme="minorHAnsi" w:hAnsiTheme="minorHAnsi" w:cs="Tahoma"/>
          <w:sz w:val="23"/>
          <w:szCs w:val="23"/>
        </w:rPr>
        <w:t xml:space="preserve">Committee </w:t>
      </w:r>
      <w:r w:rsidRPr="009A2740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9A2740">
        <w:rPr>
          <w:rFonts w:asciiTheme="minorHAnsi" w:hAnsiTheme="minorHAnsi" w:cs="Tahoma"/>
          <w:sz w:val="23"/>
          <w:szCs w:val="23"/>
        </w:rPr>
        <w:t>Committee</w:t>
      </w:r>
      <w:r w:rsidR="001E3FA5" w:rsidRPr="009A2740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 w:rsidRPr="009A2740">
        <w:rPr>
          <w:rFonts w:asciiTheme="minorHAnsi" w:hAnsiTheme="minorHAnsi" w:cs="Tahoma"/>
          <w:sz w:val="23"/>
          <w:szCs w:val="23"/>
        </w:rPr>
        <w:t>2</w:t>
      </w:r>
      <w:r w:rsidR="00193AC9" w:rsidRPr="009A2740">
        <w:rPr>
          <w:rFonts w:asciiTheme="minorHAnsi" w:hAnsiTheme="minorHAnsi" w:cs="Tahoma"/>
          <w:sz w:val="23"/>
          <w:szCs w:val="23"/>
        </w:rPr>
        <w:t>, ‘</w:t>
      </w:r>
      <w:r w:rsidRPr="009A2740">
        <w:rPr>
          <w:rFonts w:asciiTheme="minorHAnsi" w:hAnsiTheme="minorHAnsi" w:cs="Tahoma"/>
          <w:sz w:val="23"/>
          <w:szCs w:val="23"/>
        </w:rPr>
        <w:t>Conflicts of Inter</w:t>
      </w:r>
      <w:r w:rsidR="00193AC9" w:rsidRPr="009A2740">
        <w:rPr>
          <w:rFonts w:asciiTheme="minorHAnsi" w:hAnsiTheme="minorHAnsi" w:cs="Tahoma"/>
          <w:sz w:val="23"/>
          <w:szCs w:val="23"/>
        </w:rPr>
        <w:t>ests and Conflicts of Loyalties’</w:t>
      </w:r>
      <w:r w:rsidRPr="009A2740">
        <w:rPr>
          <w:rFonts w:asciiTheme="minorHAnsi" w:hAnsiTheme="minorHAnsi" w:cs="Tahoma"/>
          <w:sz w:val="23"/>
          <w:szCs w:val="23"/>
        </w:rPr>
        <w:t>.</w:t>
      </w:r>
    </w:p>
    <w:p w14:paraId="04D78E4B" w14:textId="02A150B7" w:rsidR="00C479AE" w:rsidRPr="009A2740" w:rsidRDefault="00A447D0" w:rsidP="009A2740">
      <w:pPr>
        <w:pStyle w:val="ListParagraph"/>
        <w:numPr>
          <w:ilvl w:val="0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>The M</w:t>
      </w:r>
      <w:r w:rsidR="00832F50" w:rsidRPr="009A2740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9A2740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9A2740">
        <w:rPr>
          <w:rFonts w:asciiTheme="minorHAnsi" w:hAnsiTheme="minorHAnsi" w:cs="Tahoma"/>
          <w:sz w:val="23"/>
          <w:szCs w:val="23"/>
        </w:rPr>
        <w:t xml:space="preserve"> a</w:t>
      </w:r>
      <w:r w:rsidR="00C479AE" w:rsidRPr="009A2740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5C7A9868" w14:textId="7C7E81ED" w:rsidR="00C479AE" w:rsidRPr="009A2740" w:rsidRDefault="00F80EC4" w:rsidP="009A2740">
      <w:pPr>
        <w:pStyle w:val="ListParagraph"/>
        <w:numPr>
          <w:ilvl w:val="1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>t</w:t>
      </w:r>
      <w:r w:rsidR="00C479AE" w:rsidRPr="009A2740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9A2740">
        <w:rPr>
          <w:rFonts w:asciiTheme="minorHAnsi" w:hAnsiTheme="minorHAnsi" w:cs="Tahoma"/>
          <w:sz w:val="23"/>
          <w:szCs w:val="23"/>
        </w:rPr>
        <w:t>Committee</w:t>
      </w:r>
      <w:r w:rsidR="00C479AE" w:rsidRPr="009A2740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635B159" w14:textId="622140AB" w:rsidR="00C479AE" w:rsidRPr="009A2740" w:rsidRDefault="00F80EC4" w:rsidP="009A2740">
      <w:pPr>
        <w:pStyle w:val="ListParagraph"/>
        <w:numPr>
          <w:ilvl w:val="1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>t</w:t>
      </w:r>
      <w:r w:rsidR="00A447D0" w:rsidRPr="009A2740">
        <w:rPr>
          <w:rFonts w:asciiTheme="minorHAnsi" w:hAnsiTheme="minorHAnsi" w:cs="Tahoma"/>
          <w:sz w:val="23"/>
          <w:szCs w:val="23"/>
        </w:rPr>
        <w:t>he M</w:t>
      </w:r>
      <w:r w:rsidR="00C479AE" w:rsidRPr="009A2740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9A2740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F4E7050" w14:textId="1DBB6206" w:rsidR="00770764" w:rsidRPr="009A2740" w:rsidRDefault="00DD231D" w:rsidP="009A2740">
      <w:pPr>
        <w:pStyle w:val="ListParagraph"/>
        <w:numPr>
          <w:ilvl w:val="2"/>
          <w:numId w:val="2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A2740">
        <w:rPr>
          <w:rFonts w:asciiTheme="minorHAnsi" w:hAnsiTheme="minorHAnsi" w:cs="Tahoma"/>
          <w:sz w:val="23"/>
          <w:szCs w:val="23"/>
        </w:rPr>
        <w:t>i</w:t>
      </w:r>
      <w:r w:rsidR="00314F35" w:rsidRPr="009A2740">
        <w:rPr>
          <w:rFonts w:asciiTheme="minorHAnsi" w:hAnsiTheme="minorHAnsi" w:cs="Tahoma"/>
          <w:sz w:val="23"/>
          <w:szCs w:val="23"/>
        </w:rPr>
        <w:t>f</w:t>
      </w:r>
      <w:r w:rsidR="00832F50" w:rsidRPr="009A2740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9A2740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9A2740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9A2740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9A2740">
        <w:rPr>
          <w:rFonts w:asciiTheme="minorHAnsi" w:hAnsiTheme="minorHAnsi" w:cs="Tahoma"/>
          <w:sz w:val="23"/>
          <w:szCs w:val="23"/>
        </w:rPr>
        <w:t>M</w:t>
      </w:r>
      <w:r w:rsidR="00C479AE" w:rsidRPr="009A2740">
        <w:rPr>
          <w:rFonts w:asciiTheme="minorHAnsi" w:hAnsiTheme="minorHAnsi" w:cs="Tahoma"/>
          <w:sz w:val="23"/>
          <w:szCs w:val="23"/>
        </w:rPr>
        <w:t xml:space="preserve">ember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C479AE" w:rsidRPr="009A2740">
        <w:rPr>
          <w:rFonts w:asciiTheme="minorHAnsi" w:hAnsiTheme="minorHAnsi" w:cs="Tahoma"/>
          <w:sz w:val="23"/>
          <w:szCs w:val="23"/>
        </w:rPr>
        <w:t>.</w:t>
      </w:r>
    </w:p>
    <w:p w14:paraId="0F37825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5F8FC57A" w14:textId="319BFDB3" w:rsidR="00C479AE" w:rsidRPr="00236405" w:rsidRDefault="00C479AE" w:rsidP="00236405">
      <w:pPr>
        <w:pStyle w:val="ListParagraph"/>
        <w:numPr>
          <w:ilvl w:val="0"/>
          <w:numId w:val="2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A </w:t>
      </w:r>
      <w:r w:rsidR="003A32B8" w:rsidRPr="00236405">
        <w:rPr>
          <w:rFonts w:asciiTheme="minorHAnsi" w:hAnsiTheme="minorHAnsi" w:cs="Tahoma"/>
          <w:sz w:val="23"/>
          <w:szCs w:val="23"/>
        </w:rPr>
        <w:t>member of the Committee</w:t>
      </w:r>
      <w:r w:rsidRPr="00236405">
        <w:rPr>
          <w:rFonts w:asciiTheme="minorHAnsi" w:hAnsiTheme="minorHAnsi" w:cs="Tahoma"/>
          <w:sz w:val="23"/>
          <w:szCs w:val="23"/>
        </w:rPr>
        <w:t xml:space="preserve"> must:</w:t>
      </w:r>
    </w:p>
    <w:p w14:paraId="2997C7EB" w14:textId="45B032E1" w:rsidR="00C479AE" w:rsidRPr="00236405" w:rsidRDefault="007112FC" w:rsidP="00236405">
      <w:pPr>
        <w:pStyle w:val="ListParagraph"/>
        <w:numPr>
          <w:ilvl w:val="1"/>
          <w:numId w:val="2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lastRenderedPageBreak/>
        <w:t>d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 w:rsidRPr="00236405">
        <w:rPr>
          <w:rFonts w:asciiTheme="minorHAnsi" w:hAnsiTheme="minorHAnsi" w:cs="Tahoma"/>
          <w:sz w:val="23"/>
          <w:szCs w:val="23"/>
        </w:rPr>
        <w:t>they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C479AE" w:rsidRPr="00236405">
        <w:rPr>
          <w:rFonts w:asciiTheme="minorHAnsi" w:hAnsiTheme="minorHAnsi" w:cs="Tahoma"/>
          <w:sz w:val="23"/>
          <w:szCs w:val="23"/>
        </w:rPr>
        <w:t>has</w:t>
      </w:r>
      <w:proofErr w:type="gramEnd"/>
      <w:r w:rsidR="00C479AE" w:rsidRPr="00236405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00236405">
        <w:rPr>
          <w:rFonts w:asciiTheme="minorHAnsi" w:hAnsiTheme="minorHAnsi" w:cs="Tahoma"/>
          <w:sz w:val="23"/>
          <w:szCs w:val="23"/>
        </w:rPr>
        <w:t>decisions of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236405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or in any transaction or arrangement entered into by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3EDD39BE" w14:textId="7D849D91" w:rsidR="00C479AE" w:rsidRPr="00236405" w:rsidRDefault="007112FC" w:rsidP="00236405">
      <w:pPr>
        <w:pStyle w:val="ListParagraph"/>
        <w:numPr>
          <w:ilvl w:val="1"/>
          <w:numId w:val="2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a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bsent </w:t>
      </w:r>
      <w:r w:rsidR="00C837F5" w:rsidRPr="00236405">
        <w:rPr>
          <w:rFonts w:asciiTheme="minorHAnsi" w:hAnsiTheme="minorHAnsi" w:cs="Tahoma"/>
          <w:sz w:val="23"/>
          <w:szCs w:val="23"/>
        </w:rPr>
        <w:t>themselves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236405">
        <w:rPr>
          <w:rFonts w:asciiTheme="minorHAnsi" w:hAnsiTheme="minorHAnsi" w:cs="Tahoma"/>
          <w:sz w:val="23"/>
          <w:szCs w:val="23"/>
        </w:rPr>
        <w:t>Committee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 w:rsidRPr="00236405">
        <w:rPr>
          <w:rFonts w:asciiTheme="minorHAnsi" w:hAnsiTheme="minorHAnsi" w:cs="Tahoma"/>
          <w:sz w:val="23"/>
          <w:szCs w:val="23"/>
        </w:rPr>
        <w:t>their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duty to act solely in the interests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52798B91" w14:textId="4891192F" w:rsidR="00770764" w:rsidRPr="00236405" w:rsidRDefault="00C479AE" w:rsidP="00236405">
      <w:pPr>
        <w:pStyle w:val="ListParagraph"/>
        <w:numPr>
          <w:ilvl w:val="0"/>
          <w:numId w:val="2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Any </w:t>
      </w:r>
      <w:r w:rsidR="003A32B8" w:rsidRPr="00236405">
        <w:rPr>
          <w:rFonts w:asciiTheme="minorHAnsi" w:hAnsiTheme="minorHAnsi" w:cs="Tahoma"/>
          <w:sz w:val="23"/>
          <w:szCs w:val="23"/>
        </w:rPr>
        <w:t>member of the Committee</w:t>
      </w:r>
      <w:r w:rsidRPr="00236405">
        <w:rPr>
          <w:rFonts w:asciiTheme="minorHAnsi" w:hAnsiTheme="minorHAnsi" w:cs="Tahoma"/>
          <w:sz w:val="23"/>
          <w:szCs w:val="23"/>
        </w:rPr>
        <w:t xml:space="preserve"> absenting </w:t>
      </w:r>
      <w:r w:rsidR="00C837F5" w:rsidRPr="00236405">
        <w:rPr>
          <w:rFonts w:asciiTheme="minorHAnsi" w:hAnsiTheme="minorHAnsi" w:cs="Tahoma"/>
          <w:sz w:val="23"/>
          <w:szCs w:val="23"/>
        </w:rPr>
        <w:t>themselves</w:t>
      </w:r>
      <w:r w:rsidRPr="00236405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236405">
        <w:rPr>
          <w:rFonts w:asciiTheme="minorHAnsi" w:hAnsiTheme="minorHAnsi" w:cs="Tahoma"/>
          <w:sz w:val="23"/>
          <w:szCs w:val="23"/>
        </w:rPr>
        <w:t>Committee</w:t>
      </w:r>
      <w:r w:rsidRPr="00236405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1BEC1B6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4BE3530C" w14:textId="33E3DDC5" w:rsidR="00C479AE" w:rsidRPr="00236405" w:rsidRDefault="00C479AE" w:rsidP="00236405">
      <w:pPr>
        <w:pStyle w:val="ListParagraph"/>
        <w:numPr>
          <w:ilvl w:val="0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Disciplinary action may be taken against any </w:t>
      </w:r>
      <w:r w:rsidR="00A447D0" w:rsidRPr="00236405">
        <w:rPr>
          <w:rFonts w:asciiTheme="minorHAnsi" w:hAnsiTheme="minorHAnsi" w:cs="Tahoma"/>
          <w:sz w:val="23"/>
          <w:szCs w:val="23"/>
        </w:rPr>
        <w:t>M</w:t>
      </w:r>
      <w:r w:rsidRPr="00236405">
        <w:rPr>
          <w:rFonts w:asciiTheme="minorHAnsi" w:hAnsiTheme="minorHAnsi" w:cs="Tahoma"/>
          <w:sz w:val="23"/>
          <w:szCs w:val="23"/>
        </w:rPr>
        <w:t>ember</w:t>
      </w:r>
      <w:r w:rsidR="00DA34F8" w:rsidRPr="00236405">
        <w:rPr>
          <w:rFonts w:asciiTheme="minorHAnsi" w:hAnsiTheme="minorHAnsi" w:cs="Tahoma"/>
          <w:sz w:val="23"/>
          <w:szCs w:val="23"/>
        </w:rPr>
        <w:t xml:space="preserve">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236405">
        <w:rPr>
          <w:rFonts w:asciiTheme="minorHAnsi" w:hAnsiTheme="minorHAnsi" w:cs="Tahoma"/>
          <w:sz w:val="23"/>
          <w:szCs w:val="23"/>
        </w:rPr>
        <w:t xml:space="preserve"> as a</w:t>
      </w:r>
      <w:r w:rsidR="00236405">
        <w:rPr>
          <w:rFonts w:asciiTheme="minorHAnsi" w:hAnsiTheme="minorHAnsi" w:cs="Tahoma"/>
          <w:sz w:val="23"/>
          <w:szCs w:val="23"/>
        </w:rPr>
        <w:t xml:space="preserve"> </w:t>
      </w:r>
      <w:r w:rsidRPr="00236405">
        <w:rPr>
          <w:rFonts w:asciiTheme="minorHAnsi" w:hAnsiTheme="minorHAnsi" w:cs="Tahoma"/>
          <w:sz w:val="23"/>
          <w:szCs w:val="23"/>
        </w:rPr>
        <w:t>consequence of conduct:</w:t>
      </w:r>
    </w:p>
    <w:p w14:paraId="6AF5C208" w14:textId="1B11B8F8" w:rsidR="00C479AE" w:rsidRPr="00236405" w:rsidRDefault="007112FC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d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etrimental to the reputation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7121A277" w14:textId="0384348C" w:rsidR="00C479AE" w:rsidRPr="00236405" w:rsidRDefault="007112FC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o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pposed to the objects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236405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236405">
        <w:rPr>
          <w:rFonts w:asciiTheme="minorHAnsi" w:hAnsiTheme="minorHAnsi" w:cs="Tahoma"/>
          <w:sz w:val="23"/>
          <w:szCs w:val="23"/>
        </w:rPr>
        <w:t>or the Students’ Union.</w:t>
      </w:r>
    </w:p>
    <w:p w14:paraId="3262AF49" w14:textId="7599FE80" w:rsidR="00C479AE" w:rsidRPr="00236405" w:rsidRDefault="007112FC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i</w:t>
      </w:r>
      <w:r w:rsidR="00C479AE" w:rsidRPr="00236405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0EEB4755" w14:textId="638F103B" w:rsidR="00C479AE" w:rsidRPr="00236405" w:rsidRDefault="00C479AE" w:rsidP="00236405">
      <w:pPr>
        <w:pStyle w:val="ListParagraph"/>
        <w:numPr>
          <w:ilvl w:val="0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Disciplinary action</w:t>
      </w:r>
      <w:r w:rsidR="00A447D0" w:rsidRPr="00236405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236405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731C4A1D" w14:textId="0608A088" w:rsidR="00C479AE" w:rsidRPr="00236405" w:rsidRDefault="007112FC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i</w:t>
      </w:r>
      <w:r w:rsidR="00F5207C" w:rsidRPr="00236405">
        <w:rPr>
          <w:rFonts w:asciiTheme="minorHAnsi" w:hAnsiTheme="minorHAnsi" w:cs="Tahoma"/>
          <w:sz w:val="23"/>
          <w:szCs w:val="23"/>
        </w:rPr>
        <w:t>ssue</w:t>
      </w:r>
      <w:r w:rsidR="00196516" w:rsidRPr="00236405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1F542A41" w14:textId="1C7256F5" w:rsidR="00C479AE" w:rsidRPr="00236405" w:rsidRDefault="007112FC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p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236405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="00196516" w:rsidRPr="00236405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7AE5D2DB" w14:textId="79CB70AD" w:rsidR="00C479AE" w:rsidRPr="00236405" w:rsidRDefault="007112FC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d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236405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236405">
        <w:rPr>
          <w:rFonts w:asciiTheme="minorHAnsi" w:hAnsiTheme="minorHAnsi" w:cs="Tahoma"/>
          <w:sz w:val="23"/>
          <w:szCs w:val="23"/>
        </w:rPr>
        <w:t>.</w:t>
      </w:r>
    </w:p>
    <w:p w14:paraId="5DD71431" w14:textId="7B406654" w:rsidR="00C479AE" w:rsidRPr="00236405" w:rsidRDefault="007112FC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r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236405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236405">
        <w:rPr>
          <w:rFonts w:asciiTheme="minorHAnsi" w:hAnsiTheme="minorHAnsi" w:cs="Tahoma"/>
          <w:sz w:val="23"/>
          <w:szCs w:val="23"/>
        </w:rPr>
        <w:t>from office.</w:t>
      </w:r>
    </w:p>
    <w:p w14:paraId="1F2E86BA" w14:textId="3F537730" w:rsidR="00C479AE" w:rsidRPr="00236405" w:rsidRDefault="006A2AD3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C479AE" w:rsidRPr="00236405">
        <w:rPr>
          <w:rFonts w:asciiTheme="minorHAnsi" w:hAnsiTheme="minorHAnsi" w:cs="Tahoma"/>
          <w:sz w:val="23"/>
          <w:szCs w:val="23"/>
        </w:rPr>
        <w:t>emporary</w:t>
      </w:r>
      <w:r>
        <w:rPr>
          <w:rFonts w:asciiTheme="minorHAnsi" w:hAnsiTheme="minorHAnsi" w:cs="Tahoma"/>
          <w:sz w:val="23"/>
          <w:szCs w:val="23"/>
        </w:rPr>
        <w:t xml:space="preserve"> suspension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or per</w:t>
      </w:r>
      <w:r w:rsidR="00196516" w:rsidRPr="00236405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236405">
        <w:rPr>
          <w:rFonts w:asciiTheme="minorHAnsi" w:hAnsiTheme="minorHAnsi" w:cs="Tahoma"/>
          <w:sz w:val="23"/>
          <w:szCs w:val="23"/>
        </w:rPr>
        <w:t>Membership</w:t>
      </w:r>
      <w:r w:rsidR="00196516" w:rsidRPr="00236405">
        <w:rPr>
          <w:rFonts w:asciiTheme="minorHAnsi" w:hAnsiTheme="minorHAnsi" w:cs="Tahoma"/>
          <w:sz w:val="23"/>
          <w:szCs w:val="23"/>
        </w:rPr>
        <w:t>.</w:t>
      </w:r>
    </w:p>
    <w:p w14:paraId="56F348C3" w14:textId="556D3CD1" w:rsidR="00C479AE" w:rsidRPr="00236405" w:rsidRDefault="007112FC" w:rsidP="00236405">
      <w:pPr>
        <w:pStyle w:val="ListParagraph"/>
        <w:numPr>
          <w:ilvl w:val="1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r</w:t>
      </w:r>
      <w:r w:rsidR="00C479AE" w:rsidRPr="00236405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4E3B4DB6" w14:textId="5C12CFB4" w:rsidR="00C479AE" w:rsidRPr="00236405" w:rsidRDefault="00C479AE" w:rsidP="00236405">
      <w:pPr>
        <w:pStyle w:val="ListParagraph"/>
        <w:numPr>
          <w:ilvl w:val="0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It is the right of the subject of the complaint to choose to have the disciplinary matter heard by either the </w:t>
      </w:r>
      <w:r w:rsidR="00A447D0" w:rsidRPr="00236405">
        <w:rPr>
          <w:rFonts w:asciiTheme="minorHAnsi" w:hAnsiTheme="minorHAnsi" w:cs="Tahoma"/>
          <w:sz w:val="23"/>
          <w:szCs w:val="23"/>
        </w:rPr>
        <w:t>M</w:t>
      </w:r>
      <w:r w:rsidRPr="00236405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236405">
        <w:rPr>
          <w:rFonts w:asciiTheme="minorHAnsi" w:hAnsiTheme="minorHAnsi" w:cs="Tahoma"/>
          <w:sz w:val="23"/>
          <w:szCs w:val="23"/>
        </w:rPr>
        <w:t>Meeting of the Committee</w:t>
      </w:r>
      <w:r w:rsidRPr="00236405">
        <w:rPr>
          <w:rFonts w:asciiTheme="minorHAnsi" w:hAnsiTheme="minorHAnsi" w:cs="Tahoma"/>
          <w:sz w:val="23"/>
          <w:szCs w:val="23"/>
        </w:rPr>
        <w:t>. Either shall have the power to take disciplinary action, including but not limited to those measures set out in paragraphs (a) – (</w:t>
      </w:r>
      <w:r w:rsidR="00031D35" w:rsidRPr="00236405">
        <w:rPr>
          <w:rFonts w:asciiTheme="minorHAnsi" w:hAnsiTheme="minorHAnsi" w:cs="Tahoma"/>
          <w:sz w:val="23"/>
          <w:szCs w:val="23"/>
        </w:rPr>
        <w:t>f</w:t>
      </w:r>
      <w:r w:rsidRPr="00236405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54211608" w14:textId="4311A89D" w:rsidR="00C479AE" w:rsidRPr="00236405" w:rsidRDefault="00C479AE" w:rsidP="00236405">
      <w:pPr>
        <w:pStyle w:val="ListParagraph"/>
        <w:numPr>
          <w:ilvl w:val="0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Any disciplinary hearing must be conducted in an impartial, balanced, and fair manner, considering all representations on the matter.</w:t>
      </w:r>
    </w:p>
    <w:p w14:paraId="145725B9" w14:textId="45ED0CBB" w:rsidR="00C479AE" w:rsidRPr="00236405" w:rsidRDefault="00C479AE" w:rsidP="00236405">
      <w:pPr>
        <w:pStyle w:val="ListParagraph"/>
        <w:numPr>
          <w:ilvl w:val="0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All disciplinary action must be subject to prior discussion with the Students’ Union’s </w:t>
      </w:r>
      <w:r w:rsidR="00C837F5" w:rsidRPr="00236405">
        <w:rPr>
          <w:rFonts w:asciiTheme="minorHAnsi" w:hAnsiTheme="minorHAnsi" w:cs="Tahoma"/>
          <w:sz w:val="23"/>
          <w:szCs w:val="23"/>
        </w:rPr>
        <w:t>Vice President Activities</w:t>
      </w:r>
      <w:r w:rsidRPr="00236405">
        <w:rPr>
          <w:rFonts w:asciiTheme="minorHAnsi" w:hAnsiTheme="minorHAnsi" w:cs="Tahoma"/>
          <w:sz w:val="23"/>
          <w:szCs w:val="23"/>
        </w:rPr>
        <w:t xml:space="preserve">.  </w:t>
      </w:r>
    </w:p>
    <w:p w14:paraId="6E4EE480" w14:textId="297BADD9" w:rsidR="00C479AE" w:rsidRPr="00236405" w:rsidRDefault="00C479AE" w:rsidP="00236405">
      <w:pPr>
        <w:pStyle w:val="ListParagraph"/>
        <w:numPr>
          <w:ilvl w:val="0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Members subject to disciplinary action have the right of appeal to the Students’ Union’s </w:t>
      </w:r>
      <w:r w:rsidR="00D17681" w:rsidRPr="00236405">
        <w:rPr>
          <w:rFonts w:asciiTheme="minorHAnsi" w:hAnsiTheme="minorHAnsi" w:cs="Tahoma"/>
          <w:sz w:val="23"/>
          <w:szCs w:val="23"/>
        </w:rPr>
        <w:t>Student Groups Committee</w:t>
      </w:r>
      <w:r w:rsidRPr="00236405">
        <w:rPr>
          <w:rFonts w:asciiTheme="minorHAnsi" w:hAnsiTheme="minorHAnsi" w:cs="Tahoma"/>
          <w:sz w:val="23"/>
          <w:szCs w:val="23"/>
        </w:rPr>
        <w:t>.</w:t>
      </w:r>
    </w:p>
    <w:p w14:paraId="2F037267" w14:textId="1FED5852" w:rsidR="00770764" w:rsidRPr="00236405" w:rsidRDefault="00C479AE" w:rsidP="00236405">
      <w:pPr>
        <w:pStyle w:val="ListParagraph"/>
        <w:numPr>
          <w:ilvl w:val="0"/>
          <w:numId w:val="2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A full report of all disciplinary action taken by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236405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3248AA5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28BBAC0A" w14:textId="1EF958A0" w:rsidR="00C479AE" w:rsidRPr="00A11126" w:rsidRDefault="006A2AD3" w:rsidP="00236405">
      <w:pPr>
        <w:pStyle w:val="ListParagraph"/>
        <w:numPr>
          <w:ilvl w:val="0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SUWPC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42C3CCB5" w14:textId="7D04A706" w:rsidR="00C479AE" w:rsidRPr="00A11126" w:rsidRDefault="007112FC" w:rsidP="00236405">
      <w:pPr>
        <w:pStyle w:val="ListParagraph"/>
        <w:numPr>
          <w:ilvl w:val="1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</w:t>
      </w:r>
      <w:proofErr w:type="gramStart"/>
      <w:r w:rsidR="006A2AD3">
        <w:rPr>
          <w:rFonts w:asciiTheme="minorHAnsi" w:hAnsiTheme="minorHAnsi" w:cs="Tahoma"/>
          <w:sz w:val="23"/>
          <w:szCs w:val="23"/>
        </w:rPr>
        <w:t>SUWPC</w:t>
      </w:r>
      <w:r w:rsidR="00C479AE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C9103C2" w14:textId="32B1DBE4" w:rsidR="00C479AE" w:rsidRPr="00A11126" w:rsidRDefault="007112FC" w:rsidP="00236405">
      <w:pPr>
        <w:pStyle w:val="ListParagraph"/>
        <w:numPr>
          <w:ilvl w:val="1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124A18AC" w14:textId="6C4D9A8F" w:rsidR="00C479AE" w:rsidRPr="00A11126" w:rsidRDefault="007112FC" w:rsidP="00236405">
      <w:pPr>
        <w:pStyle w:val="ListParagraph"/>
        <w:numPr>
          <w:ilvl w:val="1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>n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3FA1473D" w14:textId="782F4CE4" w:rsidR="00C479AE" w:rsidRPr="00A11126" w:rsidRDefault="007112FC" w:rsidP="00236405">
      <w:pPr>
        <w:pStyle w:val="ListParagraph"/>
        <w:numPr>
          <w:ilvl w:val="1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936D750" w14:textId="2D1F124D" w:rsidR="00C479AE" w:rsidRPr="00A11126" w:rsidRDefault="006A2AD3" w:rsidP="00236405">
      <w:pPr>
        <w:pStyle w:val="ListParagraph"/>
        <w:numPr>
          <w:ilvl w:val="0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SUWPC</w:t>
      </w:r>
      <w:r w:rsidR="00C479AE"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7EEDDF9" w14:textId="78724868" w:rsidR="00C479AE" w:rsidRPr="00A11126" w:rsidRDefault="007112FC" w:rsidP="00236405">
      <w:pPr>
        <w:pStyle w:val="ListParagraph"/>
        <w:numPr>
          <w:ilvl w:val="1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="00C479AE"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61C65EFD" w14:textId="5350C3E7" w:rsidR="00C479AE" w:rsidRPr="00A11126" w:rsidRDefault="007112FC" w:rsidP="00236405">
      <w:pPr>
        <w:pStyle w:val="ListParagraph"/>
        <w:numPr>
          <w:ilvl w:val="1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236FF55" w14:textId="5C785427" w:rsidR="00C479AE" w:rsidRPr="00A11126" w:rsidRDefault="00C479AE" w:rsidP="00236405">
      <w:pPr>
        <w:pStyle w:val="ListParagraph"/>
        <w:numPr>
          <w:ilvl w:val="0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62FBF522" w14:textId="0F4130D7" w:rsidR="00770764" w:rsidRPr="00AC456F" w:rsidRDefault="00C479AE" w:rsidP="00236405">
      <w:pPr>
        <w:pStyle w:val="ListParagraph"/>
        <w:numPr>
          <w:ilvl w:val="0"/>
          <w:numId w:val="31"/>
        </w:numPr>
        <w:spacing w:after="100" w:line="276" w:lineRule="auto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For the avoidance of doubt, the Students’ Union is not an external organisation for the purposes of this Clause.</w:t>
      </w:r>
    </w:p>
    <w:p w14:paraId="76F806B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2427AEB8" w14:textId="5D99F409" w:rsidR="00C479AE" w:rsidRPr="00236405" w:rsidRDefault="006A2AD3" w:rsidP="00236405">
      <w:pPr>
        <w:pStyle w:val="ListParagraph"/>
        <w:numPr>
          <w:ilvl w:val="0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SUWPC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2166A0E3" w14:textId="63F1C22B" w:rsidR="00C479AE" w:rsidRPr="00236405" w:rsidRDefault="007112FC" w:rsidP="00236405">
      <w:pPr>
        <w:pStyle w:val="ListParagraph"/>
        <w:numPr>
          <w:ilvl w:val="1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a</w:t>
      </w:r>
      <w:r w:rsidR="00C479AE" w:rsidRPr="00236405">
        <w:rPr>
          <w:rFonts w:asciiTheme="minorHAnsi" w:hAnsiTheme="minorHAnsi" w:cs="Tahoma"/>
          <w:sz w:val="23"/>
          <w:szCs w:val="23"/>
        </w:rPr>
        <w:t>mendments do not:</w:t>
      </w:r>
    </w:p>
    <w:p w14:paraId="7936E859" w14:textId="3EBEB41C" w:rsidR="00C479AE" w:rsidRPr="00236405" w:rsidRDefault="007112FC" w:rsidP="00236405">
      <w:pPr>
        <w:pStyle w:val="ListParagraph"/>
        <w:numPr>
          <w:ilvl w:val="2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a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</w:t>
      </w:r>
      <w:proofErr w:type="gramStart"/>
      <w:r w:rsidR="006A2AD3">
        <w:rPr>
          <w:rFonts w:asciiTheme="minorHAnsi" w:hAnsiTheme="minorHAnsi" w:cs="Tahoma"/>
          <w:sz w:val="23"/>
          <w:szCs w:val="23"/>
        </w:rPr>
        <w:t>SUWPC</w:t>
      </w:r>
      <w:r w:rsidR="00C479AE" w:rsidRPr="00236405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A7C8DE6" w14:textId="695D63BF" w:rsidR="00C479AE" w:rsidRPr="00236405" w:rsidRDefault="007112FC" w:rsidP="00236405">
      <w:pPr>
        <w:pStyle w:val="ListParagraph"/>
        <w:numPr>
          <w:ilvl w:val="2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r</w:t>
      </w:r>
      <w:r w:rsidR="00C479AE" w:rsidRPr="00236405">
        <w:rPr>
          <w:rFonts w:asciiTheme="minorHAnsi" w:hAnsiTheme="minorHAnsi" w:cs="Tahoma"/>
          <w:sz w:val="23"/>
          <w:szCs w:val="23"/>
        </w:rPr>
        <w:t>etrospectively i</w:t>
      </w:r>
      <w:r w:rsidR="0071515E" w:rsidRPr="00236405">
        <w:rPr>
          <w:rFonts w:asciiTheme="minorHAnsi" w:hAnsiTheme="minorHAnsi" w:cs="Tahoma"/>
          <w:sz w:val="23"/>
          <w:szCs w:val="23"/>
        </w:rPr>
        <w:t>nvalidate any prior act of the M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236405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236405">
        <w:rPr>
          <w:rFonts w:asciiTheme="minorHAnsi" w:hAnsiTheme="minorHAnsi" w:cs="Tahoma"/>
          <w:sz w:val="23"/>
          <w:szCs w:val="23"/>
        </w:rPr>
        <w:t>Committee</w:t>
      </w:r>
      <w:r w:rsidR="009B5329" w:rsidRPr="00236405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75C9C3A" w14:textId="2D4DCE9E" w:rsidR="00C479AE" w:rsidRPr="00236405" w:rsidRDefault="007112FC" w:rsidP="00236405">
      <w:pPr>
        <w:pStyle w:val="ListParagraph"/>
        <w:numPr>
          <w:ilvl w:val="1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a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236405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236405">
        <w:rPr>
          <w:rFonts w:asciiTheme="minorHAnsi" w:hAnsiTheme="minorHAnsi" w:cs="Tahoma"/>
          <w:sz w:val="23"/>
          <w:szCs w:val="23"/>
        </w:rPr>
        <w:t>Full M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236405">
        <w:rPr>
          <w:rFonts w:asciiTheme="minorHAnsi" w:hAnsiTheme="minorHAnsi" w:cs="Tahoma"/>
          <w:sz w:val="23"/>
          <w:szCs w:val="23"/>
        </w:rPr>
        <w:t>present</w:t>
      </w:r>
      <w:r w:rsidR="0047048A" w:rsidRPr="00236405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236405">
        <w:rPr>
          <w:rFonts w:asciiTheme="minorHAnsi" w:hAnsiTheme="minorHAnsi" w:cs="Tahoma"/>
          <w:sz w:val="23"/>
          <w:szCs w:val="23"/>
        </w:rPr>
        <w:t xml:space="preserve">at a 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="00C479AE" w:rsidRPr="00236405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26E23796" w14:textId="43B0731A" w:rsidR="00C479AE" w:rsidRPr="00236405" w:rsidRDefault="007112FC" w:rsidP="00236405">
      <w:pPr>
        <w:pStyle w:val="ListParagraph"/>
        <w:numPr>
          <w:ilvl w:val="1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a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="00C479AE" w:rsidRPr="00236405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4F7B3927" w14:textId="2658FF61" w:rsidR="00C479AE" w:rsidRPr="00236405" w:rsidRDefault="007112FC" w:rsidP="00236405">
      <w:pPr>
        <w:pStyle w:val="ListParagraph"/>
        <w:numPr>
          <w:ilvl w:val="1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t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236405">
        <w:rPr>
          <w:rFonts w:asciiTheme="minorHAnsi" w:hAnsiTheme="minorHAnsi" w:cs="Tahoma"/>
          <w:sz w:val="23"/>
          <w:szCs w:val="23"/>
        </w:rPr>
        <w:t>Student Groups Committee</w:t>
      </w:r>
      <w:r w:rsidR="00C479AE" w:rsidRPr="00236405">
        <w:rPr>
          <w:rFonts w:asciiTheme="minorHAnsi" w:hAnsiTheme="minorHAnsi" w:cs="Tahoma"/>
          <w:sz w:val="23"/>
          <w:szCs w:val="23"/>
        </w:rPr>
        <w:t>.</w:t>
      </w:r>
    </w:p>
    <w:p w14:paraId="454C67D5" w14:textId="0C2E5798" w:rsidR="00C479AE" w:rsidRPr="00236405" w:rsidRDefault="00C479AE" w:rsidP="00236405">
      <w:pPr>
        <w:pStyle w:val="ListParagraph"/>
        <w:numPr>
          <w:ilvl w:val="0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The interpretation of this Constitution shall be with the </w:t>
      </w:r>
      <w:r w:rsidR="00EF73DE" w:rsidRPr="00236405">
        <w:rPr>
          <w:rFonts w:asciiTheme="minorHAnsi" w:hAnsiTheme="minorHAnsi" w:cs="Tahoma"/>
          <w:sz w:val="23"/>
          <w:szCs w:val="23"/>
        </w:rPr>
        <w:t>Committee</w:t>
      </w:r>
      <w:r w:rsidRPr="00236405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236405">
        <w:rPr>
          <w:rFonts w:asciiTheme="minorHAnsi" w:hAnsiTheme="minorHAnsi" w:cs="Tahoma"/>
          <w:sz w:val="23"/>
          <w:szCs w:val="23"/>
        </w:rPr>
        <w:t>or</w:t>
      </w:r>
      <w:r w:rsidRPr="00236405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236405">
        <w:rPr>
          <w:rFonts w:asciiTheme="minorHAnsi" w:hAnsiTheme="minorHAnsi" w:cs="Tahoma"/>
          <w:sz w:val="23"/>
          <w:szCs w:val="23"/>
        </w:rPr>
        <w:t>Committee</w:t>
      </w:r>
      <w:r w:rsidRPr="00236405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236405">
        <w:rPr>
          <w:rFonts w:asciiTheme="minorHAnsi" w:hAnsiTheme="minorHAnsi" w:cs="Tahoma"/>
          <w:sz w:val="23"/>
          <w:szCs w:val="23"/>
        </w:rPr>
        <w:t xml:space="preserve">have this responsibility. </w:t>
      </w:r>
      <w:r w:rsidR="00CA027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236405">
        <w:rPr>
          <w:rFonts w:asciiTheme="minorHAnsi" w:hAnsiTheme="minorHAnsi" w:cs="Tahoma"/>
          <w:sz w:val="23"/>
          <w:szCs w:val="23"/>
        </w:rPr>
        <w:t>The M</w:t>
      </w:r>
      <w:r w:rsidRPr="00236405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236405">
        <w:rPr>
          <w:rFonts w:asciiTheme="minorHAnsi" w:hAnsiTheme="minorHAnsi" w:cs="Tahoma"/>
          <w:sz w:val="23"/>
          <w:szCs w:val="23"/>
        </w:rPr>
        <w:t xml:space="preserve"> resolve to</w:t>
      </w:r>
      <w:r w:rsidRPr="00236405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Pr="00236405">
        <w:rPr>
          <w:rFonts w:asciiTheme="minorHAnsi" w:hAnsiTheme="minorHAnsi" w:cs="Tahoma"/>
          <w:sz w:val="23"/>
          <w:szCs w:val="23"/>
        </w:rPr>
        <w:t>or a Chair</w:t>
      </w:r>
      <w:r w:rsidR="000F0CD3" w:rsidRPr="00236405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236405">
        <w:rPr>
          <w:rFonts w:asciiTheme="minorHAnsi" w:hAnsiTheme="minorHAnsi" w:cs="Tahoma"/>
          <w:sz w:val="23"/>
          <w:szCs w:val="23"/>
        </w:rPr>
        <w:t>.</w:t>
      </w:r>
    </w:p>
    <w:p w14:paraId="1F3827FA" w14:textId="5DE75910" w:rsidR="00C479AE" w:rsidRPr="00236405" w:rsidRDefault="00C479AE" w:rsidP="00236405">
      <w:pPr>
        <w:pStyle w:val="ListParagraph"/>
        <w:numPr>
          <w:ilvl w:val="0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The provisions of this Constitution shall be subordinate to those of the </w:t>
      </w:r>
      <w:r w:rsidR="00EF09F2" w:rsidRPr="00236405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236405">
        <w:rPr>
          <w:rFonts w:asciiTheme="minorHAnsi" w:hAnsiTheme="minorHAnsi" w:cs="Tahoma"/>
          <w:sz w:val="23"/>
          <w:szCs w:val="23"/>
        </w:rPr>
        <w:t>Rules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236405">
        <w:rPr>
          <w:rFonts w:asciiTheme="minorHAnsi" w:hAnsiTheme="minorHAnsi" w:cs="Tahoma"/>
          <w:sz w:val="23"/>
          <w:szCs w:val="23"/>
        </w:rPr>
        <w:t>By-Laws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 and Policies</w:t>
      </w:r>
      <w:r w:rsidRPr="00236405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862743E" w14:textId="5EDF93EA" w:rsidR="00C479AE" w:rsidRPr="00236405" w:rsidRDefault="00C479AE" w:rsidP="00236405">
      <w:pPr>
        <w:pStyle w:val="ListParagraph"/>
        <w:numPr>
          <w:ilvl w:val="0"/>
          <w:numId w:val="33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Pr="00236405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236405">
        <w:rPr>
          <w:rFonts w:asciiTheme="minorHAnsi" w:hAnsiTheme="minorHAnsi" w:cs="Tahoma"/>
          <w:sz w:val="23"/>
          <w:szCs w:val="23"/>
        </w:rPr>
        <w:t>must make available to M</w:t>
      </w:r>
      <w:r w:rsidRPr="00236405">
        <w:rPr>
          <w:rFonts w:asciiTheme="minorHAnsi" w:hAnsiTheme="minorHAnsi" w:cs="Tahoma"/>
          <w:sz w:val="23"/>
          <w:szCs w:val="23"/>
        </w:rPr>
        <w:t>embers upon request.</w:t>
      </w:r>
    </w:p>
    <w:p w14:paraId="4B4F766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427DA9D4" w14:textId="2ACEAB5E" w:rsidR="00C479AE" w:rsidRPr="00236405" w:rsidRDefault="0071515E" w:rsidP="00236405">
      <w:pPr>
        <w:pStyle w:val="ListParagraph"/>
        <w:numPr>
          <w:ilvl w:val="0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If the M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embers resolve to dissolve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F975F6" w:rsidRPr="00236405">
        <w:rPr>
          <w:rFonts w:asciiTheme="minorHAnsi" w:hAnsiTheme="minorHAnsi" w:cs="Tahoma"/>
          <w:sz w:val="23"/>
          <w:szCs w:val="23"/>
        </w:rPr>
        <w:t>,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69E8F923" w14:textId="340DCA3A" w:rsidR="00C479AE" w:rsidRPr="00236405" w:rsidRDefault="00C479AE" w:rsidP="00236405">
      <w:pPr>
        <w:pStyle w:val="ListParagraph"/>
        <w:numPr>
          <w:ilvl w:val="0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A resolution to dissolve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236405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236405">
        <w:rPr>
          <w:rFonts w:asciiTheme="minorHAnsi" w:hAnsiTheme="minorHAnsi" w:cs="Tahoma"/>
          <w:sz w:val="23"/>
          <w:szCs w:val="23"/>
        </w:rPr>
        <w:t>Full M</w:t>
      </w:r>
      <w:r w:rsidR="00F6560D" w:rsidRPr="00236405">
        <w:rPr>
          <w:rFonts w:asciiTheme="minorHAnsi" w:hAnsiTheme="minorHAnsi" w:cs="Tahoma"/>
          <w:sz w:val="23"/>
          <w:szCs w:val="23"/>
        </w:rPr>
        <w:t>embers present a</w:t>
      </w:r>
      <w:r w:rsidR="0071515E" w:rsidRPr="00236405">
        <w:rPr>
          <w:rFonts w:asciiTheme="minorHAnsi" w:hAnsiTheme="minorHAnsi" w:cs="Tahoma"/>
          <w:sz w:val="23"/>
          <w:szCs w:val="23"/>
        </w:rPr>
        <w:t>t a</w:t>
      </w:r>
      <w:r w:rsidR="00F6560D" w:rsidRPr="00236405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00236405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29AAACBA" w14:textId="29A82835" w:rsidR="00C479AE" w:rsidRPr="00236405" w:rsidRDefault="00C479AE" w:rsidP="00236405">
      <w:pPr>
        <w:pStyle w:val="ListParagraph"/>
        <w:numPr>
          <w:ilvl w:val="0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Pr="00236405">
        <w:rPr>
          <w:rFonts w:asciiTheme="minorHAnsi" w:hAnsiTheme="minorHAnsi" w:cs="Tahoma"/>
          <w:sz w:val="23"/>
          <w:szCs w:val="23"/>
        </w:rPr>
        <w:t xml:space="preserve">must collect in all the assets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236405">
        <w:rPr>
          <w:rFonts w:asciiTheme="minorHAnsi" w:hAnsiTheme="minorHAnsi" w:cs="Tahoma"/>
          <w:sz w:val="23"/>
          <w:szCs w:val="23"/>
        </w:rPr>
        <w:t xml:space="preserve"> and must pay or make provision for all the liabilities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236405">
        <w:rPr>
          <w:rFonts w:asciiTheme="minorHAnsi" w:hAnsiTheme="minorHAnsi" w:cs="Tahoma"/>
          <w:sz w:val="23"/>
          <w:szCs w:val="23"/>
        </w:rPr>
        <w:t>.</w:t>
      </w:r>
    </w:p>
    <w:p w14:paraId="13B11C76" w14:textId="57CBE5D7" w:rsidR="00C479AE" w:rsidRPr="00236405" w:rsidRDefault="00C479AE" w:rsidP="00236405">
      <w:pPr>
        <w:pStyle w:val="ListParagraph"/>
        <w:numPr>
          <w:ilvl w:val="0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lastRenderedPageBreak/>
        <w:t xml:space="preserve">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Pr="00236405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0C9D99E3" w14:textId="7AE8A9E3" w:rsidR="00C479AE" w:rsidRPr="00236405" w:rsidRDefault="007112FC" w:rsidP="00236405">
      <w:pPr>
        <w:pStyle w:val="ListParagraph"/>
        <w:numPr>
          <w:ilvl w:val="1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d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="00C479AE" w:rsidRPr="00236405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152543BA" w14:textId="39249ED7" w:rsidR="00C479AE" w:rsidRPr="00236405" w:rsidRDefault="007112FC" w:rsidP="00236405">
      <w:pPr>
        <w:pStyle w:val="ListParagraph"/>
        <w:numPr>
          <w:ilvl w:val="1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b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236405">
        <w:rPr>
          <w:rFonts w:asciiTheme="minorHAnsi" w:hAnsiTheme="minorHAnsi" w:cs="Tahoma"/>
          <w:sz w:val="23"/>
          <w:szCs w:val="23"/>
        </w:rPr>
        <w:t>Group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or Societies for purposes the same as or similar to </w:t>
      </w:r>
      <w:proofErr w:type="gramStart"/>
      <w:r w:rsidR="006A2AD3">
        <w:rPr>
          <w:rFonts w:asciiTheme="minorHAnsi" w:hAnsiTheme="minorHAnsi" w:cs="Tahoma"/>
          <w:sz w:val="23"/>
          <w:szCs w:val="23"/>
        </w:rPr>
        <w:t>SUWPC</w:t>
      </w:r>
      <w:r w:rsidR="00C479AE" w:rsidRPr="00236405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1A3FB21" w14:textId="3723FFAE" w:rsidR="00C479AE" w:rsidRPr="00236405" w:rsidRDefault="007112FC" w:rsidP="00236405">
      <w:pPr>
        <w:pStyle w:val="ListParagraph"/>
        <w:numPr>
          <w:ilvl w:val="1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i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236405">
        <w:rPr>
          <w:rFonts w:asciiTheme="minorHAnsi" w:hAnsiTheme="minorHAnsi" w:cs="Tahoma"/>
          <w:sz w:val="23"/>
          <w:szCs w:val="23"/>
        </w:rPr>
        <w:t>Student Groups Committee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1AE6028C" w14:textId="67725407" w:rsidR="00C479AE" w:rsidRPr="00236405" w:rsidRDefault="0071515E" w:rsidP="00236405">
      <w:pPr>
        <w:pStyle w:val="ListParagraph"/>
        <w:numPr>
          <w:ilvl w:val="0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The M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236405">
        <w:rPr>
          <w:rFonts w:asciiTheme="minorHAnsi" w:hAnsiTheme="minorHAnsi" w:cs="Tahoma"/>
          <w:sz w:val="23"/>
          <w:szCs w:val="23"/>
        </w:rPr>
        <w:t>Committee are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to apply the remaining property or assets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236405">
        <w:rPr>
          <w:rFonts w:asciiTheme="minorHAnsi" w:hAnsiTheme="minorHAnsi" w:cs="Tahoma"/>
          <w:sz w:val="23"/>
          <w:szCs w:val="23"/>
        </w:rPr>
        <w:t>the provisions</w:t>
      </w:r>
      <w:r w:rsidR="00C479AE" w:rsidRPr="00236405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04FC7B5F" w14:textId="0D29ED53" w:rsidR="00C479AE" w:rsidRPr="00236405" w:rsidRDefault="00C479AE" w:rsidP="00236405">
      <w:pPr>
        <w:pStyle w:val="ListParagraph"/>
        <w:numPr>
          <w:ilvl w:val="0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In no circumstances shall the net assets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236405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236405">
        <w:rPr>
          <w:rFonts w:asciiTheme="minorHAnsi" w:hAnsiTheme="minorHAnsi" w:cs="Tahoma"/>
          <w:sz w:val="23"/>
          <w:szCs w:val="23"/>
        </w:rPr>
        <w:t>M</w:t>
      </w:r>
      <w:r w:rsidRPr="00236405">
        <w:rPr>
          <w:rFonts w:asciiTheme="minorHAnsi" w:hAnsiTheme="minorHAnsi" w:cs="Tahoma"/>
          <w:sz w:val="23"/>
          <w:szCs w:val="23"/>
        </w:rPr>
        <w:t xml:space="preserve">embers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236405">
        <w:rPr>
          <w:rFonts w:asciiTheme="minorHAnsi" w:hAnsiTheme="minorHAnsi" w:cs="Tahoma"/>
          <w:sz w:val="23"/>
          <w:szCs w:val="23"/>
        </w:rPr>
        <w:t>.</w:t>
      </w:r>
    </w:p>
    <w:p w14:paraId="65159C10" w14:textId="12F37125" w:rsidR="00C479AE" w:rsidRPr="00236405" w:rsidRDefault="00C479AE" w:rsidP="00236405">
      <w:pPr>
        <w:pStyle w:val="ListParagraph"/>
        <w:numPr>
          <w:ilvl w:val="0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Pr="00236405">
        <w:rPr>
          <w:rFonts w:asciiTheme="minorHAnsi" w:hAnsiTheme="minorHAnsi" w:cs="Tahoma"/>
          <w:sz w:val="23"/>
          <w:szCs w:val="23"/>
        </w:rPr>
        <w:t xml:space="preserve">must ensure the register and all other data held by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236405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236405">
        <w:rPr>
          <w:rFonts w:asciiTheme="minorHAnsi" w:hAnsiTheme="minorHAnsi" w:cs="Tahoma"/>
          <w:sz w:val="23"/>
          <w:szCs w:val="23"/>
        </w:rPr>
        <w:t xml:space="preserve">the </w:t>
      </w:r>
      <w:r w:rsidRPr="00236405">
        <w:rPr>
          <w:rFonts w:asciiTheme="minorHAnsi" w:hAnsiTheme="minorHAnsi" w:cs="Tahoma"/>
          <w:sz w:val="23"/>
          <w:szCs w:val="23"/>
        </w:rPr>
        <w:t xml:space="preserve">dissolution of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236405">
        <w:rPr>
          <w:rFonts w:asciiTheme="minorHAnsi" w:hAnsiTheme="minorHAnsi" w:cs="Tahoma"/>
          <w:sz w:val="23"/>
          <w:szCs w:val="23"/>
        </w:rPr>
        <w:t xml:space="preserve">. </w:t>
      </w:r>
    </w:p>
    <w:p w14:paraId="091106A1" w14:textId="4C563D0B" w:rsidR="008B56A8" w:rsidRPr="00236405" w:rsidRDefault="00C479AE" w:rsidP="00236405">
      <w:pPr>
        <w:pStyle w:val="ListParagraph"/>
        <w:numPr>
          <w:ilvl w:val="0"/>
          <w:numId w:val="3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Pr="00236405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236405">
        <w:rPr>
          <w:rFonts w:asciiTheme="minorHAnsi" w:hAnsiTheme="minorHAnsi" w:cs="Tahoma"/>
          <w:sz w:val="23"/>
          <w:szCs w:val="23"/>
        </w:rPr>
        <w:t>within seven days</w:t>
      </w:r>
      <w:r w:rsidRPr="00236405">
        <w:rPr>
          <w:rFonts w:asciiTheme="minorHAnsi" w:hAnsiTheme="minorHAnsi" w:cs="Tahoma"/>
          <w:sz w:val="23"/>
          <w:szCs w:val="23"/>
        </w:rPr>
        <w:t xml:space="preserve"> that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236405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236405">
        <w:rPr>
          <w:rFonts w:asciiTheme="minorHAnsi" w:hAnsiTheme="minorHAnsi" w:cs="Tahoma"/>
          <w:sz w:val="23"/>
          <w:szCs w:val="23"/>
        </w:rPr>
        <w:t xml:space="preserve">Committee </w:t>
      </w:r>
      <w:r w:rsidRPr="00236405">
        <w:rPr>
          <w:rFonts w:asciiTheme="minorHAnsi" w:hAnsiTheme="minorHAnsi" w:cs="Tahoma"/>
          <w:sz w:val="23"/>
          <w:szCs w:val="23"/>
        </w:rPr>
        <w:t xml:space="preserve">are obliged to send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236405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</w:t>
      </w:r>
      <w:r w:rsidR="006A2AD3">
        <w:rPr>
          <w:rFonts w:asciiTheme="minorHAnsi" w:hAnsiTheme="minorHAnsi" w:cs="Tahoma"/>
          <w:sz w:val="23"/>
          <w:szCs w:val="23"/>
        </w:rPr>
        <w:t>SUWPC</w:t>
      </w:r>
      <w:r w:rsidRPr="00236405">
        <w:rPr>
          <w:rFonts w:asciiTheme="minorHAnsi" w:hAnsiTheme="minorHAnsi" w:cs="Tahoma"/>
          <w:sz w:val="23"/>
          <w:szCs w:val="23"/>
        </w:rPr>
        <w:t>’s final accounts.</w:t>
      </w:r>
    </w:p>
    <w:p w14:paraId="19B5C6A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6D9216E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18869FC0" w14:textId="4B2CEC75" w:rsidR="00627A3A" w:rsidRPr="00236405" w:rsidRDefault="00627A3A" w:rsidP="00236405">
      <w:pPr>
        <w:pStyle w:val="ListParagraph"/>
        <w:numPr>
          <w:ilvl w:val="0"/>
          <w:numId w:val="3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‘The University’ means ‘the University of Southampton’.</w:t>
      </w:r>
    </w:p>
    <w:p w14:paraId="7FAB42D1" w14:textId="265DD451" w:rsidR="00627A3A" w:rsidRPr="00236405" w:rsidRDefault="00627A3A" w:rsidP="00236405">
      <w:pPr>
        <w:pStyle w:val="ListParagraph"/>
        <w:numPr>
          <w:ilvl w:val="1"/>
          <w:numId w:val="3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‘University term’ and ‘academic year’ have the definitions set out in the University Calendar and Almanac.</w:t>
      </w:r>
    </w:p>
    <w:p w14:paraId="682F435C" w14:textId="57036F89" w:rsidR="00C479AE" w:rsidRPr="00236405" w:rsidRDefault="00C479AE" w:rsidP="00236405">
      <w:pPr>
        <w:pStyle w:val="ListParagraph"/>
        <w:numPr>
          <w:ilvl w:val="0"/>
          <w:numId w:val="3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‘Financial benefit’ means a benefit, direct or indirect, which is either money or has a monetary value.</w:t>
      </w:r>
    </w:p>
    <w:p w14:paraId="78380EF0" w14:textId="45E6ADE0" w:rsidR="00CA30E8" w:rsidRPr="00236405" w:rsidRDefault="00C479AE" w:rsidP="00236405">
      <w:pPr>
        <w:pStyle w:val="ListParagraph"/>
        <w:numPr>
          <w:ilvl w:val="0"/>
          <w:numId w:val="3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‘The Students’ Union’ means ‘</w:t>
      </w:r>
      <w:r w:rsidR="0071515E" w:rsidRPr="00236405">
        <w:rPr>
          <w:rFonts w:asciiTheme="minorHAnsi" w:hAnsiTheme="minorHAnsi" w:cs="Tahoma"/>
          <w:sz w:val="23"/>
          <w:szCs w:val="23"/>
        </w:rPr>
        <w:t>T</w:t>
      </w:r>
      <w:r w:rsidRPr="00236405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 w:rsidRPr="00236405">
        <w:rPr>
          <w:rFonts w:asciiTheme="minorHAnsi" w:hAnsiTheme="minorHAnsi" w:cs="Tahoma"/>
          <w:sz w:val="23"/>
          <w:szCs w:val="23"/>
        </w:rPr>
        <w:t>, trading as ‘Union Southampton’</w:t>
      </w:r>
      <w:r w:rsidRPr="00236405">
        <w:rPr>
          <w:rFonts w:asciiTheme="minorHAnsi" w:hAnsiTheme="minorHAnsi" w:cs="Tahoma"/>
          <w:sz w:val="23"/>
          <w:szCs w:val="23"/>
        </w:rPr>
        <w:t>.</w:t>
      </w:r>
    </w:p>
    <w:p w14:paraId="1FCAE99F" w14:textId="75EA5E3E" w:rsidR="006066ED" w:rsidRDefault="008749F8" w:rsidP="00236405">
      <w:pPr>
        <w:pStyle w:val="ListParagraph"/>
        <w:numPr>
          <w:ilvl w:val="1"/>
          <w:numId w:val="3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6405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236405">
        <w:rPr>
          <w:rFonts w:asciiTheme="minorHAnsi" w:hAnsiTheme="minorHAnsi" w:cs="Tahoma"/>
          <w:sz w:val="23"/>
          <w:szCs w:val="23"/>
        </w:rPr>
        <w:t>Rules</w:t>
      </w:r>
      <w:r w:rsidRPr="00236405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236405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236405">
        <w:rPr>
          <w:rFonts w:asciiTheme="minorHAnsi" w:hAnsiTheme="minorHAnsi" w:cs="Tahoma"/>
          <w:sz w:val="23"/>
          <w:szCs w:val="23"/>
        </w:rPr>
        <w:t>ha</w:t>
      </w:r>
      <w:r w:rsidR="0071515E" w:rsidRPr="00236405">
        <w:rPr>
          <w:rFonts w:asciiTheme="minorHAnsi" w:hAnsiTheme="minorHAnsi" w:cs="Tahoma"/>
          <w:sz w:val="23"/>
          <w:szCs w:val="23"/>
        </w:rPr>
        <w:t>ve</w:t>
      </w:r>
      <w:r w:rsidRPr="00236405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236405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607B514A" w14:textId="31F93443" w:rsidR="008B56A8" w:rsidRPr="006066ED" w:rsidRDefault="006066ED" w:rsidP="006066ED">
      <w:pPr>
        <w:spacing w:after="200" w:line="276" w:lineRule="auto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br w:type="page"/>
      </w:r>
    </w:p>
    <w:p w14:paraId="46713EF8" w14:textId="77777777" w:rsidR="00A61275" w:rsidRPr="00304DCA" w:rsidRDefault="00A61275" w:rsidP="00304DCA">
      <w:pPr>
        <w:pStyle w:val="Heading1"/>
        <w:rPr>
          <w:rFonts w:asciiTheme="minorHAnsi" w:hAnsiTheme="minorHAnsi" w:cstheme="minorHAnsi"/>
        </w:rPr>
      </w:pPr>
      <w:r w:rsidRPr="00304DCA">
        <w:rPr>
          <w:rFonts w:asciiTheme="minorHAnsi" w:eastAsia="Calibri" w:hAnsiTheme="minorHAnsi" w:cstheme="minorHAnsi"/>
        </w:rPr>
        <w:lastRenderedPageBreak/>
        <w:t>18.</w:t>
      </w:r>
      <w:r w:rsidRPr="00304DCA">
        <w:rPr>
          <w:rFonts w:asciiTheme="minorHAnsi" w:eastAsia="Calibri" w:hAnsiTheme="minorHAnsi" w:cstheme="minorHAnsi"/>
        </w:rPr>
        <w:tab/>
      </w:r>
      <w:r w:rsidRPr="00304DCA">
        <w:rPr>
          <w:rFonts w:asciiTheme="minorHAnsi" w:hAnsiTheme="minorHAnsi" w:cstheme="minorHAnsi"/>
        </w:rPr>
        <w:t>Declaration</w:t>
      </w:r>
    </w:p>
    <w:p w14:paraId="01899181" w14:textId="3468C726" w:rsidR="00A61275" w:rsidRDefault="00A61275" w:rsidP="00A61275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  <w:r w:rsidRPr="00304DCA">
        <w:rPr>
          <w:rFonts w:asciiTheme="minorHAnsi" w:hAnsiTheme="minorHAnsi" w:cstheme="minorHAnsi"/>
          <w:sz w:val="23"/>
          <w:szCs w:val="23"/>
        </w:rPr>
        <w:t xml:space="preserve">The Members of </w:t>
      </w:r>
      <w:r w:rsidR="006A2AD3">
        <w:rPr>
          <w:rFonts w:asciiTheme="minorHAnsi" w:hAnsiTheme="minorHAnsi" w:cstheme="minorHAnsi"/>
          <w:sz w:val="23"/>
          <w:szCs w:val="23"/>
        </w:rPr>
        <w:t>SUWPC</w:t>
      </w:r>
      <w:r w:rsidRPr="00304DCA">
        <w:rPr>
          <w:rFonts w:asciiTheme="minorHAnsi" w:hAnsiTheme="minorHAnsi" w:cstheme="minorHAnsi"/>
          <w:sz w:val="23"/>
          <w:szCs w:val="23"/>
        </w:rPr>
        <w:t xml:space="preserve"> in General Meeting Adopted this Constitution:</w:t>
      </w:r>
    </w:p>
    <w:p w14:paraId="7F56DB87" w14:textId="7C625905" w:rsidR="006066ED" w:rsidRDefault="006066ED" w:rsidP="00A61275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  <w:r w:rsidRPr="006066ED">
        <w:rPr>
          <w:rFonts w:asciiTheme="minorHAnsi" w:hAnsiTheme="minorHAnsi" w:cstheme="minorHAnsi"/>
          <w:b/>
          <w:bCs/>
          <w:sz w:val="23"/>
          <w:szCs w:val="23"/>
        </w:rPr>
        <w:t>Date</w:t>
      </w:r>
      <w:r>
        <w:rPr>
          <w:rFonts w:asciiTheme="minorHAnsi" w:hAnsiTheme="minorHAnsi" w:cstheme="minorHAnsi"/>
          <w:sz w:val="23"/>
          <w:szCs w:val="23"/>
        </w:rPr>
        <w:t>:</w:t>
      </w:r>
      <w:r w:rsidR="00023A85">
        <w:rPr>
          <w:rFonts w:asciiTheme="minorHAnsi" w:hAnsiTheme="minorHAnsi" w:cstheme="minorHAnsi"/>
          <w:sz w:val="23"/>
          <w:szCs w:val="23"/>
        </w:rPr>
        <w:t xml:space="preserve"> 15/07/2024</w:t>
      </w:r>
    </w:p>
    <w:p w14:paraId="7D9C4219" w14:textId="6F49F9F0" w:rsidR="006066ED" w:rsidRDefault="006066ED" w:rsidP="00A61275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  <w:r w:rsidRPr="006066ED">
        <w:rPr>
          <w:rFonts w:asciiTheme="minorHAnsi" w:hAnsiTheme="minorHAnsi" w:cstheme="minorHAnsi"/>
          <w:b/>
          <w:bCs/>
          <w:sz w:val="23"/>
          <w:szCs w:val="23"/>
        </w:rPr>
        <w:t>President</w:t>
      </w:r>
      <w:r>
        <w:rPr>
          <w:rFonts w:asciiTheme="minorHAnsi" w:hAnsiTheme="minorHAnsi" w:cstheme="minorHAnsi"/>
          <w:sz w:val="23"/>
          <w:szCs w:val="23"/>
        </w:rPr>
        <w:t xml:space="preserve"> </w:t>
      </w:r>
      <w:r w:rsidRPr="006066ED">
        <w:rPr>
          <w:rFonts w:asciiTheme="minorHAnsi" w:hAnsiTheme="minorHAnsi" w:cstheme="minorHAnsi"/>
          <w:b/>
          <w:bCs/>
          <w:sz w:val="23"/>
          <w:szCs w:val="23"/>
        </w:rPr>
        <w:t>Name</w:t>
      </w:r>
      <w:r>
        <w:rPr>
          <w:rFonts w:asciiTheme="minorHAnsi" w:hAnsiTheme="minorHAnsi" w:cstheme="minorHAnsi"/>
          <w:sz w:val="23"/>
          <w:szCs w:val="23"/>
        </w:rPr>
        <w:t xml:space="preserve">: </w:t>
      </w:r>
      <w:r w:rsidR="00023A85">
        <w:rPr>
          <w:rFonts w:asciiTheme="minorHAnsi" w:hAnsiTheme="minorHAnsi" w:cstheme="minorHAnsi"/>
          <w:sz w:val="23"/>
          <w:szCs w:val="23"/>
        </w:rPr>
        <w:t>Finlay Thomas</w:t>
      </w:r>
    </w:p>
    <w:p w14:paraId="03D3EE52" w14:textId="09ECB1F2" w:rsidR="006066ED" w:rsidRDefault="008801AF" w:rsidP="00A61275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  <w:r>
        <w:rPr>
          <w:rFonts w:asciiTheme="minorHAnsi" w:hAnsiTheme="minorHAnsi" w:cstheme="minorHAnsi"/>
          <w:b/>
          <w:bCs/>
          <w:noProof/>
          <w:sz w:val="23"/>
          <w:szCs w:val="23"/>
        </w:rPr>
        <mc:AlternateContent>
          <mc:Choice Requires="wpi">
            <w:drawing>
              <wp:anchor distT="0" distB="0" distL="114300" distR="114300" simplePos="0" relativeHeight="251666432" behindDoc="0" locked="0" layoutInCell="1" allowOverlap="1" wp14:anchorId="39CECAFC" wp14:editId="6DAC3512">
                <wp:simplePos x="0" y="0"/>
                <wp:positionH relativeFrom="column">
                  <wp:posOffset>1608455</wp:posOffset>
                </wp:positionH>
                <wp:positionV relativeFrom="paragraph">
                  <wp:posOffset>-45085</wp:posOffset>
                </wp:positionV>
                <wp:extent cx="1948680" cy="244650"/>
                <wp:effectExtent l="38100" t="38100" r="20320" b="34925"/>
                <wp:wrapNone/>
                <wp:docPr id="1601724653" name="Ink 7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3">
                      <w14:nvContentPartPr>
                        <w14:cNvContentPartPr/>
                      </w14:nvContentPartPr>
                      <w14:xfrm>
                        <a:off x="0" y="0"/>
                        <a:ext cx="1948680" cy="24465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5CB8D079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7" o:spid="_x0000_s1026" type="#_x0000_t75" style="position:absolute;margin-left:126.3pt;margin-top:-3.9pt;width:154.15pt;height:19.9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">
                <v:imagedata r:id="rId14" o:title=""/>
              </v:shape>
            </w:pict>
          </mc:Fallback>
        </mc:AlternateContent>
      </w:r>
      <w:r>
        <w:rPr>
          <w:rFonts w:asciiTheme="minorHAnsi" w:hAnsiTheme="minorHAnsi" w:cstheme="minorHAnsi"/>
          <w:b/>
          <w:bCs/>
          <w:noProof/>
          <w:sz w:val="23"/>
          <w:szCs w:val="23"/>
        </w:rPr>
        <mc:AlternateContent>
          <mc:Choice Requires="wpi">
            <w:drawing>
              <wp:anchor distT="0" distB="0" distL="114300" distR="114300" simplePos="0" relativeHeight="251663360" behindDoc="0" locked="0" layoutInCell="1" allowOverlap="1" wp14:anchorId="1DA5D6C7" wp14:editId="000D4A2D">
                <wp:simplePos x="0" y="0"/>
                <wp:positionH relativeFrom="column">
                  <wp:posOffset>1595008</wp:posOffset>
                </wp:positionH>
                <wp:positionV relativeFrom="paragraph">
                  <wp:posOffset>-85062</wp:posOffset>
                </wp:positionV>
                <wp:extent cx="429120" cy="282240"/>
                <wp:effectExtent l="38100" t="38100" r="3175" b="35560"/>
                <wp:wrapNone/>
                <wp:docPr id="427005550" name="Ink 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5">
                      <w14:nvContentPartPr>
                        <w14:cNvContentPartPr/>
                      </w14:nvContentPartPr>
                      <w14:xfrm>
                        <a:off x="0" y="0"/>
                        <a:ext cx="429120" cy="2822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7B364F6C" id="Ink 1" o:spid="_x0000_s1026" type="#_x0000_t75" style="position:absolute;margin-left:125.25pt;margin-top:-7.05pt;width:34.5pt;height:22.9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">
                <v:imagedata r:id="rId16" o:title=""/>
              </v:shape>
            </w:pict>
          </mc:Fallback>
        </mc:AlternateContent>
      </w:r>
      <w:r w:rsidR="006066ED" w:rsidRPr="006066ED">
        <w:rPr>
          <w:rFonts w:asciiTheme="minorHAnsi" w:hAnsiTheme="minorHAnsi" w:cstheme="minorHAnsi"/>
          <w:b/>
          <w:bCs/>
          <w:sz w:val="23"/>
          <w:szCs w:val="23"/>
        </w:rPr>
        <w:t>President</w:t>
      </w:r>
      <w:r w:rsidR="006066ED">
        <w:rPr>
          <w:rFonts w:asciiTheme="minorHAnsi" w:hAnsiTheme="minorHAnsi" w:cstheme="minorHAnsi"/>
          <w:sz w:val="23"/>
          <w:szCs w:val="23"/>
        </w:rPr>
        <w:t xml:space="preserve"> </w:t>
      </w:r>
      <w:r w:rsidR="006066ED" w:rsidRPr="006066ED">
        <w:rPr>
          <w:rFonts w:asciiTheme="minorHAnsi" w:hAnsiTheme="minorHAnsi" w:cstheme="minorHAnsi"/>
          <w:b/>
          <w:bCs/>
          <w:sz w:val="23"/>
          <w:szCs w:val="23"/>
        </w:rPr>
        <w:t>Signature</w:t>
      </w:r>
      <w:r w:rsidR="006066ED">
        <w:rPr>
          <w:rFonts w:asciiTheme="minorHAnsi" w:hAnsiTheme="minorHAnsi" w:cstheme="minorHAnsi"/>
          <w:sz w:val="23"/>
          <w:szCs w:val="23"/>
        </w:rPr>
        <w:t>:</w:t>
      </w:r>
    </w:p>
    <w:p w14:paraId="495F1EC6" w14:textId="612C6001" w:rsidR="006066ED" w:rsidRDefault="006066ED" w:rsidP="00A61275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</w:p>
    <w:p w14:paraId="7E6BEA8A" w14:textId="4F7EFB8F" w:rsidR="006066ED" w:rsidRDefault="006066ED" w:rsidP="00A61275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  <w:r w:rsidRPr="006066ED">
        <w:rPr>
          <w:rFonts w:asciiTheme="minorHAnsi" w:hAnsiTheme="minorHAnsi" w:cstheme="minorHAnsi"/>
          <w:b/>
          <w:bCs/>
          <w:sz w:val="23"/>
          <w:szCs w:val="23"/>
        </w:rPr>
        <w:t>Date</w:t>
      </w:r>
      <w:r>
        <w:rPr>
          <w:rFonts w:asciiTheme="minorHAnsi" w:hAnsiTheme="minorHAnsi" w:cstheme="minorHAnsi"/>
          <w:sz w:val="23"/>
          <w:szCs w:val="23"/>
        </w:rPr>
        <w:t>:</w:t>
      </w:r>
      <w:r w:rsidR="008801AF">
        <w:rPr>
          <w:rFonts w:asciiTheme="minorHAnsi" w:hAnsiTheme="minorHAnsi" w:cstheme="minorHAnsi"/>
          <w:sz w:val="23"/>
          <w:szCs w:val="23"/>
        </w:rPr>
        <w:t xml:space="preserve"> 15/07/2024</w:t>
      </w:r>
    </w:p>
    <w:p w14:paraId="07FE4DD5" w14:textId="63AEFCB4" w:rsidR="006066ED" w:rsidRDefault="006066ED" w:rsidP="006066ED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  <w:r w:rsidRPr="006066ED">
        <w:rPr>
          <w:rFonts w:asciiTheme="minorHAnsi" w:hAnsiTheme="minorHAnsi" w:cstheme="minorHAnsi"/>
          <w:b/>
          <w:bCs/>
          <w:sz w:val="23"/>
          <w:szCs w:val="23"/>
        </w:rPr>
        <w:t>Vice-President Name</w:t>
      </w:r>
      <w:r>
        <w:rPr>
          <w:rFonts w:asciiTheme="minorHAnsi" w:hAnsiTheme="minorHAnsi" w:cstheme="minorHAnsi"/>
          <w:sz w:val="23"/>
          <w:szCs w:val="23"/>
        </w:rPr>
        <w:t xml:space="preserve">: </w:t>
      </w:r>
      <w:r w:rsidR="00D86185">
        <w:rPr>
          <w:rFonts w:asciiTheme="minorHAnsi" w:hAnsiTheme="minorHAnsi" w:cstheme="minorHAnsi"/>
          <w:sz w:val="23"/>
          <w:szCs w:val="23"/>
        </w:rPr>
        <w:t>Katie Smith</w:t>
      </w:r>
    </w:p>
    <w:p w14:paraId="384C2FD6" w14:textId="24AD8D3E" w:rsidR="00304DCA" w:rsidRDefault="008801AF" w:rsidP="006066ED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  <w:r>
        <w:rPr>
          <w:rFonts w:asciiTheme="minorHAnsi" w:hAnsiTheme="minorHAnsi" w:cstheme="minorHAnsi"/>
          <w:b/>
          <w:bCs/>
          <w:noProof/>
          <w:sz w:val="23"/>
          <w:szCs w:val="23"/>
        </w:rPr>
        <mc:AlternateContent>
          <mc:Choice Requires="wpi">
            <w:drawing>
              <wp:anchor distT="0" distB="0" distL="114300" distR="114300" simplePos="0" relativeHeight="251689984" behindDoc="0" locked="0" layoutInCell="1" allowOverlap="1" wp14:anchorId="22AAF792" wp14:editId="347671BC">
                <wp:simplePos x="0" y="0"/>
                <wp:positionH relativeFrom="column">
                  <wp:posOffset>2188845</wp:posOffset>
                </wp:positionH>
                <wp:positionV relativeFrom="paragraph">
                  <wp:posOffset>-49530</wp:posOffset>
                </wp:positionV>
                <wp:extent cx="1000795" cy="209520"/>
                <wp:effectExtent l="38100" t="38100" r="40640" b="32385"/>
                <wp:wrapNone/>
                <wp:docPr id="563726667" name="Ink 3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7">
                      <w14:nvContentPartPr>
                        <w14:cNvContentPartPr/>
                      </w14:nvContentPartPr>
                      <w14:xfrm>
                        <a:off x="0" y="0"/>
                        <a:ext cx="1000795" cy="20952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0B359B2" id="Ink 31" o:spid="_x0000_s1026" type="#_x0000_t75" style="position:absolute;margin-left:172pt;margin-top:-4.25pt;width:79.5pt;height:17.25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">
                <v:imagedata r:id="rId18" o:title=""/>
              </v:shape>
            </w:pict>
          </mc:Fallback>
        </mc:AlternateContent>
      </w:r>
      <w:r>
        <w:rPr>
          <w:rFonts w:asciiTheme="minorHAnsi" w:hAnsiTheme="minorHAnsi" w:cstheme="minorHAnsi"/>
          <w:b/>
          <w:bCs/>
          <w:noProof/>
          <w:sz w:val="23"/>
          <w:szCs w:val="23"/>
        </w:rPr>
        <mc:AlternateContent>
          <mc:Choice Requires="wpi">
            <w:drawing>
              <wp:anchor distT="0" distB="0" distL="114300" distR="114300" simplePos="0" relativeHeight="251667456" behindDoc="0" locked="0" layoutInCell="1" allowOverlap="1" wp14:anchorId="6668CA0B" wp14:editId="4669E76A">
                <wp:simplePos x="0" y="0"/>
                <wp:positionH relativeFrom="column">
                  <wp:posOffset>2024914</wp:posOffset>
                </wp:positionH>
                <wp:positionV relativeFrom="paragraph">
                  <wp:posOffset>19409</wp:posOffset>
                </wp:positionV>
                <wp:extent cx="155520" cy="110880"/>
                <wp:effectExtent l="38100" t="38100" r="35560" b="41910"/>
                <wp:wrapNone/>
                <wp:docPr id="950839130" name="Ink 9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9">
                      <w14:nvContentPartPr>
                        <w14:cNvContentPartPr/>
                      </w14:nvContentPartPr>
                      <w14:xfrm>
                        <a:off x="0" y="0"/>
                        <a:ext cx="155520" cy="1108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39BD76BE" id="Ink 9" o:spid="_x0000_s1026" type="#_x0000_t75" style="position:absolute;margin-left:159.1pt;margin-top:1.2pt;width:13pt;height:9.4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">
                <v:imagedata r:id="rId20" o:title=""/>
              </v:shape>
            </w:pict>
          </mc:Fallback>
        </mc:AlternateContent>
      </w:r>
      <w:r w:rsidR="006066ED" w:rsidRPr="006066ED">
        <w:rPr>
          <w:rFonts w:asciiTheme="minorHAnsi" w:hAnsiTheme="minorHAnsi" w:cstheme="minorHAnsi"/>
          <w:b/>
          <w:bCs/>
          <w:sz w:val="23"/>
          <w:szCs w:val="23"/>
        </w:rPr>
        <w:t>Vice-President Signature</w:t>
      </w:r>
      <w:r w:rsidR="006066ED">
        <w:rPr>
          <w:rFonts w:asciiTheme="minorHAnsi" w:hAnsiTheme="minorHAnsi" w:cstheme="minorHAnsi"/>
          <w:sz w:val="23"/>
          <w:szCs w:val="23"/>
        </w:rPr>
        <w:t>:</w:t>
      </w:r>
    </w:p>
    <w:p w14:paraId="1C5FDCC7" w14:textId="77777777" w:rsidR="00C06535" w:rsidRPr="00304DCA" w:rsidRDefault="00C06535" w:rsidP="006066ED">
      <w:pPr>
        <w:spacing w:after="285" w:line="265" w:lineRule="auto"/>
        <w:ind w:left="542" w:hanging="10"/>
        <w:rPr>
          <w:rFonts w:asciiTheme="minorHAnsi" w:hAnsiTheme="minorHAnsi" w:cstheme="minorHAnsi"/>
          <w:sz w:val="23"/>
          <w:szCs w:val="23"/>
        </w:rPr>
      </w:pPr>
    </w:p>
    <w:p w14:paraId="4A6C33CE" w14:textId="77777777" w:rsidR="006066ED" w:rsidRDefault="00A61275" w:rsidP="006066ED">
      <w:pPr>
        <w:spacing w:after="548"/>
        <w:ind w:left="542" w:hanging="10"/>
        <w:rPr>
          <w:rFonts w:asciiTheme="minorHAnsi" w:hAnsiTheme="minorHAnsi" w:cstheme="minorHAnsi"/>
          <w:sz w:val="23"/>
          <w:szCs w:val="23"/>
        </w:rPr>
      </w:pPr>
      <w:r w:rsidRPr="00304DCA">
        <w:rPr>
          <w:rFonts w:asciiTheme="minorHAnsi" w:hAnsiTheme="minorHAnsi" w:cstheme="minorHAnsi"/>
          <w:sz w:val="23"/>
          <w:szCs w:val="23"/>
        </w:rPr>
        <w:t>The Students' Union Approved this Constitution:</w:t>
      </w:r>
    </w:p>
    <w:p w14:paraId="57F83DEB" w14:textId="6CDC14BC" w:rsidR="006066ED" w:rsidRDefault="00A61275" w:rsidP="006066ED">
      <w:pPr>
        <w:spacing w:after="548"/>
        <w:ind w:left="542" w:hanging="10"/>
        <w:rPr>
          <w:rFonts w:asciiTheme="minorHAnsi" w:hAnsiTheme="minorHAnsi" w:cstheme="minorHAnsi"/>
          <w:sz w:val="23"/>
          <w:szCs w:val="23"/>
        </w:rPr>
      </w:pPr>
      <w:r w:rsidRPr="006066ED">
        <w:rPr>
          <w:rFonts w:asciiTheme="minorHAnsi" w:hAnsiTheme="minorHAnsi" w:cstheme="minorHAnsi"/>
          <w:b/>
          <w:bCs/>
          <w:sz w:val="23"/>
          <w:szCs w:val="23"/>
        </w:rPr>
        <w:t>Date</w:t>
      </w:r>
      <w:r w:rsidR="006066ED">
        <w:rPr>
          <w:rFonts w:asciiTheme="minorHAnsi" w:hAnsiTheme="minorHAnsi" w:cstheme="minorHAnsi"/>
          <w:sz w:val="23"/>
          <w:szCs w:val="23"/>
        </w:rPr>
        <w:t>:</w:t>
      </w:r>
    </w:p>
    <w:p w14:paraId="528F24D5" w14:textId="61A010D3" w:rsidR="00A61275" w:rsidRDefault="00A61275" w:rsidP="006066ED">
      <w:pPr>
        <w:spacing w:after="548"/>
        <w:ind w:left="542" w:hanging="10"/>
        <w:rPr>
          <w:rFonts w:asciiTheme="minorHAnsi" w:hAnsiTheme="minorHAnsi" w:cstheme="minorHAnsi"/>
          <w:sz w:val="23"/>
          <w:szCs w:val="23"/>
        </w:rPr>
      </w:pPr>
      <w:r w:rsidRPr="006066ED">
        <w:rPr>
          <w:rFonts w:asciiTheme="minorHAnsi" w:hAnsiTheme="minorHAnsi" w:cstheme="minorHAnsi"/>
          <w:b/>
          <w:bCs/>
          <w:sz w:val="23"/>
          <w:szCs w:val="23"/>
        </w:rPr>
        <w:t>Vice President Activities</w:t>
      </w:r>
      <w:r w:rsidR="006066ED" w:rsidRPr="006066ED">
        <w:rPr>
          <w:rFonts w:asciiTheme="minorHAnsi" w:hAnsiTheme="minorHAnsi" w:cstheme="minorHAnsi"/>
          <w:b/>
          <w:bCs/>
          <w:sz w:val="23"/>
          <w:szCs w:val="23"/>
        </w:rPr>
        <w:t xml:space="preserve"> Name</w:t>
      </w:r>
      <w:r w:rsidR="006066ED">
        <w:rPr>
          <w:rFonts w:asciiTheme="minorHAnsi" w:hAnsiTheme="minorHAnsi" w:cstheme="minorHAnsi"/>
          <w:sz w:val="23"/>
          <w:szCs w:val="23"/>
        </w:rPr>
        <w:t>:</w:t>
      </w:r>
    </w:p>
    <w:p w14:paraId="54B24831" w14:textId="108E62FC" w:rsidR="006066ED" w:rsidRPr="00304DCA" w:rsidRDefault="006066ED" w:rsidP="006066ED">
      <w:pPr>
        <w:spacing w:after="548"/>
        <w:ind w:left="542" w:hanging="10"/>
        <w:rPr>
          <w:rFonts w:asciiTheme="minorHAnsi" w:hAnsiTheme="minorHAnsi" w:cstheme="minorHAnsi"/>
          <w:sz w:val="23"/>
          <w:szCs w:val="23"/>
        </w:rPr>
      </w:pPr>
      <w:r w:rsidRPr="006066ED">
        <w:rPr>
          <w:rFonts w:asciiTheme="minorHAnsi" w:hAnsiTheme="minorHAnsi" w:cstheme="minorHAnsi"/>
          <w:b/>
          <w:bCs/>
          <w:sz w:val="23"/>
          <w:szCs w:val="23"/>
        </w:rPr>
        <w:t>Vice President Activities Signature</w:t>
      </w:r>
      <w:r>
        <w:rPr>
          <w:rFonts w:asciiTheme="minorHAnsi" w:hAnsiTheme="minorHAnsi" w:cstheme="minorHAnsi"/>
          <w:sz w:val="23"/>
          <w:szCs w:val="23"/>
        </w:rPr>
        <w:t>:</w:t>
      </w:r>
    </w:p>
    <w:p w14:paraId="150AFD32" w14:textId="77777777" w:rsidR="006066ED" w:rsidRDefault="006066ED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</w:p>
    <w:p w14:paraId="5884D073" w14:textId="5F3BD298" w:rsidR="00D934E1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17A280FC" wp14:editId="503AF021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B419AD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" strokeweight=".25pt">
                <w10:wrap anchorx="margin" anchory="page"/>
              </v:rect>
            </w:pict>
          </mc:Fallback>
        </mc:AlternateContent>
      </w:r>
    </w:p>
    <w:p w14:paraId="7A3DBA25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2D1B0CA3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01C091F9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53ACBF3E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253199CD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7AE603A4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6526B74B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195296E2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10731F64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2B87F727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1A215302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0B7A4447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6C9A1562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6E333647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3DB62E5D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111D8745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34DB219B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55A51258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38BDAE68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5FD8AFF5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16E34497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27CB0EA1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33FCEBB0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08EA976E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2AC01E4B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2756FA17" w14:textId="77777777" w:rsidR="00A61275" w:rsidRPr="00A61275" w:rsidRDefault="00A61275" w:rsidP="00A61275">
      <w:pPr>
        <w:ind w:firstLine="720"/>
        <w:rPr>
          <w:rFonts w:asciiTheme="minorHAnsi" w:hAnsiTheme="minorHAnsi"/>
          <w:sz w:val="2"/>
          <w:szCs w:val="2"/>
        </w:rPr>
      </w:pPr>
    </w:p>
    <w:p w14:paraId="4EC50BD6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7863F585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2DCED4EC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72CB20E5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75B9F61C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7A23995D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42BF751A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45FC4B13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7AD8EF91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6F6B7B71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096BA24E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013E2E61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498600E0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34DC6FB6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p w14:paraId="07B6725C" w14:textId="77777777" w:rsidR="00A61275" w:rsidRPr="00A61275" w:rsidRDefault="00A61275" w:rsidP="00A61275">
      <w:pPr>
        <w:rPr>
          <w:rFonts w:asciiTheme="minorHAnsi" w:hAnsiTheme="minorHAnsi"/>
          <w:sz w:val="2"/>
          <w:szCs w:val="2"/>
        </w:rPr>
      </w:pPr>
    </w:p>
    <w:sectPr w:rsidR="00A61275" w:rsidRPr="00A61275" w:rsidSect="00C837F5">
      <w:headerReference w:type="default" r:id="rId21"/>
      <w:footerReference w:type="default" r:id="rId22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65EA7D" w14:textId="77777777" w:rsidR="003D0CA5" w:rsidRDefault="003D0CA5" w:rsidP="00C479AE">
      <w:r>
        <w:separator/>
      </w:r>
    </w:p>
  </w:endnote>
  <w:endnote w:type="continuationSeparator" w:id="0">
    <w:p w14:paraId="1CC33C83" w14:textId="77777777" w:rsidR="003D0CA5" w:rsidRDefault="003D0CA5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709383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B0A7E60" w14:textId="77777777" w:rsidR="003D0CA5" w:rsidRDefault="003D0CA5" w:rsidP="00C479AE">
      <w:r>
        <w:separator/>
      </w:r>
    </w:p>
  </w:footnote>
  <w:footnote w:type="continuationSeparator" w:id="0">
    <w:p w14:paraId="1AD91C6C" w14:textId="77777777" w:rsidR="003D0CA5" w:rsidRDefault="003D0CA5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A3EC51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5E522285" wp14:editId="100331AB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7C11559"/>
    <w:multiLevelType w:val="hybridMultilevel"/>
    <w:tmpl w:val="4658F462"/>
    <w:lvl w:ilvl="0" w:tplc="CC2A04B8">
      <w:start w:val="1"/>
      <w:numFmt w:val="lowerLetter"/>
      <w:lvlText w:val="%1."/>
      <w:lvlJc w:val="left"/>
      <w:pPr>
        <w:ind w:left="1690" w:hanging="61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17426F"/>
    <w:multiLevelType w:val="hybridMultilevel"/>
    <w:tmpl w:val="91C6FED8"/>
    <w:lvl w:ilvl="0" w:tplc="C8C6FF1E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40F2E278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4" w15:restartNumberingAfterBreak="0">
    <w:nsid w:val="146F1C66"/>
    <w:multiLevelType w:val="hybridMultilevel"/>
    <w:tmpl w:val="28E064DA"/>
    <w:lvl w:ilvl="0" w:tplc="CA5E1DE2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2C60B228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15773BBA"/>
    <w:multiLevelType w:val="hybridMultilevel"/>
    <w:tmpl w:val="F14A6902"/>
    <w:lvl w:ilvl="0" w:tplc="45AEA68E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E0A26632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16FC088E"/>
    <w:multiLevelType w:val="hybridMultilevel"/>
    <w:tmpl w:val="FAFE7858"/>
    <w:lvl w:ilvl="0" w:tplc="21F04F62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8" w15:restartNumberingAfterBreak="0">
    <w:nsid w:val="19547408"/>
    <w:multiLevelType w:val="hybridMultilevel"/>
    <w:tmpl w:val="21FC1F38"/>
    <w:lvl w:ilvl="0" w:tplc="A710A51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FD86B5D4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1B06740C"/>
    <w:multiLevelType w:val="hybridMultilevel"/>
    <w:tmpl w:val="1D106404"/>
    <w:lvl w:ilvl="0" w:tplc="5906B312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3CC6D2AA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4634AA6A">
      <w:start w:val="1"/>
      <w:numFmt w:val="lowerRoman"/>
      <w:lvlText w:val="(%3)"/>
      <w:lvlJc w:val="left"/>
      <w:pPr>
        <w:ind w:left="1690" w:firstLine="290"/>
      </w:pPr>
      <w:rPr>
        <w:rFonts w:hint="default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5C1670"/>
    <w:multiLevelType w:val="hybridMultilevel"/>
    <w:tmpl w:val="6B424A4E"/>
    <w:lvl w:ilvl="0" w:tplc="11D80F5E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15FCB342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01430B"/>
    <w:multiLevelType w:val="hybridMultilevel"/>
    <w:tmpl w:val="A1388402"/>
    <w:lvl w:ilvl="0" w:tplc="8C90F806">
      <w:start w:val="1"/>
      <w:numFmt w:val="lowerRoman"/>
      <w:lvlText w:val="(%1)"/>
      <w:lvlJc w:val="left"/>
      <w:pPr>
        <w:ind w:left="2511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871" w:hanging="360"/>
      </w:pPr>
    </w:lvl>
    <w:lvl w:ilvl="2" w:tplc="0809001B" w:tentative="1">
      <w:start w:val="1"/>
      <w:numFmt w:val="lowerRoman"/>
      <w:lvlText w:val="%3."/>
      <w:lvlJc w:val="right"/>
      <w:pPr>
        <w:ind w:left="3591" w:hanging="180"/>
      </w:pPr>
    </w:lvl>
    <w:lvl w:ilvl="3" w:tplc="0809000F" w:tentative="1">
      <w:start w:val="1"/>
      <w:numFmt w:val="decimal"/>
      <w:lvlText w:val="%4."/>
      <w:lvlJc w:val="left"/>
      <w:pPr>
        <w:ind w:left="4311" w:hanging="360"/>
      </w:pPr>
    </w:lvl>
    <w:lvl w:ilvl="4" w:tplc="08090019" w:tentative="1">
      <w:start w:val="1"/>
      <w:numFmt w:val="lowerLetter"/>
      <w:lvlText w:val="%5."/>
      <w:lvlJc w:val="left"/>
      <w:pPr>
        <w:ind w:left="5031" w:hanging="360"/>
      </w:pPr>
    </w:lvl>
    <w:lvl w:ilvl="5" w:tplc="0809001B" w:tentative="1">
      <w:start w:val="1"/>
      <w:numFmt w:val="lowerRoman"/>
      <w:lvlText w:val="%6."/>
      <w:lvlJc w:val="right"/>
      <w:pPr>
        <w:ind w:left="5751" w:hanging="180"/>
      </w:pPr>
    </w:lvl>
    <w:lvl w:ilvl="6" w:tplc="0809000F" w:tentative="1">
      <w:start w:val="1"/>
      <w:numFmt w:val="decimal"/>
      <w:lvlText w:val="%7."/>
      <w:lvlJc w:val="left"/>
      <w:pPr>
        <w:ind w:left="6471" w:hanging="360"/>
      </w:pPr>
    </w:lvl>
    <w:lvl w:ilvl="7" w:tplc="08090019" w:tentative="1">
      <w:start w:val="1"/>
      <w:numFmt w:val="lowerLetter"/>
      <w:lvlText w:val="%8."/>
      <w:lvlJc w:val="left"/>
      <w:pPr>
        <w:ind w:left="7191" w:hanging="360"/>
      </w:pPr>
    </w:lvl>
    <w:lvl w:ilvl="8" w:tplc="0809001B" w:tentative="1">
      <w:start w:val="1"/>
      <w:numFmt w:val="lowerRoman"/>
      <w:lvlText w:val="%9."/>
      <w:lvlJc w:val="right"/>
      <w:pPr>
        <w:ind w:left="7911" w:hanging="180"/>
      </w:pPr>
    </w:lvl>
  </w:abstractNum>
  <w:abstractNum w:abstractNumId="12" w15:restartNumberingAfterBreak="0">
    <w:nsid w:val="2DC50F64"/>
    <w:multiLevelType w:val="hybridMultilevel"/>
    <w:tmpl w:val="B3AA0414"/>
    <w:lvl w:ilvl="0" w:tplc="CF302098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32162F46"/>
    <w:multiLevelType w:val="hybridMultilevel"/>
    <w:tmpl w:val="4DC8798A"/>
    <w:lvl w:ilvl="0" w:tplc="6A4A1FFA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CC2A04B8">
      <w:start w:val="1"/>
      <w:numFmt w:val="lowerLetter"/>
      <w:lvlText w:val="%2."/>
      <w:lvlJc w:val="left"/>
      <w:pPr>
        <w:ind w:left="1690" w:hanging="61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005B41"/>
    <w:multiLevelType w:val="hybridMultilevel"/>
    <w:tmpl w:val="A5E6E144"/>
    <w:lvl w:ilvl="0" w:tplc="E49A6E22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40B6DAB0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956C4C"/>
    <w:multiLevelType w:val="hybridMultilevel"/>
    <w:tmpl w:val="4AF4C924"/>
    <w:lvl w:ilvl="0" w:tplc="60B21C0C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43A8431C"/>
    <w:multiLevelType w:val="hybridMultilevel"/>
    <w:tmpl w:val="391062F6"/>
    <w:lvl w:ilvl="0" w:tplc="052EEEDA">
      <w:start w:val="1"/>
      <w:numFmt w:val="decimal"/>
      <w:lvlText w:val="(%1)"/>
      <w:lvlJc w:val="left"/>
      <w:pPr>
        <w:ind w:left="1692" w:hanging="1080"/>
      </w:pPr>
      <w:rPr>
        <w:rFonts w:hint="default"/>
      </w:rPr>
    </w:lvl>
    <w:lvl w:ilvl="1" w:tplc="D87C9738">
      <w:start w:val="1"/>
      <w:numFmt w:val="lowerLetter"/>
      <w:lvlText w:val="(%2)"/>
      <w:lvlJc w:val="left"/>
      <w:pPr>
        <w:ind w:left="1902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412" w:hanging="180"/>
      </w:pPr>
    </w:lvl>
    <w:lvl w:ilvl="3" w:tplc="0809000F" w:tentative="1">
      <w:start w:val="1"/>
      <w:numFmt w:val="decimal"/>
      <w:lvlText w:val="%4."/>
      <w:lvlJc w:val="left"/>
      <w:pPr>
        <w:ind w:left="3132" w:hanging="360"/>
      </w:pPr>
    </w:lvl>
    <w:lvl w:ilvl="4" w:tplc="08090019" w:tentative="1">
      <w:start w:val="1"/>
      <w:numFmt w:val="lowerLetter"/>
      <w:lvlText w:val="%5."/>
      <w:lvlJc w:val="left"/>
      <w:pPr>
        <w:ind w:left="3852" w:hanging="360"/>
      </w:pPr>
    </w:lvl>
    <w:lvl w:ilvl="5" w:tplc="0809001B" w:tentative="1">
      <w:start w:val="1"/>
      <w:numFmt w:val="lowerRoman"/>
      <w:lvlText w:val="%6."/>
      <w:lvlJc w:val="right"/>
      <w:pPr>
        <w:ind w:left="4572" w:hanging="180"/>
      </w:pPr>
    </w:lvl>
    <w:lvl w:ilvl="6" w:tplc="0809000F" w:tentative="1">
      <w:start w:val="1"/>
      <w:numFmt w:val="decimal"/>
      <w:lvlText w:val="%7."/>
      <w:lvlJc w:val="left"/>
      <w:pPr>
        <w:ind w:left="5292" w:hanging="360"/>
      </w:pPr>
    </w:lvl>
    <w:lvl w:ilvl="7" w:tplc="08090019" w:tentative="1">
      <w:start w:val="1"/>
      <w:numFmt w:val="lowerLetter"/>
      <w:lvlText w:val="%8."/>
      <w:lvlJc w:val="left"/>
      <w:pPr>
        <w:ind w:left="6012" w:hanging="360"/>
      </w:pPr>
    </w:lvl>
    <w:lvl w:ilvl="8" w:tplc="080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17" w15:restartNumberingAfterBreak="0">
    <w:nsid w:val="44D26C44"/>
    <w:multiLevelType w:val="hybridMultilevel"/>
    <w:tmpl w:val="87A6682E"/>
    <w:lvl w:ilvl="0" w:tplc="CB728572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37507E5C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485F3A4D"/>
    <w:multiLevelType w:val="hybridMultilevel"/>
    <w:tmpl w:val="988CC5C8"/>
    <w:lvl w:ilvl="0" w:tplc="87FC6BAA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41A4AB02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4A7B2542"/>
    <w:multiLevelType w:val="hybridMultilevel"/>
    <w:tmpl w:val="6DAE0AAE"/>
    <w:lvl w:ilvl="0" w:tplc="8AC64C86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40E617DA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0D04F2"/>
    <w:multiLevelType w:val="hybridMultilevel"/>
    <w:tmpl w:val="251C1A32"/>
    <w:lvl w:ilvl="0" w:tplc="FA4CD1EE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 w15:restartNumberingAfterBreak="0">
    <w:nsid w:val="529151AD"/>
    <w:multiLevelType w:val="hybridMultilevel"/>
    <w:tmpl w:val="B2AC1100"/>
    <w:lvl w:ilvl="0" w:tplc="C64ABD0E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B212CDFC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 w15:restartNumberingAfterBreak="0">
    <w:nsid w:val="598760BE"/>
    <w:multiLevelType w:val="hybridMultilevel"/>
    <w:tmpl w:val="9592A80E"/>
    <w:lvl w:ilvl="0" w:tplc="825EE8B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9B1020D8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60EE5F7F"/>
    <w:multiLevelType w:val="hybridMultilevel"/>
    <w:tmpl w:val="7F1CC528"/>
    <w:lvl w:ilvl="0" w:tplc="2CE015F4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15A0E4A"/>
    <w:multiLevelType w:val="hybridMultilevel"/>
    <w:tmpl w:val="2F7C2FF0"/>
    <w:lvl w:ilvl="0" w:tplc="7DF6AD8A">
      <w:start w:val="1"/>
      <w:numFmt w:val="lowerLetter"/>
      <w:lvlText w:val="(%1)"/>
      <w:lvlJc w:val="left"/>
      <w:pPr>
        <w:ind w:left="2271" w:hanging="57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781" w:hanging="360"/>
      </w:pPr>
    </w:lvl>
    <w:lvl w:ilvl="2" w:tplc="0809001B" w:tentative="1">
      <w:start w:val="1"/>
      <w:numFmt w:val="lowerRoman"/>
      <w:lvlText w:val="%3."/>
      <w:lvlJc w:val="right"/>
      <w:pPr>
        <w:ind w:left="3501" w:hanging="180"/>
      </w:pPr>
    </w:lvl>
    <w:lvl w:ilvl="3" w:tplc="0809000F" w:tentative="1">
      <w:start w:val="1"/>
      <w:numFmt w:val="decimal"/>
      <w:lvlText w:val="%4."/>
      <w:lvlJc w:val="left"/>
      <w:pPr>
        <w:ind w:left="4221" w:hanging="360"/>
      </w:pPr>
    </w:lvl>
    <w:lvl w:ilvl="4" w:tplc="08090019" w:tentative="1">
      <w:start w:val="1"/>
      <w:numFmt w:val="lowerLetter"/>
      <w:lvlText w:val="%5."/>
      <w:lvlJc w:val="left"/>
      <w:pPr>
        <w:ind w:left="4941" w:hanging="360"/>
      </w:pPr>
    </w:lvl>
    <w:lvl w:ilvl="5" w:tplc="0809001B" w:tentative="1">
      <w:start w:val="1"/>
      <w:numFmt w:val="lowerRoman"/>
      <w:lvlText w:val="%6."/>
      <w:lvlJc w:val="right"/>
      <w:pPr>
        <w:ind w:left="5661" w:hanging="180"/>
      </w:pPr>
    </w:lvl>
    <w:lvl w:ilvl="6" w:tplc="0809000F" w:tentative="1">
      <w:start w:val="1"/>
      <w:numFmt w:val="decimal"/>
      <w:lvlText w:val="%7."/>
      <w:lvlJc w:val="left"/>
      <w:pPr>
        <w:ind w:left="6381" w:hanging="360"/>
      </w:pPr>
    </w:lvl>
    <w:lvl w:ilvl="7" w:tplc="08090019" w:tentative="1">
      <w:start w:val="1"/>
      <w:numFmt w:val="lowerLetter"/>
      <w:lvlText w:val="%8."/>
      <w:lvlJc w:val="left"/>
      <w:pPr>
        <w:ind w:left="7101" w:hanging="360"/>
      </w:pPr>
    </w:lvl>
    <w:lvl w:ilvl="8" w:tplc="08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6" w15:restartNumberingAfterBreak="0">
    <w:nsid w:val="6870652C"/>
    <w:multiLevelType w:val="hybridMultilevel"/>
    <w:tmpl w:val="DCB467CE"/>
    <w:lvl w:ilvl="0" w:tplc="CC883A82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08FE3B78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A366F78"/>
    <w:multiLevelType w:val="hybridMultilevel"/>
    <w:tmpl w:val="7160F5CC"/>
    <w:lvl w:ilvl="0" w:tplc="51F6A90A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56FA0BE2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 w15:restartNumberingAfterBreak="0">
    <w:nsid w:val="6A377B2F"/>
    <w:multiLevelType w:val="hybridMultilevel"/>
    <w:tmpl w:val="BA665054"/>
    <w:lvl w:ilvl="0" w:tplc="18BE8654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27CE6814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BE32FC6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0" w15:restartNumberingAfterBreak="0">
    <w:nsid w:val="6C443AD5"/>
    <w:multiLevelType w:val="hybridMultilevel"/>
    <w:tmpl w:val="6C0A356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E550789"/>
    <w:multiLevelType w:val="hybridMultilevel"/>
    <w:tmpl w:val="C74090A2"/>
    <w:lvl w:ilvl="0" w:tplc="63BED9C4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 w15:restartNumberingAfterBreak="0">
    <w:nsid w:val="71022C1F"/>
    <w:multiLevelType w:val="hybridMultilevel"/>
    <w:tmpl w:val="BFEA1246"/>
    <w:lvl w:ilvl="0" w:tplc="B212CDFC">
      <w:start w:val="1"/>
      <w:numFmt w:val="lowerLetter"/>
      <w:lvlText w:val="(%1)"/>
      <w:lvlJc w:val="left"/>
      <w:pPr>
        <w:ind w:left="1690" w:hanging="61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1477AB4"/>
    <w:multiLevelType w:val="hybridMultilevel"/>
    <w:tmpl w:val="8B56F916"/>
    <w:lvl w:ilvl="0" w:tplc="6DB4027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653C463C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84D41944">
      <w:start w:val="1"/>
      <w:numFmt w:val="lowerRoman"/>
      <w:lvlText w:val="(%3)"/>
      <w:lvlJc w:val="left"/>
      <w:pPr>
        <w:ind w:left="2907" w:hanging="720"/>
      </w:pPr>
      <w:rPr>
        <w:rFonts w:hint="default"/>
      </w:r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4" w15:restartNumberingAfterBreak="0">
    <w:nsid w:val="72737EEC"/>
    <w:multiLevelType w:val="hybridMultilevel"/>
    <w:tmpl w:val="517EB25E"/>
    <w:lvl w:ilvl="0" w:tplc="49886C78">
      <w:start w:val="1"/>
      <w:numFmt w:val="decimal"/>
      <w:lvlText w:val="(%1)"/>
      <w:lvlJc w:val="left"/>
      <w:pPr>
        <w:ind w:left="1690" w:hanging="1123"/>
      </w:pPr>
      <w:rPr>
        <w:rFonts w:hint="default"/>
      </w:rPr>
    </w:lvl>
    <w:lvl w:ilvl="1" w:tplc="68B20FA4">
      <w:start w:val="1"/>
      <w:numFmt w:val="lowerLetter"/>
      <w:lvlText w:val="(%2)"/>
      <w:lvlJc w:val="left"/>
      <w:pPr>
        <w:ind w:left="1690" w:hanging="61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276727B"/>
    <w:multiLevelType w:val="hybridMultilevel"/>
    <w:tmpl w:val="09D0CAE6"/>
    <w:lvl w:ilvl="0" w:tplc="FD1E34A8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9860009E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6" w15:restartNumberingAfterBreak="0">
    <w:nsid w:val="799D587A"/>
    <w:multiLevelType w:val="hybridMultilevel"/>
    <w:tmpl w:val="FDA41A5E"/>
    <w:lvl w:ilvl="0" w:tplc="82069A6C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4325894">
      <w:start w:val="1"/>
      <w:numFmt w:val="lowerLetter"/>
      <w:lvlText w:val="(%2)"/>
      <w:lvlJc w:val="left"/>
      <w:pPr>
        <w:ind w:left="1857" w:hanging="57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7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92507521">
    <w:abstractNumId w:val="0"/>
  </w:num>
  <w:num w:numId="2" w16cid:durableId="277653">
    <w:abstractNumId w:val="3"/>
  </w:num>
  <w:num w:numId="3" w16cid:durableId="1164202882">
    <w:abstractNumId w:val="25"/>
  </w:num>
  <w:num w:numId="4" w16cid:durableId="2080130104">
    <w:abstractNumId w:val="7"/>
  </w:num>
  <w:num w:numId="5" w16cid:durableId="1520973042">
    <w:abstractNumId w:val="12"/>
  </w:num>
  <w:num w:numId="6" w16cid:durableId="1016929475">
    <w:abstractNumId w:val="37"/>
  </w:num>
  <w:num w:numId="7" w16cid:durableId="1612934665">
    <w:abstractNumId w:val="29"/>
  </w:num>
  <w:num w:numId="8" w16cid:durableId="1149516702">
    <w:abstractNumId w:val="24"/>
  </w:num>
  <w:num w:numId="9" w16cid:durableId="2142528154">
    <w:abstractNumId w:val="11"/>
  </w:num>
  <w:num w:numId="10" w16cid:durableId="999774673">
    <w:abstractNumId w:val="30"/>
  </w:num>
  <w:num w:numId="11" w16cid:durableId="1239242289">
    <w:abstractNumId w:val="35"/>
  </w:num>
  <w:num w:numId="12" w16cid:durableId="983392214">
    <w:abstractNumId w:val="13"/>
  </w:num>
  <w:num w:numId="13" w16cid:durableId="319358208">
    <w:abstractNumId w:val="27"/>
  </w:num>
  <w:num w:numId="14" w16cid:durableId="826822665">
    <w:abstractNumId w:val="1"/>
  </w:num>
  <w:num w:numId="15" w16cid:durableId="359087200">
    <w:abstractNumId w:val="21"/>
  </w:num>
  <w:num w:numId="16" w16cid:durableId="154228698">
    <w:abstractNumId w:val="32"/>
  </w:num>
  <w:num w:numId="17" w16cid:durableId="132647161">
    <w:abstractNumId w:val="8"/>
  </w:num>
  <w:num w:numId="18" w16cid:durableId="2045593490">
    <w:abstractNumId w:val="4"/>
  </w:num>
  <w:num w:numId="19" w16cid:durableId="1453938784">
    <w:abstractNumId w:val="20"/>
  </w:num>
  <w:num w:numId="20" w16cid:durableId="759301276">
    <w:abstractNumId w:val="31"/>
  </w:num>
  <w:num w:numId="21" w16cid:durableId="702898134">
    <w:abstractNumId w:val="34"/>
  </w:num>
  <w:num w:numId="22" w16cid:durableId="1134326827">
    <w:abstractNumId w:val="17"/>
  </w:num>
  <w:num w:numId="23" w16cid:durableId="1860703925">
    <w:abstractNumId w:val="6"/>
  </w:num>
  <w:num w:numId="24" w16cid:durableId="936140329">
    <w:abstractNumId w:val="15"/>
  </w:num>
  <w:num w:numId="25" w16cid:durableId="1998530747">
    <w:abstractNumId w:val="19"/>
  </w:num>
  <w:num w:numId="26" w16cid:durableId="1284270644">
    <w:abstractNumId w:val="16"/>
  </w:num>
  <w:num w:numId="27" w16cid:durableId="640965495">
    <w:abstractNumId w:val="2"/>
  </w:num>
  <w:num w:numId="28" w16cid:durableId="241523921">
    <w:abstractNumId w:val="18"/>
  </w:num>
  <w:num w:numId="29" w16cid:durableId="1472792458">
    <w:abstractNumId w:val="14"/>
  </w:num>
  <w:num w:numId="30" w16cid:durableId="611591431">
    <w:abstractNumId w:val="36"/>
  </w:num>
  <w:num w:numId="31" w16cid:durableId="606811727">
    <w:abstractNumId w:val="10"/>
  </w:num>
  <w:num w:numId="32" w16cid:durableId="1984501392">
    <w:abstractNumId w:val="28"/>
  </w:num>
  <w:num w:numId="33" w16cid:durableId="2010404932">
    <w:abstractNumId w:val="9"/>
  </w:num>
  <w:num w:numId="34" w16cid:durableId="966353557">
    <w:abstractNumId w:val="33"/>
  </w:num>
  <w:num w:numId="35" w16cid:durableId="28115147">
    <w:abstractNumId w:val="26"/>
  </w:num>
  <w:num w:numId="36" w16cid:durableId="1176726938">
    <w:abstractNumId w:val="22"/>
  </w:num>
  <w:num w:numId="37" w16cid:durableId="806556859">
    <w:abstractNumId w:val="23"/>
  </w:num>
  <w:num w:numId="38" w16cid:durableId="198161769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6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05BF4"/>
    <w:rsid w:val="00023A85"/>
    <w:rsid w:val="00031D35"/>
    <w:rsid w:val="00034AC4"/>
    <w:rsid w:val="000354C5"/>
    <w:rsid w:val="00040264"/>
    <w:rsid w:val="00051BDE"/>
    <w:rsid w:val="000621C9"/>
    <w:rsid w:val="0009286A"/>
    <w:rsid w:val="000A0CD9"/>
    <w:rsid w:val="000A14D1"/>
    <w:rsid w:val="000A7D6B"/>
    <w:rsid w:val="000C016D"/>
    <w:rsid w:val="000C1B2D"/>
    <w:rsid w:val="000C5ECA"/>
    <w:rsid w:val="000C6DC0"/>
    <w:rsid w:val="000C7D8B"/>
    <w:rsid w:val="000E2165"/>
    <w:rsid w:val="000E519E"/>
    <w:rsid w:val="000E7381"/>
    <w:rsid w:val="000F0CD3"/>
    <w:rsid w:val="00100B4A"/>
    <w:rsid w:val="00112109"/>
    <w:rsid w:val="00121431"/>
    <w:rsid w:val="001220D8"/>
    <w:rsid w:val="00125F1F"/>
    <w:rsid w:val="00147776"/>
    <w:rsid w:val="001517EB"/>
    <w:rsid w:val="001558A9"/>
    <w:rsid w:val="001605D4"/>
    <w:rsid w:val="0016467C"/>
    <w:rsid w:val="0018033D"/>
    <w:rsid w:val="00193AC9"/>
    <w:rsid w:val="00196516"/>
    <w:rsid w:val="001B7A10"/>
    <w:rsid w:val="001C04EA"/>
    <w:rsid w:val="001D7C32"/>
    <w:rsid w:val="001E3FA5"/>
    <w:rsid w:val="001E76E6"/>
    <w:rsid w:val="001F5752"/>
    <w:rsid w:val="001F59A0"/>
    <w:rsid w:val="00202A9A"/>
    <w:rsid w:val="00204C67"/>
    <w:rsid w:val="002104CA"/>
    <w:rsid w:val="0021082F"/>
    <w:rsid w:val="0021176A"/>
    <w:rsid w:val="00236405"/>
    <w:rsid w:val="00236DD5"/>
    <w:rsid w:val="0024383F"/>
    <w:rsid w:val="0025637B"/>
    <w:rsid w:val="0025733C"/>
    <w:rsid w:val="0025767D"/>
    <w:rsid w:val="002725AD"/>
    <w:rsid w:val="00284B59"/>
    <w:rsid w:val="00297A7A"/>
    <w:rsid w:val="002A676A"/>
    <w:rsid w:val="002D3BDE"/>
    <w:rsid w:val="002D57DB"/>
    <w:rsid w:val="002D6359"/>
    <w:rsid w:val="002E1B87"/>
    <w:rsid w:val="002E1CFF"/>
    <w:rsid w:val="00304DCA"/>
    <w:rsid w:val="00312756"/>
    <w:rsid w:val="00313A78"/>
    <w:rsid w:val="00314F35"/>
    <w:rsid w:val="003204E4"/>
    <w:rsid w:val="00322265"/>
    <w:rsid w:val="00330559"/>
    <w:rsid w:val="00332902"/>
    <w:rsid w:val="00333964"/>
    <w:rsid w:val="003372AB"/>
    <w:rsid w:val="00344944"/>
    <w:rsid w:val="00360568"/>
    <w:rsid w:val="003773B3"/>
    <w:rsid w:val="00377C79"/>
    <w:rsid w:val="003873F7"/>
    <w:rsid w:val="00397ECC"/>
    <w:rsid w:val="003A1E67"/>
    <w:rsid w:val="003A32B8"/>
    <w:rsid w:val="003B65FD"/>
    <w:rsid w:val="003B6FC2"/>
    <w:rsid w:val="003C40F4"/>
    <w:rsid w:val="003D0CA5"/>
    <w:rsid w:val="003D2A3A"/>
    <w:rsid w:val="003D654F"/>
    <w:rsid w:val="004007E6"/>
    <w:rsid w:val="00406BD4"/>
    <w:rsid w:val="00414DC8"/>
    <w:rsid w:val="004479BB"/>
    <w:rsid w:val="004550A8"/>
    <w:rsid w:val="0047048A"/>
    <w:rsid w:val="004745A6"/>
    <w:rsid w:val="00484648"/>
    <w:rsid w:val="00494EEA"/>
    <w:rsid w:val="004A0ECC"/>
    <w:rsid w:val="004A699E"/>
    <w:rsid w:val="004B0814"/>
    <w:rsid w:val="004D36DE"/>
    <w:rsid w:val="004D62C1"/>
    <w:rsid w:val="004D7B46"/>
    <w:rsid w:val="004E3FA9"/>
    <w:rsid w:val="004E4E83"/>
    <w:rsid w:val="00500F09"/>
    <w:rsid w:val="00523BDD"/>
    <w:rsid w:val="00532C67"/>
    <w:rsid w:val="00536196"/>
    <w:rsid w:val="00540F9C"/>
    <w:rsid w:val="005411F9"/>
    <w:rsid w:val="00542A46"/>
    <w:rsid w:val="00555983"/>
    <w:rsid w:val="00557ACD"/>
    <w:rsid w:val="00570702"/>
    <w:rsid w:val="00574456"/>
    <w:rsid w:val="0059463F"/>
    <w:rsid w:val="00594B66"/>
    <w:rsid w:val="005E63AA"/>
    <w:rsid w:val="005F5DC5"/>
    <w:rsid w:val="006066ED"/>
    <w:rsid w:val="0060746F"/>
    <w:rsid w:val="00617194"/>
    <w:rsid w:val="00620950"/>
    <w:rsid w:val="00621986"/>
    <w:rsid w:val="00627A3A"/>
    <w:rsid w:val="00632330"/>
    <w:rsid w:val="00637194"/>
    <w:rsid w:val="006417B2"/>
    <w:rsid w:val="006A2AD3"/>
    <w:rsid w:val="006B60CC"/>
    <w:rsid w:val="006C7A3B"/>
    <w:rsid w:val="006E2542"/>
    <w:rsid w:val="007106AA"/>
    <w:rsid w:val="007112FC"/>
    <w:rsid w:val="0071515E"/>
    <w:rsid w:val="007153E3"/>
    <w:rsid w:val="00722AA7"/>
    <w:rsid w:val="00726022"/>
    <w:rsid w:val="00726629"/>
    <w:rsid w:val="007461CA"/>
    <w:rsid w:val="00761A9C"/>
    <w:rsid w:val="00770764"/>
    <w:rsid w:val="0078200D"/>
    <w:rsid w:val="00796DE0"/>
    <w:rsid w:val="007A5AA4"/>
    <w:rsid w:val="007B6D78"/>
    <w:rsid w:val="007E1E63"/>
    <w:rsid w:val="007E4ED2"/>
    <w:rsid w:val="007E7CD3"/>
    <w:rsid w:val="007F21D5"/>
    <w:rsid w:val="007F3C17"/>
    <w:rsid w:val="007F5CBD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74FBB"/>
    <w:rsid w:val="008801AF"/>
    <w:rsid w:val="008861BA"/>
    <w:rsid w:val="008955A7"/>
    <w:rsid w:val="008A017A"/>
    <w:rsid w:val="008A2D36"/>
    <w:rsid w:val="008A5491"/>
    <w:rsid w:val="008B3181"/>
    <w:rsid w:val="008B32CD"/>
    <w:rsid w:val="008B56A8"/>
    <w:rsid w:val="008C0F2C"/>
    <w:rsid w:val="008E036E"/>
    <w:rsid w:val="008F4672"/>
    <w:rsid w:val="00913264"/>
    <w:rsid w:val="009236C6"/>
    <w:rsid w:val="0093240A"/>
    <w:rsid w:val="00934672"/>
    <w:rsid w:val="009436B5"/>
    <w:rsid w:val="00945399"/>
    <w:rsid w:val="00951742"/>
    <w:rsid w:val="009552D8"/>
    <w:rsid w:val="009568C4"/>
    <w:rsid w:val="009574C3"/>
    <w:rsid w:val="00964518"/>
    <w:rsid w:val="00981DF8"/>
    <w:rsid w:val="00986B50"/>
    <w:rsid w:val="009914F7"/>
    <w:rsid w:val="009A2740"/>
    <w:rsid w:val="009A3528"/>
    <w:rsid w:val="009A7310"/>
    <w:rsid w:val="009A7964"/>
    <w:rsid w:val="009B22D4"/>
    <w:rsid w:val="009B5329"/>
    <w:rsid w:val="009C0131"/>
    <w:rsid w:val="009D01CA"/>
    <w:rsid w:val="009D7FA6"/>
    <w:rsid w:val="009E0CAA"/>
    <w:rsid w:val="009E1250"/>
    <w:rsid w:val="009E41E9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61275"/>
    <w:rsid w:val="00A74728"/>
    <w:rsid w:val="00A825C2"/>
    <w:rsid w:val="00AB0B23"/>
    <w:rsid w:val="00AB329E"/>
    <w:rsid w:val="00AB3F10"/>
    <w:rsid w:val="00AC19E7"/>
    <w:rsid w:val="00AC456F"/>
    <w:rsid w:val="00AD03FC"/>
    <w:rsid w:val="00AD4763"/>
    <w:rsid w:val="00AD7586"/>
    <w:rsid w:val="00AE35BA"/>
    <w:rsid w:val="00AF4296"/>
    <w:rsid w:val="00B07BD0"/>
    <w:rsid w:val="00B13AB2"/>
    <w:rsid w:val="00B20F49"/>
    <w:rsid w:val="00B34FF6"/>
    <w:rsid w:val="00B36047"/>
    <w:rsid w:val="00B3663E"/>
    <w:rsid w:val="00B44DF3"/>
    <w:rsid w:val="00B562A0"/>
    <w:rsid w:val="00B70A74"/>
    <w:rsid w:val="00B87143"/>
    <w:rsid w:val="00B95E2F"/>
    <w:rsid w:val="00BA1131"/>
    <w:rsid w:val="00BB6BA4"/>
    <w:rsid w:val="00BD6C0A"/>
    <w:rsid w:val="00BE1AA6"/>
    <w:rsid w:val="00BF543F"/>
    <w:rsid w:val="00C06535"/>
    <w:rsid w:val="00C10432"/>
    <w:rsid w:val="00C11E15"/>
    <w:rsid w:val="00C228BC"/>
    <w:rsid w:val="00C238CC"/>
    <w:rsid w:val="00C32ADD"/>
    <w:rsid w:val="00C43B9F"/>
    <w:rsid w:val="00C479AE"/>
    <w:rsid w:val="00C47C12"/>
    <w:rsid w:val="00C50932"/>
    <w:rsid w:val="00C56069"/>
    <w:rsid w:val="00C60ECC"/>
    <w:rsid w:val="00C61E8E"/>
    <w:rsid w:val="00C645C0"/>
    <w:rsid w:val="00C6625F"/>
    <w:rsid w:val="00C71E6C"/>
    <w:rsid w:val="00C827F6"/>
    <w:rsid w:val="00C837F5"/>
    <w:rsid w:val="00C85E3D"/>
    <w:rsid w:val="00C90409"/>
    <w:rsid w:val="00C90A7D"/>
    <w:rsid w:val="00CA0276"/>
    <w:rsid w:val="00CA30E8"/>
    <w:rsid w:val="00CA3A27"/>
    <w:rsid w:val="00CA7D65"/>
    <w:rsid w:val="00CB3AAD"/>
    <w:rsid w:val="00CC2244"/>
    <w:rsid w:val="00CC2F5D"/>
    <w:rsid w:val="00CE0E37"/>
    <w:rsid w:val="00CF272D"/>
    <w:rsid w:val="00CF7543"/>
    <w:rsid w:val="00D01EAA"/>
    <w:rsid w:val="00D17681"/>
    <w:rsid w:val="00D20839"/>
    <w:rsid w:val="00D21CEA"/>
    <w:rsid w:val="00D371A2"/>
    <w:rsid w:val="00D57938"/>
    <w:rsid w:val="00D776DB"/>
    <w:rsid w:val="00D8038D"/>
    <w:rsid w:val="00D86185"/>
    <w:rsid w:val="00D90F09"/>
    <w:rsid w:val="00D934E1"/>
    <w:rsid w:val="00DA34F8"/>
    <w:rsid w:val="00DB57A8"/>
    <w:rsid w:val="00DC576F"/>
    <w:rsid w:val="00DD231D"/>
    <w:rsid w:val="00DE6809"/>
    <w:rsid w:val="00E05F37"/>
    <w:rsid w:val="00E06CF6"/>
    <w:rsid w:val="00E114B0"/>
    <w:rsid w:val="00E16FA1"/>
    <w:rsid w:val="00E23961"/>
    <w:rsid w:val="00E26F37"/>
    <w:rsid w:val="00E30D61"/>
    <w:rsid w:val="00E320ED"/>
    <w:rsid w:val="00E3595C"/>
    <w:rsid w:val="00E51502"/>
    <w:rsid w:val="00E60FEE"/>
    <w:rsid w:val="00E81AF9"/>
    <w:rsid w:val="00E9084D"/>
    <w:rsid w:val="00E96BF3"/>
    <w:rsid w:val="00EC7930"/>
    <w:rsid w:val="00ED3684"/>
    <w:rsid w:val="00ED5C70"/>
    <w:rsid w:val="00EE0AA5"/>
    <w:rsid w:val="00EF09F2"/>
    <w:rsid w:val="00EF32D0"/>
    <w:rsid w:val="00EF73DE"/>
    <w:rsid w:val="00EF7A58"/>
    <w:rsid w:val="00F10559"/>
    <w:rsid w:val="00F268F0"/>
    <w:rsid w:val="00F315B4"/>
    <w:rsid w:val="00F32DE4"/>
    <w:rsid w:val="00F33D6F"/>
    <w:rsid w:val="00F47560"/>
    <w:rsid w:val="00F5207C"/>
    <w:rsid w:val="00F6560D"/>
    <w:rsid w:val="00F719CE"/>
    <w:rsid w:val="00F73ADE"/>
    <w:rsid w:val="00F80EC4"/>
    <w:rsid w:val="00F87C3A"/>
    <w:rsid w:val="00F975F6"/>
    <w:rsid w:val="00FA1D7E"/>
    <w:rsid w:val="00FA2ABB"/>
    <w:rsid w:val="00FA5A74"/>
    <w:rsid w:val="00FB3635"/>
    <w:rsid w:val="00FC486C"/>
    <w:rsid w:val="00FD2C4A"/>
    <w:rsid w:val="00FF486F"/>
    <w:rsid w:val="00FF48CB"/>
    <w:rsid w:val="00FF6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4985A6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ustomXml" Target="ink/ink1.xml"/><Relationship Id="rId18" Type="http://schemas.openxmlformats.org/officeDocument/2006/relationships/image" Target="media/image3.png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hyperlink" Target="http://www.susu.org" TargetMode="External"/><Relationship Id="rId17" Type="http://schemas.openxmlformats.org/officeDocument/2006/relationships/customXml" Target="ink/ink3.xml"/><Relationship Id="rId2" Type="http://schemas.openxmlformats.org/officeDocument/2006/relationships/customXml" Target="../customXml/item2.xml"/><Relationship Id="rId16" Type="http://schemas.openxmlformats.org/officeDocument/2006/relationships/image" Target="media/image2.png"/><Relationship Id="rId20" Type="http://schemas.openxmlformats.org/officeDocument/2006/relationships/image" Target="media/image4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susu.org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customXml" Target="ink/ink2.xm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customXml" Target="ink/ink4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1.png"/><Relationship Id="rId22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7-15T17:16:13.492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1935 231 24575,'25'0'0,"17"0"0,13 0 0,13 0 0,1 0 0,4-1 0,0-3 0,-6-8 0,-9-7 0,-16-4 0,-10 1 0,-12 3 0,-7 2 0,15-26 0,-16 23 0,12-17 0,-21 32 0,-2 1 0,-2 2 0,-2 0 0,-5 1 0,-7 1 0,-14 0 0,-27 9 0,-36 16 0,32-4 0,-3 2 0,-3 4 0,1 1 0,4 1 0,3 0 0,11-3 0,3 0 0,-19 20 0,15-4 0,17-7 0,10-7 0,9-9 0,7-7 0,3-4 0,5-2 0,3-1 0,4 1 0,2-1 0,9 3 0,29-2 0,-2-4 0,7-1 0,19-2 0,7-4 0,17-4 0,2-4 0,-32 4 0,1-2 0,-3 0 0,23-8 0,-3 0 0,-13 2 0,-5 0 0,-16 4 0,-5 0 0,22-7 0,-16 3 0,-28 9 0,-5 0 0,-19 6 0,-12 1 0,-19 2 0,-35 11 0,17 1 0,-3 2 0,-5 3 0,-1 3 0,-1 2 0,2 0 0,-30 15 0,33-14 0,25-10 0,21-9 0,9-3 0,10-2 0,17-1 0,44-13 0,-12 0 0,7-4 0,-7 1 0,5-1 0,1-1-244,13-4 0,2-1 0,-1 0 244,-3 1 0,-2 1 0,-1 1 0,24-8 0,-7 3 0,-26 8 0,-8 3 0,4-1 0,-31 8 0,-23 6 0,-17 3 0,-23 11 732,-39 22-732,15-7 0,-7 5 0,-12 6 0,-3 2 0,-2 0 0,3-1 0,8-6 0,7-2 0,-21 12 0,42-21 0,28-12 0,17-9 0,22-7 0,17-9 0,25-11 0,-18 7 0,5-2 0,8-3 0,4 0 0,13-4 0,3 0 0,0 1 0,-2 1 0,-10 4 0,-4 1 0,-13 5 0,-6 2 0,8-2 0,-29 8 0,-25 6 0,-19 7 0,-20 11 0,-14 9 0,-4 7 0,10-4 0,16-8 0,14-8 0,12-7 0,9-3 0,13-7 0,33-14 0,28-11 0,-33 12 0,1-1 0,0 2 0,-1 1 0,26-5 0,-22 9 0,-18 6 0,-17 4 0,-10 1 0,-7 2 0,-14 4 0,-20 12 0,-14 9 0,-11 8 0,6 1 0,14-9 0,14-7 0,15-8 0,10-6 0,16-7 0,31-14 0,42-15 0,-33 11 0,1 0 0,1 0 0,-2 2 0,33-11 0,-36 14 0,-22 7 0,-19 5 0,-10 4 0,-4 1 0,-1 1 0,1-1 0,1-1 0</inkml:trace>
  <inkml:trace contextRef="#ctx0" brushRef="#br0" timeOffset="1375">5099 14 24575,'-12'-2'0,"-22"1"0,-33 1 0,-10 0 0,-3 0 0,21 0 0,29 0 0,11 0 0,21 0 0,26 0 0,26 0 0,33 0 0,-31 1 0,3 1 0,0 0 0,0 1 0,-3 1 0,-3 1 0,29 5 0,-32-1 0,-22-4 0,-16-1 0,-8-1 0,-2 1 0,-3-1 0,-18 3 0,-51 12 0,6-4 0,-15 4 0,-8 1-997,8-3 1,-8 2 0,-5 0 0,-5 1 0,-3 0 996,17-5 0,-3 2 0,-4-1 0,-2 0 0,-2 1 0,-2-1 0,-1 0 0,-1 0-514,8-2 1,-3 0-1,-1 0 1,-2 0 0,0 0-1,-2 0 1,1-1 0,-1 0-1,1 0 1,1-1 513,1 0 0,-1 0 0,-1-1 0,1 0 0,0 0 0,0 0 0,0-1 0,2 0 0,1-1 0,1 0 0,-2 0 0,1 0 0,0-1 0,0 0 0,2-1 0,2 0 0,1 0 0,3 0 0,2-1-168,-18 1 1,2-1-1,3 0 1,4 0-1,4-1 1,5-1 167,-6 1 0,5-1 0,6-1 0,6 0 0,-24 0 0,13 0 0,-3 0 3007,56-1-3007,23-1 0,5 1 0,2-1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7-15T17:15:59.156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525 403 24575,'-23'0'0,"-22"2"0,-14 4 0,-3 2 0,7 0 0,19-1 0,12-3 0,7-2 0,12-1 0,1-4 0,4-3 0,1-3 0,13-8 0,39-17 0,-1 5 0,8-3 0,17-7 0,5-1 0,7-4 0,0 1 0,-10 6 0,-4 2 0,-21 11 0,-6 4 0,13-3 0,-36 17 0,-20 9 0,-11 10 0,-12 12 0,-27 27 0,8-11 0,-6 4 0,-17 11 0,-7 2 0,15-17 0,-2-1 0,-1 0 0,-4 0 0,-1-1 0,0-1 0,-27 12 0,3-3 0,16-11 0,5-3 0,16-6 0,6-4 0,0 2 0,29-16 0,14-6 0,8-7 0,24-11 0,39-14 0,-20 8 0,5-1 0,13-5 0,2 0 0,-3 1 0,-3 0 0,-11 5 0,-5 1 0,19-8 0,-40 16 0,-21 11 0,-11 6 0,-3 2 0,10-4 0,40-15 0,41-16 0,-31 10 0,2-1 0,-1 0 0,-2 1 0,18-6 0,-38 14 0,-27 6 0,-21 6 0,-9 5 0,-1 3 0,7 2 0,8-2 0,2-1 0,-7 2 0,-11 7 0,-10 6 0,-2-1 0,9-4 0,13-11 0,10-4 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7-15T17:16:26.547"/>
    </inkml:context>
    <inkml:brush xml:id="br0">
      <inkml:brushProperty name="width" value="0.025" units="cm"/>
      <inkml:brushProperty name="height" value="0.025" units="cm"/>
      <inkml:brushProperty name="color" value="#004F8B"/>
    </inkml:brush>
  </inkml:definitions>
  <inkml:trace contextRef="#ctx0" brushRef="#br0">0 380 24575,'0'6'0,"0"3"0,2 0 0,0-1 0,4-2 0,6 0 0,6-2 0,4 0 0,1-3 0,-4-1 0,-5 0 0,-4-2 0,-4-3 0,-1-1 0,-1-3 0,0-1 0,-1 0 0,-1 2 0,-1 1 0,0 3 0,0 1 0,-1 1 0,0 0 0,0 1 0,0-1 0,0 0 0,0 1 0,0-1 0,0 1 0,0-1 0,-1 1 0,0-1 0,-1 0 0,-2 0 0,-2-1 0,-2 0 0,-1-1 0,-2 1 0,0-1 0,2 1 0,2 1 0,1 0 0,3 1 0,0 0 0,1 1 0,-1 0 0,-1 0 0,0 0 0,-1 0 0,-1 0 0,1 0 0,1 0 0,1 0 0,1 1 0,0-1 0,0 2 0,1 1 0,-1 1 0,0 1 0,0-1 0,1 1 0,0-2 0,1 0 0,0-1 0,0 0 0,-1 1 0,0 0 0,1 1 0,-1 1 0,1 0 0,0-1 0,0 0 0,0-1 0,0-1 0,0 0 0,0 0 0,0-1 0,0 1 0,0 0 0,0 0 0,0 0 0,0 0 0,0 0 0,0 0 0,1 1 0,0 0 0,1-1 0,0 1 0,1-1 0,-1 0 0,0-1 0,-1 0 0,1 1 0,1 0 0,1 0 0,1 0 0,1 1 0,1-1 0,0 0 0,0 0 0,1-1 0,2 0 0,2 0 0,1 0 0,-2-1 0,-1 0 0,-2 0 0,-2 0 0,-2 0 0,1 0 0,0 0 0,-1 0 0,0 0 0,-2-1 0,0 0 0,-1-1 0,0 0 0,-1 0 0,1 2 0,2 1 0,5 4 0,4 3 0,4 1 0,-1 0 0,-3-2 0,-1-1 0,-6-4 0,-2 0 0</inkml:trace>
  <inkml:trace contextRef="#ctx0" brushRef="#br0" timeOffset="1500">292 116 24575,'0'5'0,"0"5"0,0 4 0,0-1 0,0-2 0,0-5 0,0-3 0,0 0 0,0 0 0,0 0 0,0 1 0,0 0 0,0 2 0,1 1 0,2 2 0,0-1 0,1 0 0,0 0 0,0 0 0,-1 1 0,0 1 0,-1 0 0,2-1 0,0 0 0,-1-1 0,1 1 0,0 2 0,2 0 0,0 1 0,0-2 0,-1-2 0,0-1 0,0 0 0,1 2 0,1 0 0,0 1 0,3 0 0,2-1 0,-1-1 0,2 0 0,2-2 0,0 0 0,2 0 0,0-1 0,2-1 0,0-2 0,-2-2 0,-6 0 0,-7-1 0</inkml:trace>
  <inkml:trace contextRef="#ctx0" brushRef="#br0" timeOffset="3182">317 396 24575,'6'0'0,"-1"0"0,-1-1 0,-1-2 0,1-3 0,4-2 0,1-1 0,0 2 0,-2 2 0,-2 1 0,-1 2 0,-1 1 0,-1-1 0,1 1 0,2-1 0,3-1 0,2 0 0,0 0 0,0 0 0,-3 1 0,-2 1 0,-2 0 0,-2 1 0,1-1 0,0 1 0,1-1 0,0 0 0,1 0 0,-2 0 0,-1 1 0</inkml:trace>
  <inkml:trace contextRef="#ctx0" brushRef="#br0" timeOffset="4859">635 353 24575,'0'6'0,"0"2"0,0 0 0,0-1 0,0-1 0,0 2 0,0 4 0,0 4 0,0-1 0,0-2 0,0-5 0,0-3 0,0-1 0,0 0 0,0 0 0,0 0 0,0 0 0,0-2 0,0 0 0,0-1 0,0-1 0</inkml:trace>
  <inkml:trace contextRef="#ctx0" brushRef="#br0" timeOffset="7264">619 138 24575,'-2'2'0,"0"0"0,0 2 0,1-2 0,0 2 0,0-1 0,0 1 0,1 1 0,-1-1 0,-1 1 0,1 0 0,0-1 0,0 1 0,0-1 0,1 1 0,0-1 0,0 1 0,0-1 0,0 0 0,0-1 0,0 0 0,0 0 0,0 0 0,0 1 0,0-2 0,0 1 0,2-2 0,0 1 0,2-1 0,-1 0 0,1 0 0,-1-1 0,1 0 0,-1 0 0,0 0 0,0 0 0,0 0 0,0 0 0,1 0 0,0 0 0,1 0 0,0-1 0,1 0 0,1-1 0,-1-1 0,0 0 0,-3 1 0,0-1 0,-2 1 0,0 0 0,-1 0 0,0-1 0,0 1 0,0-2 0,0-1 0,0 0 0,0-1 0,0 2 0,0-1 0,0 0 0,0 1 0,0-1 0,0 2 0,0 2 0,-1 0 0,1 0 0,-1 1 0,-1-1 0,0 0 0,0 1 0,0 0 0,1 0 0,-1 0 0,0 0 0,0 0 0,0 0 0,0 0 0,0-1 0,1 0 0,-1-1 0,-1 2 0,1-1 0,0 0 0,1 0 0,0 1 0,0 0 0,0 0 0</inkml:trace>
  <inkml:trace contextRef="#ctx0" brushRef="#br0" timeOffset="9581">774 420 24575,'4'0'0,"1"0"0,-2 0 0,0 0 0,-1 0 0,-1-1 0,2-1 0,0 0 0,1-1 0,-1-2 0,0 0 0,-2-2 0,0-1 0,0 1 0,-1 2 0,0-1 0,0-1 0,0 1 0,0-1 0,0 2 0,0 2 0,0 1 0,0-1 0,-1 0 0,-1-1 0,-2-1 0,-1 1 0,-2-1 0,1 2 0,0 1 0,-1 2 0,0-1 0,1 1 0,2 0 0,-1 1 0,0 2 0,0 0 0,0 2 0,2 1 0,-1 0 0,2 1 0,1 0 0,0-1 0,1 0 0,0 1 0,0 0 0,0-1 0,0-1 0,0 1 0,0-1 0,0 1 0,1-1 0,0-1 0,0 0 0,1 0 0,-1 0 0,1 0 0,-1-1 0,0 0 0,1 0 0,-1-1 0,1 1 0,1-1 0,-1 1 0,1 0 0,1 0 0,0 1 0,2 1 0,2-1 0,2 1 0,3 0 0,1 0 0,0-1 0,1 0 0,-1-2 0,0 0 0,1-2 0,0 0 0,1 0 0,-2 1 0,-2 0 0,-3 0 0,-1 1 0,-4-2 0,-2 1 0</inkml:trace>
  <inkml:trace contextRef="#ctx0" brushRef="#br0" timeOffset="11280">1477 1 24575,'-5'0'0,"-7"0"0,-5 0 0,0 0 0,2 0 0,5 0 0,4 0 0,0 1 0,0 4 0,-2 4 0,-2 5 0,-1 5 0,2 1 0,0 1 0,3-2 0,3-4 0,2-4 0,1-4 0,1-2 0,4 1 0,9 4 0,12 4 0,10 4 0,1-1 0,-7-4 0,-8-3 0,-9-4 0,-4-1 0,1 0 0,-1 0 0,2 2 0,-2-1 0,-1 1 0,0 2 0,0 4 0,0 3 0,-2 1 0,-2-2 0,-2-1 0,-6-3 0,-8-1 0,-12-1 0,-15-3 0,-6-3 0,-3-3 0,5-2 0,8-3 0,8 0 0,9-1 0,7 3 0,7 2 0,2 1 0</inkml:trace>
  <inkml:trace contextRef="#ctx0" brushRef="#br0" timeOffset="13171">1682 389 24575,'0'-8'0,"0"-1"0,0 0 0,0 1 0,0 2 0,0 3 0,2 0 0,3 2 0,1 0 0,2 0 0,-1 1 0,0 0 0,0 0 0,0 1 0,0 1 0,0 2 0,0 2 0,0 2 0,-1-1 0,-1 2 0,0-1 0,-2-1 0,0 0 0,-1-3 0,-1-1 0,0-1 0,-1-3 0,2-4 0,2-2 0,4-2 0,3-2 0,0 2 0,1 1 0,-1 3 0,2 3 0,3 1 0,3 1 0,2 0 0,-3 1 0,-4 0 0,-4 1 0,-3 1 0,-3 1 0,-1-1 0,-1 2 0,0-2 0,0 1 0,-1-1 0,0 0 0,0-2 0,-1-1 0</inkml:trace>
  <inkml:trace contextRef="#ctx0" brushRef="#br0" timeOffset="14576">2043 335 24575,'0'-2'0,"0"4"0,0 2 0,0 2 0,0 1 0,0-2 0,0 0 0,0 1 0,0-1 0,0 0 0,0 0 0,0-2 0,0 0 0,0 0 0,0-2 0,0 1 0,0-1 0,0 0 0,0-1 0</inkml:trace>
  <inkml:trace contextRef="#ctx0" brushRef="#br0" timeOffset="16819">2054 136 24575,'-4'0'0,"1"0"0,-2 0 0,2 0 0,-1 0 0,3 2 0,-1 0 0,1 1 0,-3 7 0,2-3 0,-3 5 0,2-4 0,2-2 0,-1-1 0,1 1 0,0 0 0,-1-1 0,2 0 0,-1 0 0,1-1 0,0 0 0,0 0 0,0 1 0,0 1 0,0-2 0,0 1 0,1-2 0,0 1 0,3 0 0,2-1 0,3 0 0,0-1 0,1 0 0,-3-1 0,0-1 0,-2 0 0,0 0 0,0-1 0,-1 0 0,0-3 0,1-1 0,0-3 0,2-2 0,-2 0 0,-1 2 0,-2 3 0,-1 2 0,-1-1 0,0 1 0,0-1 0,0 1 0,0-1 0,0-1 0,0-1 0,0-1 0,0 0 0,0 3 0,0 1 0,0 2 0,0-1 0,0 1 0,0-1 0,-1 1 0,0 0 0,0-1 0,-2 0 0,0 1 0,0-1 0,0 1 0,0 0 0,1 1 0,0-1 0,1 1 0,0 0 0</inkml:trace>
  <inkml:trace contextRef="#ctx0" brushRef="#br0" timeOffset="18311">2215 47 24575,'0'23'0,"0"-1"0,0 7 0,0-1 0,0-7 0,0-2 0,0-10 0,0-4 0,0-1 0,0 2 0,0 2 0,1 1 0,2 2 0,1 2 0,2 1 0,0 2 0,-1-1 0,-2-3 0,-1-1 0,1-4 0,0 1 0,2 2 0,-1 0 0,0-1 0,-2-2 0,1-1 0,1 2 0,1 0 0,1 2 0,1-1 0,1-2 0,1-3 0,5-2 0,4 0 0,6-1 0,1 0 0,-3-1 0,-6-1 0,-8 1 0,-4 0 0</inkml:trace>
  <inkml:trace contextRef="#ctx0" brushRef="#br0" timeOffset="20564">2190 328 24575,'14'0'0,"8"0"0,4 0 0,0 0 0,-8 0 0,-7 0 0,-4 0 0,2-1 0,0-3 0,2-2 0,0-3 0,1-3 0,2-5 0,3-8 0,0-4 0,-1-1 0,-5 4 0,-1 1 0,-2-4 0,0-1 0,-2-1 0,-2 6 0,-2 9 0,-1 7 0,0 6 0,-1 2 0,1 9 0,-1 16 0,0 9 0,0 24 0,0 13 0,0 4 0,0 0 0,0-21 0,0-18 0,0-16 0,0-9 0,0-4 0,0-2 0,0 0 0,0-1 0,0 1 0,0 1 0,0 3 0,0 2 0,0 1 0,0-1 0,0-3 0,1-5 0,1-5 0,3-7 0,3-4 0,1-2 0,2 3 0,-1 3 0,-1 1 0,1 1 0,-1 1 0,2 0 0,1 0 0,1 2 0,0 0 0,-2 0 0,-1 2 0,-3 1 0,-1 2 0,1 1 0,4 5 0,5 11 0,6 12 0,3 9 0,-1-1 0,-6-9 0,-7-15 0,-6-8 0,-4-6 0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7-15T17:16:23.170"/>
    </inkml:context>
    <inkml:brush xml:id="br0">
      <inkml:brushProperty name="width" value="0.025" units="cm"/>
      <inkml:brushProperty name="height" value="0.025" units="cm"/>
      <inkml:brushProperty name="color" value="#004F8B"/>
    </inkml:brush>
  </inkml:definitions>
  <inkml:trace contextRef="#ctx0" brushRef="#br0">3 19 24575,'-2'19'0,"1"17"0,1 9 0,0 5 0,0-11 0,0-13 0,0-7 0,0-12 0,0-7 0,0-5 0,1-2 0,9-12 0,14-14 0,14-11 0,31-29 0,-34 37 0,7-6 0,-44 42 0,-5 4 0,-5 5 0,-8 8 0,-4 6 0,-2-1 0,3 0 0,8-8 0,7-5 0,4-4 0,3-1 0,0-1 0,-1 0 0,0 2 0,0 0 0,0-1 0,0-1 0,2-1 0,3 0 0,20 9 0,26 12 0,22 8 0,8 2 0,-15-8 0,-23-10 0,-19-8 0,-13-3 0,-6-3 0,-2 0 0,-1-1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D7738C22222E46A33A2A9E5036E2DA" ma:contentTypeVersion="7" ma:contentTypeDescription="Create a new document." ma:contentTypeScope="" ma:versionID="d8d97c4f7abeafafeefdc923ca7931da">
  <xsd:schema xmlns:xsd="http://www.w3.org/2001/XMLSchema" xmlns:xs="http://www.w3.org/2001/XMLSchema" xmlns:p="http://schemas.microsoft.com/office/2006/metadata/properties" xmlns:ns3="befc9cc8-b4f1-4547-94c4-f5825f007969" xmlns:ns4="1a73532d-c3ff-4a70-97d6-3429c325e6de" targetNamespace="http://schemas.microsoft.com/office/2006/metadata/properties" ma:root="true" ma:fieldsID="7e283c654002b911a04c90bb002ccacc" ns3:_="" ns4:_="">
    <xsd:import namespace="befc9cc8-b4f1-4547-94c4-f5825f007969"/>
    <xsd:import namespace="1a73532d-c3ff-4a70-97d6-3429c325e6d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fc9cc8-b4f1-4547-94c4-f5825f0079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73532d-c3ff-4a70-97d6-3429c325e6d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1DEF8CF-5486-4A3B-AE0A-810314BD7F5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F78DE03-C86C-4AB0-B342-B4653F6A17F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fc9cc8-b4f1-4547-94c4-f5825f007969"/>
    <ds:schemaRef ds:uri="1a73532d-c3ff-4a70-97d6-3429c325e6d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AB7F54C-442C-4B31-B404-FA1DABC5BD8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A4AA04C-45EE-4036-9699-A1B922834B9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.~WRD0000</Template>
  <TotalTime>1</TotalTime>
  <Pages>9</Pages>
  <Words>2645</Words>
  <Characters>15082</Characters>
  <Application>Microsoft Office Word</Application>
  <DocSecurity>0</DocSecurity>
  <Lines>125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Finlay Thomas (ft1g21)</cp:lastModifiedBy>
  <cp:revision>2</cp:revision>
  <cp:lastPrinted>2023-04-29T08:01:00Z</cp:lastPrinted>
  <dcterms:created xsi:type="dcterms:W3CDTF">2024-08-03T16:31:00Z</dcterms:created>
  <dcterms:modified xsi:type="dcterms:W3CDTF">2024-08-03T16:31:00Z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0x010100D1D7738C22222E46A33A2A9E5036E2DA</vt:lpwstr>
  </property>
</Properties>
</file>