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W w:w="13619" w:type="dxa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28"/>
        <w:gridCol w:w="4841"/>
        <w:gridCol w:w="2641"/>
        <w:gridCol w:w="974"/>
        <w:gridCol w:w="1935"/>
      </w:tblGrid>
      <w:tr w:rsidR="00885939" w14:paraId="3061AB75" w14:textId="77777777">
        <w:tc>
          <w:tcPr>
            <w:tcW w:w="136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0921C8" w14:textId="77777777" w:rsidR="00885939" w:rsidRDefault="00000000">
            <w:pPr>
              <w:spacing w:after="0" w:line="240" w:lineRule="auto"/>
              <w:jc w:val="center"/>
            </w:pPr>
            <w:r>
              <w:rPr>
                <w:rFonts w:ascii="Lucida Sans" w:eastAsia="Lucida Sans" w:hAnsi="Lucida Sans" w:cs="Lucida Sans"/>
                <w:b/>
                <w:bCs/>
                <w:color w:val="FFFFFF"/>
                <w:sz w:val="40"/>
                <w:szCs w:val="40"/>
              </w:rPr>
              <w:t>Risk Assessment</w:t>
            </w:r>
          </w:p>
        </w:tc>
      </w:tr>
      <w:tr w:rsidR="00885939" w14:paraId="70627A7E" w14:textId="77777777"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FB6B04" w14:textId="77777777" w:rsidR="00885939" w:rsidRDefault="00000000">
            <w:pPr>
              <w:spacing w:after="0" w:line="240" w:lineRule="auto"/>
              <w:ind w:left="170"/>
              <w:rPr>
                <w:rFonts w:ascii="Verdana" w:eastAsia="Verdana" w:hAnsi="Verdana" w:cs="Verdana"/>
                <w:b/>
                <w:bCs/>
              </w:rPr>
            </w:pPr>
            <w:r>
              <w:rPr>
                <w:rFonts w:ascii="Verdana" w:eastAsia="Verdana" w:hAnsi="Verdana" w:cs="Verdana"/>
                <w:b/>
                <w:bCs/>
              </w:rPr>
              <w:t>Risk Assessment for the activity of</w:t>
            </w:r>
          </w:p>
        </w:tc>
        <w:tc>
          <w:tcPr>
            <w:tcW w:w="7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45452F" w14:textId="77777777" w:rsidR="00885939" w:rsidRDefault="00000000">
            <w:pPr>
              <w:spacing w:after="0" w:line="240" w:lineRule="auto"/>
            </w:pPr>
            <w:r>
              <w:rPr>
                <w:rFonts w:ascii="Verdana" w:eastAsia="Verdana" w:hAnsi="Verdana" w:cs="Verdana"/>
              </w:rPr>
              <w:t>University of Southampton Islamic Society (ISOC) General Activity throughout the academic year 2025-26, including</w:t>
            </w:r>
          </w:p>
          <w:p w14:paraId="797BCF8C" w14:textId="77777777" w:rsidR="00885939" w:rsidRDefault="00885939">
            <w:pPr>
              <w:spacing w:after="0" w:line="240" w:lineRule="auto"/>
              <w:rPr>
                <w:rFonts w:ascii="Verdana" w:eastAsia="Verdana" w:hAnsi="Verdana" w:cs="Verdana"/>
                <w:color w:val="FF0000"/>
              </w:rPr>
            </w:pPr>
          </w:p>
          <w:p w14:paraId="1DD625E6" w14:textId="77777777" w:rsidR="00885939" w:rsidRDefault="00000000">
            <w:pPr>
              <w:numPr>
                <w:ilvl w:val="0"/>
                <w:numId w:val="1"/>
              </w:num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uppressAutoHyphens w:val="0"/>
              <w:spacing w:after="0" w:line="240" w:lineRule="auto"/>
              <w:textAlignment w:val="auto"/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</w:rPr>
              <w:t>Weekly Islamic Classes (Qur’an, Arabic, Tafsir)</w:t>
            </w:r>
          </w:p>
          <w:p w14:paraId="3B789B95" w14:textId="77777777" w:rsidR="00885939" w:rsidRDefault="00000000">
            <w:pPr>
              <w:numPr>
                <w:ilvl w:val="0"/>
                <w:numId w:val="1"/>
              </w:num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uppressAutoHyphens w:val="0"/>
              <w:spacing w:after="0" w:line="240" w:lineRule="auto"/>
              <w:textAlignment w:val="auto"/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</w:rPr>
              <w:t>Jummah (Friday Prayer)</w:t>
            </w:r>
          </w:p>
          <w:p w14:paraId="1CF5715B" w14:textId="77777777" w:rsidR="00885939" w:rsidRDefault="00000000">
            <w:pPr>
              <w:numPr>
                <w:ilvl w:val="0"/>
                <w:numId w:val="1"/>
              </w:num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uppressAutoHyphens w:val="0"/>
              <w:spacing w:after="0" w:line="240" w:lineRule="auto"/>
              <w:textAlignment w:val="auto"/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</w:rPr>
              <w:t>Daily congregational prayers</w:t>
            </w:r>
          </w:p>
          <w:p w14:paraId="0F0A7BD0" w14:textId="77777777" w:rsidR="00885939" w:rsidRDefault="00000000">
            <w:pPr>
              <w:numPr>
                <w:ilvl w:val="0"/>
                <w:numId w:val="1"/>
              </w:num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uppressAutoHyphens w:val="0"/>
              <w:spacing w:after="0" w:line="240" w:lineRule="auto"/>
              <w:textAlignment w:val="auto"/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</w:rPr>
              <w:t>Social events (meals, bowling, city socials)</w:t>
            </w:r>
          </w:p>
          <w:p w14:paraId="203CA68B" w14:textId="77777777" w:rsidR="00885939" w:rsidRDefault="00000000">
            <w:pPr>
              <w:numPr>
                <w:ilvl w:val="0"/>
                <w:numId w:val="1"/>
              </w:num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uppressAutoHyphens w:val="0"/>
              <w:spacing w:after="0" w:line="240" w:lineRule="auto"/>
              <w:textAlignment w:val="auto"/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</w:rPr>
              <w:t>Charity dinners</w:t>
            </w:r>
          </w:p>
          <w:p w14:paraId="51CDDD04" w14:textId="77777777" w:rsidR="00885939" w:rsidRDefault="00000000">
            <w:pPr>
              <w:numPr>
                <w:ilvl w:val="0"/>
                <w:numId w:val="1"/>
              </w:num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uppressAutoHyphens w:val="0"/>
              <w:spacing w:after="0" w:line="240" w:lineRule="auto"/>
              <w:textAlignment w:val="auto"/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</w:rPr>
              <w:t>Fundraising events</w:t>
            </w:r>
          </w:p>
          <w:p w14:paraId="61A4B6F8" w14:textId="77777777" w:rsidR="00885939" w:rsidRDefault="00000000">
            <w:pPr>
              <w:numPr>
                <w:ilvl w:val="0"/>
                <w:numId w:val="1"/>
              </w:num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uppressAutoHyphens w:val="0"/>
              <w:spacing w:after="0" w:line="240" w:lineRule="auto"/>
              <w:textAlignment w:val="auto"/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</w:rPr>
              <w:t>Information stands (Bunfight &amp; awareness stalls)</w:t>
            </w:r>
          </w:p>
          <w:p w14:paraId="070C441B" w14:textId="77777777" w:rsidR="00885939" w:rsidRDefault="00000000">
            <w:pPr>
              <w:numPr>
                <w:ilvl w:val="0"/>
                <w:numId w:val="1"/>
              </w:num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uppressAutoHyphens w:val="0"/>
              <w:spacing w:after="0" w:line="240" w:lineRule="auto"/>
              <w:textAlignment w:val="auto"/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</w:rPr>
              <w:t>External speaker events</w:t>
            </w:r>
          </w:p>
          <w:p w14:paraId="7C9D6485" w14:textId="77777777" w:rsidR="00885939" w:rsidRDefault="00000000">
            <w:pPr>
              <w:numPr>
                <w:ilvl w:val="0"/>
                <w:numId w:val="1"/>
              </w:num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uppressAutoHyphens w:val="0"/>
              <w:spacing w:after="0" w:line="240" w:lineRule="auto"/>
              <w:textAlignment w:val="auto"/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</w:rPr>
              <w:t>Weekly football (Cantell School)</w:t>
            </w:r>
          </w:p>
          <w:p w14:paraId="3D2642AB" w14:textId="77777777" w:rsidR="00885939" w:rsidRDefault="00000000">
            <w:pPr>
              <w:spacing w:after="0" w:line="240" w:lineRule="auto"/>
            </w:pPr>
            <w:r>
              <w:rPr>
                <w:rFonts w:ascii="Verdana" w:eastAsia="Verdana" w:hAnsi="Verdana" w:cs="Verdana"/>
                <w:color w:val="000000"/>
              </w:rPr>
              <w:t>Occasional trips (Fareham Nando’s, New Forrest etc)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D879CD" w14:textId="77777777" w:rsidR="00885939" w:rsidRDefault="00000000">
            <w:pPr>
              <w:spacing w:after="0" w:line="240" w:lineRule="auto"/>
              <w:rPr>
                <w:rFonts w:ascii="Verdana" w:eastAsia="Verdana" w:hAnsi="Verdana" w:cs="Verdana"/>
                <w:b/>
                <w:bCs/>
              </w:rPr>
            </w:pPr>
            <w:r>
              <w:rPr>
                <w:rFonts w:ascii="Verdana" w:eastAsia="Verdana" w:hAnsi="Verdana" w:cs="Verdana"/>
                <w:b/>
                <w:bCs/>
              </w:rPr>
              <w:t>Date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C5ABF4" w14:textId="6C355DD6" w:rsidR="00885939" w:rsidRDefault="00000000">
            <w:pPr>
              <w:spacing w:after="0" w:line="240" w:lineRule="auto"/>
              <w:ind w:left="170"/>
            </w:pPr>
            <w:r>
              <w:rPr>
                <w:rFonts w:ascii="Verdana" w:eastAsia="Verdana" w:hAnsi="Verdana" w:cs="Verdana"/>
                <w:color w:val="000000"/>
              </w:rPr>
              <w:t>Date of completing the RA (0</w:t>
            </w:r>
            <w:r w:rsidR="00457211">
              <w:rPr>
                <w:rFonts w:ascii="Verdana" w:eastAsia="Verdana" w:hAnsi="Verdana" w:cs="Verdana"/>
                <w:color w:val="000000"/>
              </w:rPr>
              <w:t>5</w:t>
            </w:r>
            <w:r>
              <w:rPr>
                <w:rFonts w:ascii="Verdana" w:eastAsia="Verdana" w:hAnsi="Verdana" w:cs="Verdana"/>
                <w:color w:val="000000"/>
              </w:rPr>
              <w:t>/09/26)</w:t>
            </w:r>
          </w:p>
        </w:tc>
      </w:tr>
      <w:tr w:rsidR="00885939" w14:paraId="62414A96" w14:textId="77777777"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021F39" w14:textId="77777777" w:rsidR="00885939" w:rsidRDefault="00000000">
            <w:pPr>
              <w:spacing w:after="0" w:line="240" w:lineRule="auto"/>
              <w:ind w:left="170"/>
              <w:rPr>
                <w:rFonts w:ascii="Verdana" w:eastAsia="Verdana" w:hAnsi="Verdana" w:cs="Verdana"/>
                <w:b/>
                <w:bCs/>
              </w:rPr>
            </w:pPr>
            <w:r>
              <w:rPr>
                <w:rFonts w:ascii="Verdana" w:eastAsia="Verdana" w:hAnsi="Verdana" w:cs="Verdana"/>
                <w:b/>
                <w:bCs/>
              </w:rPr>
              <w:t>Group name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749351" w14:textId="77777777" w:rsidR="00885939" w:rsidRDefault="00000000">
            <w:pPr>
              <w:spacing w:after="0" w:line="240" w:lineRule="auto"/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</w:rPr>
              <w:t>Islamic Society</w:t>
            </w:r>
          </w:p>
        </w:tc>
        <w:tc>
          <w:tcPr>
            <w:tcW w:w="2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445A74" w14:textId="77777777" w:rsidR="00885939" w:rsidRDefault="00000000">
            <w:pPr>
              <w:spacing w:after="0" w:line="240" w:lineRule="auto"/>
              <w:ind w:left="170"/>
              <w:rPr>
                <w:rFonts w:ascii="Verdana" w:eastAsia="Verdana" w:hAnsi="Verdana" w:cs="Verdana"/>
                <w:b/>
                <w:bCs/>
              </w:rPr>
            </w:pPr>
            <w:r>
              <w:rPr>
                <w:rFonts w:ascii="Verdana" w:eastAsia="Verdana" w:hAnsi="Verdana" w:cs="Verdana"/>
                <w:b/>
                <w:bCs/>
              </w:rPr>
              <w:t>Assessor</w:t>
            </w:r>
          </w:p>
        </w:tc>
        <w:tc>
          <w:tcPr>
            <w:tcW w:w="2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4EC751" w14:textId="77777777" w:rsidR="00885939" w:rsidRDefault="00000000">
            <w:pPr>
              <w:spacing w:after="0" w:line="240" w:lineRule="auto"/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</w:rPr>
              <w:t>Abubakar Ali Yusuf</w:t>
            </w:r>
          </w:p>
        </w:tc>
      </w:tr>
      <w:tr w:rsidR="00885939" w14:paraId="71C19BBF" w14:textId="77777777"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D7465D" w14:textId="77777777" w:rsidR="00885939" w:rsidRDefault="00000000">
            <w:pPr>
              <w:spacing w:after="0" w:line="240" w:lineRule="auto"/>
              <w:ind w:left="170"/>
              <w:rPr>
                <w:rFonts w:ascii="Verdana" w:eastAsia="Verdana" w:hAnsi="Verdana" w:cs="Verdana"/>
                <w:b/>
                <w:bCs/>
              </w:rPr>
            </w:pPr>
            <w:r>
              <w:rPr>
                <w:rFonts w:ascii="Verdana" w:eastAsia="Verdana" w:hAnsi="Verdana" w:cs="Verdana"/>
                <w:b/>
                <w:bCs/>
              </w:rPr>
              <w:t>Supervisor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B350E0" w14:textId="77777777" w:rsidR="00885939" w:rsidRDefault="00000000">
            <w:pPr>
              <w:spacing w:after="0" w:line="240" w:lineRule="auto"/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</w:rPr>
              <w:t>Ibrahim Khan</w:t>
            </w:r>
          </w:p>
        </w:tc>
        <w:tc>
          <w:tcPr>
            <w:tcW w:w="264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327B36" w14:textId="77777777" w:rsidR="00885939" w:rsidRDefault="00000000">
            <w:pPr>
              <w:spacing w:after="0" w:line="240" w:lineRule="auto"/>
              <w:ind w:left="170"/>
              <w:rPr>
                <w:rFonts w:ascii="Verdana" w:eastAsia="Verdana" w:hAnsi="Verdana" w:cs="Verdana"/>
                <w:b/>
                <w:bCs/>
              </w:rPr>
            </w:pPr>
            <w:r>
              <w:rPr>
                <w:rFonts w:ascii="Verdana" w:eastAsia="Verdana" w:hAnsi="Verdana" w:cs="Verdana"/>
                <w:b/>
                <w:bCs/>
              </w:rPr>
              <w:t>Signed off</w:t>
            </w:r>
          </w:p>
        </w:tc>
        <w:tc>
          <w:tcPr>
            <w:tcW w:w="2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ADBEA6" w14:textId="77777777" w:rsidR="00885939" w:rsidRDefault="00000000">
            <w:pPr>
              <w:spacing w:after="0" w:line="240" w:lineRule="auto"/>
              <w:ind w:left="170"/>
            </w:pPr>
            <w:r>
              <w:rPr>
                <w:rFonts w:ascii="Verdana" w:eastAsia="Verdana" w:hAnsi="Verdana" w:cs="Verdana"/>
                <w:b/>
                <w:bCs/>
                <w:i/>
                <w:iCs/>
                <w:color w:val="000000"/>
              </w:rPr>
              <w:t>SUSU USE ONLY</w:t>
            </w:r>
          </w:p>
          <w:p w14:paraId="6B77E60E" w14:textId="77777777" w:rsidR="00885939" w:rsidRDefault="00885939">
            <w:pPr>
              <w:spacing w:after="0" w:line="240" w:lineRule="auto"/>
              <w:ind w:left="170"/>
            </w:pPr>
          </w:p>
        </w:tc>
      </w:tr>
      <w:tr w:rsidR="00885939" w14:paraId="73DEE092" w14:textId="77777777">
        <w:trPr>
          <w:trHeight w:val="300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80E78C" w14:textId="77777777" w:rsidR="00885939" w:rsidRDefault="00000000">
            <w:pPr>
              <w:spacing w:line="240" w:lineRule="auto"/>
              <w:rPr>
                <w:rFonts w:ascii="Verdana" w:eastAsia="Verdana" w:hAnsi="Verdana" w:cs="Verdana"/>
                <w:b/>
                <w:bCs/>
              </w:rPr>
            </w:pPr>
            <w:r>
              <w:rPr>
                <w:rFonts w:ascii="Verdana" w:eastAsia="Verdana" w:hAnsi="Verdana" w:cs="Verdana"/>
                <w:b/>
                <w:bCs/>
              </w:rPr>
              <w:t xml:space="preserve">Description of event/activity </w:t>
            </w:r>
          </w:p>
        </w:tc>
        <w:tc>
          <w:tcPr>
            <w:tcW w:w="10391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3FB4C3" w14:textId="77777777" w:rsidR="00885939" w:rsidRDefault="00000000">
            <w:pPr>
              <w:spacing w:line="240" w:lineRule="auto"/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</w:rPr>
              <w:t>ISOC runs regular religious, social and sporting activities throughout the academic year 2025–26. These include:</w:t>
            </w:r>
          </w:p>
          <w:p w14:paraId="26065A95" w14:textId="77777777" w:rsidR="00885939" w:rsidRDefault="00000000">
            <w:pPr>
              <w:spacing w:line="240" w:lineRule="auto"/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</w:rPr>
              <w:t>Weekly Islamic Classes:</w:t>
            </w:r>
          </w:p>
          <w:p w14:paraId="5CCDD361" w14:textId="77777777" w:rsidR="00885939" w:rsidRDefault="00000000">
            <w:pPr>
              <w:numPr>
                <w:ilvl w:val="0"/>
                <w:numId w:val="1"/>
              </w:numPr>
              <w:spacing w:line="240" w:lineRule="auto"/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</w:rPr>
              <w:t>Tuesdays 6:30–8:30pm</w:t>
            </w:r>
          </w:p>
          <w:p w14:paraId="5F33147E" w14:textId="77777777" w:rsidR="00885939" w:rsidRDefault="00000000">
            <w:pPr>
              <w:numPr>
                <w:ilvl w:val="0"/>
                <w:numId w:val="1"/>
              </w:numPr>
              <w:spacing w:line="240" w:lineRule="auto"/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</w:rPr>
              <w:t>Usually in the Muslim Prayer room</w:t>
            </w:r>
          </w:p>
          <w:p w14:paraId="45A600F6" w14:textId="77777777" w:rsidR="00885939" w:rsidRDefault="00000000">
            <w:pPr>
              <w:numPr>
                <w:ilvl w:val="0"/>
                <w:numId w:val="1"/>
              </w:numPr>
              <w:spacing w:line="240" w:lineRule="auto"/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</w:rPr>
              <w:lastRenderedPageBreak/>
              <w:t xml:space="preserve">10-25 attendees </w:t>
            </w:r>
          </w:p>
          <w:p w14:paraId="0C7FB962" w14:textId="77777777" w:rsidR="00885939" w:rsidRDefault="00000000">
            <w:pPr>
              <w:numPr>
                <w:ilvl w:val="0"/>
                <w:numId w:val="1"/>
              </w:numPr>
              <w:spacing w:line="240" w:lineRule="auto"/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</w:rPr>
              <w:t>Organised and delivered by current members</w:t>
            </w:r>
          </w:p>
          <w:p w14:paraId="1AF79A2E" w14:textId="77777777" w:rsidR="00885939" w:rsidRDefault="00000000">
            <w:pPr>
              <w:numPr>
                <w:ilvl w:val="0"/>
                <w:numId w:val="1"/>
              </w:numPr>
              <w:spacing w:line="240" w:lineRule="auto"/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</w:rPr>
              <w:t>Equipment: TV, Microphone, Laptop, Camera</w:t>
            </w:r>
          </w:p>
          <w:p w14:paraId="27E28551" w14:textId="77777777" w:rsidR="00885939" w:rsidRDefault="00885939">
            <w:pPr>
              <w:spacing w:line="240" w:lineRule="auto"/>
              <w:rPr>
                <w:rFonts w:ascii="Verdana" w:eastAsia="Verdana" w:hAnsi="Verdana" w:cs="Verdana"/>
                <w:color w:val="000000"/>
              </w:rPr>
            </w:pPr>
          </w:p>
          <w:p w14:paraId="38214D84" w14:textId="77777777" w:rsidR="00885939" w:rsidRDefault="00000000">
            <w:pPr>
              <w:spacing w:line="240" w:lineRule="auto"/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</w:rPr>
              <w:t>Weekly football:</w:t>
            </w:r>
          </w:p>
          <w:p w14:paraId="70A799AA" w14:textId="77777777" w:rsidR="00885939" w:rsidRDefault="00000000">
            <w:pPr>
              <w:numPr>
                <w:ilvl w:val="0"/>
                <w:numId w:val="1"/>
              </w:numPr>
              <w:spacing w:line="240" w:lineRule="auto"/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</w:rPr>
              <w:t>Every Saturday 3:30pm-5:30pm</w:t>
            </w:r>
          </w:p>
          <w:p w14:paraId="68BF115B" w14:textId="77777777" w:rsidR="00885939" w:rsidRDefault="00000000">
            <w:pPr>
              <w:numPr>
                <w:ilvl w:val="0"/>
                <w:numId w:val="1"/>
              </w:numPr>
              <w:spacing w:line="240" w:lineRule="auto"/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</w:rPr>
              <w:t>Cantell School 3G Pitch</w:t>
            </w:r>
          </w:p>
          <w:p w14:paraId="0509C0FB" w14:textId="77777777" w:rsidR="00885939" w:rsidRDefault="00000000">
            <w:pPr>
              <w:numPr>
                <w:ilvl w:val="0"/>
                <w:numId w:val="1"/>
              </w:numPr>
              <w:spacing w:line="240" w:lineRule="auto"/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</w:rPr>
              <w:t>20-30 participants</w:t>
            </w:r>
          </w:p>
          <w:p w14:paraId="623D0664" w14:textId="77777777" w:rsidR="00885939" w:rsidRDefault="00000000">
            <w:pPr>
              <w:numPr>
                <w:ilvl w:val="0"/>
                <w:numId w:val="1"/>
              </w:numPr>
              <w:spacing w:line="240" w:lineRule="auto"/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</w:rPr>
              <w:t xml:space="preserve">Supervised by Sports Officer. </w:t>
            </w:r>
            <w:proofErr w:type="gramStart"/>
            <w:r>
              <w:rPr>
                <w:rFonts w:ascii="Verdana" w:eastAsia="Verdana" w:hAnsi="Verdana" w:cs="Verdana"/>
                <w:color w:val="000000"/>
              </w:rPr>
              <w:t>Other</w:t>
            </w:r>
            <w:proofErr w:type="gramEnd"/>
            <w:r>
              <w:rPr>
                <w:rFonts w:ascii="Verdana" w:eastAsia="Verdana" w:hAnsi="Verdana" w:cs="Verdana"/>
                <w:color w:val="000000"/>
              </w:rPr>
              <w:t xml:space="preserve"> committee member may step in if Sports Officer is not present</w:t>
            </w:r>
          </w:p>
          <w:p w14:paraId="5A2B26C8" w14:textId="77777777" w:rsidR="00885939" w:rsidRDefault="00000000">
            <w:pPr>
              <w:numPr>
                <w:ilvl w:val="0"/>
                <w:numId w:val="1"/>
              </w:numPr>
              <w:spacing w:line="240" w:lineRule="auto"/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</w:rPr>
              <w:t>Participants arrange own transport</w:t>
            </w:r>
          </w:p>
          <w:p w14:paraId="447BBB8B" w14:textId="77777777" w:rsidR="00885939" w:rsidRDefault="00000000">
            <w:pPr>
              <w:numPr>
                <w:ilvl w:val="0"/>
                <w:numId w:val="1"/>
              </w:numPr>
              <w:spacing w:line="240" w:lineRule="auto"/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</w:rPr>
              <w:t>Warm-up supervised before play</w:t>
            </w:r>
          </w:p>
          <w:p w14:paraId="59D6AB1F" w14:textId="77777777" w:rsidR="00885939" w:rsidRDefault="00000000">
            <w:pPr>
              <w:numPr>
                <w:ilvl w:val="0"/>
                <w:numId w:val="1"/>
              </w:num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uppressAutoHyphens w:val="0"/>
              <w:spacing w:line="240" w:lineRule="auto"/>
              <w:textAlignment w:val="auto"/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</w:rPr>
              <w:t>Weather dependent (cancelled if unsafe)</w:t>
            </w:r>
          </w:p>
          <w:p w14:paraId="1B6FA61F" w14:textId="77777777" w:rsidR="00885939" w:rsidRDefault="00885939">
            <w:pPr>
              <w:spacing w:line="240" w:lineRule="auto"/>
              <w:rPr>
                <w:rFonts w:ascii="Verdana" w:eastAsia="Verdana" w:hAnsi="Verdana" w:cs="Verdana"/>
                <w:color w:val="000000"/>
              </w:rPr>
            </w:pPr>
          </w:p>
          <w:p w14:paraId="2544AF48" w14:textId="77777777" w:rsidR="00885939" w:rsidRDefault="00000000">
            <w:pPr>
              <w:spacing w:line="240" w:lineRule="auto"/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</w:rPr>
              <w:t>Jummah (Friday Prayer):</w:t>
            </w:r>
          </w:p>
          <w:p w14:paraId="57052396" w14:textId="77777777" w:rsidR="00885939" w:rsidRDefault="00000000">
            <w:pPr>
              <w:numPr>
                <w:ilvl w:val="0"/>
                <w:numId w:val="1"/>
              </w:num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uppressAutoHyphens w:val="0"/>
              <w:spacing w:after="0" w:line="240" w:lineRule="auto"/>
              <w:textAlignment w:val="auto"/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</w:rPr>
              <w:lastRenderedPageBreak/>
              <w:t>Friday afternoon (usually between 12-1:30pm)</w:t>
            </w:r>
          </w:p>
          <w:p w14:paraId="7B3327CD" w14:textId="77777777" w:rsidR="00885939" w:rsidRDefault="00000000">
            <w:pPr>
              <w:numPr>
                <w:ilvl w:val="0"/>
                <w:numId w:val="1"/>
              </w:num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uppressAutoHyphens w:val="0"/>
              <w:spacing w:after="0" w:line="240" w:lineRule="auto"/>
              <w:textAlignment w:val="auto"/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</w:rPr>
              <w:t>Prayer room and/or Garden Court</w:t>
            </w:r>
          </w:p>
          <w:p w14:paraId="748ADC67" w14:textId="77777777" w:rsidR="00885939" w:rsidRDefault="00000000">
            <w:pPr>
              <w:numPr>
                <w:ilvl w:val="0"/>
                <w:numId w:val="1"/>
              </w:num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uppressAutoHyphens w:val="0"/>
              <w:spacing w:after="0" w:line="240" w:lineRule="auto"/>
              <w:textAlignment w:val="auto"/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</w:rPr>
              <w:t>150-300 attendees</w:t>
            </w:r>
          </w:p>
          <w:p w14:paraId="0E366211" w14:textId="77777777" w:rsidR="00885939" w:rsidRDefault="00000000">
            <w:pPr>
              <w:numPr>
                <w:ilvl w:val="0"/>
                <w:numId w:val="1"/>
              </w:num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uppressAutoHyphens w:val="0"/>
              <w:spacing w:after="0" w:line="240" w:lineRule="auto"/>
              <w:textAlignment w:val="auto"/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</w:rPr>
              <w:t>All committee members help organise</w:t>
            </w:r>
          </w:p>
          <w:p w14:paraId="575CE963" w14:textId="77777777" w:rsidR="00885939" w:rsidRDefault="00000000">
            <w:pPr>
              <w:numPr>
                <w:ilvl w:val="0"/>
                <w:numId w:val="1"/>
              </w:num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uppressAutoHyphens w:val="0"/>
              <w:spacing w:line="240" w:lineRule="auto"/>
              <w:textAlignment w:val="auto"/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</w:rPr>
              <w:t>Equipment: speakers and microphone</w:t>
            </w:r>
          </w:p>
          <w:p w14:paraId="2272522F" w14:textId="77777777" w:rsidR="00885939" w:rsidRDefault="00885939">
            <w:pPr>
              <w:spacing w:line="240" w:lineRule="auto"/>
              <w:rPr>
                <w:rFonts w:ascii="Verdana" w:eastAsia="Verdana" w:hAnsi="Verdana" w:cs="Verdana"/>
                <w:color w:val="000000"/>
              </w:rPr>
            </w:pPr>
          </w:p>
          <w:p w14:paraId="16C79909" w14:textId="77777777" w:rsidR="00885939" w:rsidRDefault="00000000">
            <w:pPr>
              <w:spacing w:line="240" w:lineRule="auto"/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</w:rPr>
              <w:t xml:space="preserve">Social events: </w:t>
            </w:r>
          </w:p>
          <w:p w14:paraId="0246BE72" w14:textId="77777777" w:rsidR="00885939" w:rsidRDefault="00000000">
            <w:pPr>
              <w:numPr>
                <w:ilvl w:val="0"/>
                <w:numId w:val="1"/>
              </w:num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uppressAutoHyphens w:val="0"/>
              <w:spacing w:after="0" w:line="240" w:lineRule="auto"/>
              <w:textAlignment w:val="auto"/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</w:rPr>
              <w:t>2-3 a semester</w:t>
            </w:r>
          </w:p>
          <w:p w14:paraId="6F04DC86" w14:textId="77777777" w:rsidR="00885939" w:rsidRDefault="00000000">
            <w:pPr>
              <w:numPr>
                <w:ilvl w:val="0"/>
                <w:numId w:val="1"/>
              </w:num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uppressAutoHyphens w:val="0"/>
              <w:spacing w:after="0" w:line="240" w:lineRule="auto"/>
              <w:textAlignment w:val="auto"/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</w:rPr>
              <w:t>Restaurants (</w:t>
            </w:r>
            <w:proofErr w:type="spellStart"/>
            <w:r>
              <w:rPr>
                <w:rFonts w:ascii="Verdana" w:eastAsia="Verdana" w:hAnsi="Verdana" w:cs="Verdana"/>
                <w:color w:val="000000"/>
              </w:rPr>
              <w:t>Portswood</w:t>
            </w:r>
            <w:proofErr w:type="spellEnd"/>
            <w:r>
              <w:rPr>
                <w:rFonts w:ascii="Verdana" w:eastAsia="Verdana" w:hAnsi="Verdana" w:cs="Verdana"/>
                <w:color w:val="000000"/>
              </w:rPr>
              <w:t>, St Mary’s etc)</w:t>
            </w:r>
          </w:p>
          <w:p w14:paraId="288CFAF7" w14:textId="77777777" w:rsidR="00885939" w:rsidRDefault="00000000">
            <w:pPr>
              <w:numPr>
                <w:ilvl w:val="0"/>
                <w:numId w:val="1"/>
              </w:num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uppressAutoHyphens w:val="0"/>
              <w:spacing w:after="0" w:line="240" w:lineRule="auto"/>
              <w:textAlignment w:val="auto"/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</w:rPr>
              <w:t>Bowling</w:t>
            </w:r>
          </w:p>
          <w:p w14:paraId="4384B0EB" w14:textId="77777777" w:rsidR="00885939" w:rsidRDefault="00000000">
            <w:pPr>
              <w:numPr>
                <w:ilvl w:val="0"/>
                <w:numId w:val="1"/>
              </w:num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uppressAutoHyphens w:val="0"/>
              <w:spacing w:after="0" w:line="240" w:lineRule="auto"/>
              <w:textAlignment w:val="auto"/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</w:rPr>
              <w:t>Study socials</w:t>
            </w:r>
          </w:p>
          <w:p w14:paraId="54840362" w14:textId="77777777" w:rsidR="00885939" w:rsidRDefault="00000000">
            <w:pPr>
              <w:numPr>
                <w:ilvl w:val="0"/>
                <w:numId w:val="1"/>
              </w:num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uppressAutoHyphens w:val="0"/>
              <w:spacing w:after="0" w:line="240" w:lineRule="auto"/>
              <w:textAlignment w:val="auto"/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</w:rPr>
              <w:t>20-60 attendees</w:t>
            </w:r>
          </w:p>
          <w:p w14:paraId="6782A289" w14:textId="77777777" w:rsidR="00885939" w:rsidRDefault="00000000">
            <w:pPr>
              <w:numPr>
                <w:ilvl w:val="0"/>
                <w:numId w:val="1"/>
              </w:num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uppressAutoHyphens w:val="0"/>
              <w:spacing w:after="0" w:line="240" w:lineRule="auto"/>
              <w:textAlignment w:val="auto"/>
              <w:rPr>
                <w:rFonts w:ascii="Verdana" w:eastAsia="Verdana" w:hAnsi="Verdana" w:cs="Verdana"/>
                <w:color w:val="000000"/>
              </w:rPr>
            </w:pPr>
            <w:proofErr w:type="gramStart"/>
            <w:r>
              <w:rPr>
                <w:rFonts w:ascii="Verdana" w:eastAsia="Verdana" w:hAnsi="Verdana" w:cs="Verdana"/>
                <w:color w:val="000000"/>
              </w:rPr>
              <w:t>Typically</w:t>
            </w:r>
            <w:proofErr w:type="gramEnd"/>
            <w:r>
              <w:rPr>
                <w:rFonts w:ascii="Verdana" w:eastAsia="Verdana" w:hAnsi="Verdana" w:cs="Verdana"/>
                <w:color w:val="000000"/>
              </w:rPr>
              <w:t xml:space="preserve"> in the evening</w:t>
            </w:r>
          </w:p>
          <w:p w14:paraId="19A25D1B" w14:textId="77777777" w:rsidR="00885939" w:rsidRDefault="00000000">
            <w:pPr>
              <w:numPr>
                <w:ilvl w:val="0"/>
                <w:numId w:val="1"/>
              </w:num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uppressAutoHyphens w:val="0"/>
              <w:spacing w:after="0" w:line="240" w:lineRule="auto"/>
              <w:textAlignment w:val="auto"/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</w:rPr>
              <w:t>Some events on campus (prayer room, lecture theatre etc)</w:t>
            </w:r>
          </w:p>
          <w:p w14:paraId="04DA878A" w14:textId="77777777" w:rsidR="00885939" w:rsidRDefault="00000000">
            <w:pPr>
              <w:numPr>
                <w:ilvl w:val="0"/>
                <w:numId w:val="1"/>
              </w:num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uppressAutoHyphens w:val="0"/>
              <w:spacing w:after="0" w:line="240" w:lineRule="auto"/>
              <w:textAlignment w:val="auto"/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</w:rPr>
              <w:t>Alcohol is not organised, promoted or encouraged by the ISOC</w:t>
            </w:r>
          </w:p>
          <w:p w14:paraId="4E8E6B7C" w14:textId="77777777" w:rsidR="00885939" w:rsidRDefault="00000000">
            <w:pPr>
              <w:numPr>
                <w:ilvl w:val="0"/>
                <w:numId w:val="1"/>
              </w:num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uppressAutoHyphens w:val="0"/>
              <w:spacing w:after="0" w:line="240" w:lineRule="auto"/>
              <w:textAlignment w:val="auto"/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</w:rPr>
              <w:t>Code of Conduct shared before events</w:t>
            </w:r>
          </w:p>
          <w:p w14:paraId="48BE5049" w14:textId="77777777" w:rsidR="00885939" w:rsidRDefault="00000000">
            <w:pPr>
              <w:numPr>
                <w:ilvl w:val="0"/>
                <w:numId w:val="1"/>
              </w:num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uppressAutoHyphens w:val="0"/>
              <w:spacing w:line="240" w:lineRule="auto"/>
              <w:textAlignment w:val="auto"/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</w:rPr>
              <w:t>WhatsApp groups created for coordination</w:t>
            </w:r>
          </w:p>
          <w:p w14:paraId="481ACB00" w14:textId="77777777" w:rsidR="00885939" w:rsidRDefault="00885939">
            <w:pPr>
              <w:spacing w:line="240" w:lineRule="auto"/>
              <w:rPr>
                <w:rFonts w:ascii="Verdana" w:eastAsia="Verdana" w:hAnsi="Verdana" w:cs="Verdana"/>
                <w:color w:val="000000"/>
              </w:rPr>
            </w:pPr>
          </w:p>
          <w:p w14:paraId="46EA879B" w14:textId="77777777" w:rsidR="00885939" w:rsidRDefault="00000000">
            <w:pPr>
              <w:spacing w:line="240" w:lineRule="auto"/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</w:rPr>
              <w:lastRenderedPageBreak/>
              <w:t xml:space="preserve">Charity dinner: </w:t>
            </w:r>
          </w:p>
          <w:p w14:paraId="2E611F86" w14:textId="77777777" w:rsidR="00885939" w:rsidRDefault="00885939">
            <w:pPr>
              <w:spacing w:line="240" w:lineRule="auto"/>
              <w:rPr>
                <w:rFonts w:ascii="Verdana" w:eastAsia="Verdana" w:hAnsi="Verdana" w:cs="Verdana"/>
                <w:color w:val="000000"/>
              </w:rPr>
            </w:pPr>
          </w:p>
          <w:p w14:paraId="5F0325D4" w14:textId="77777777" w:rsidR="00885939" w:rsidRDefault="00000000">
            <w:pPr>
              <w:numPr>
                <w:ilvl w:val="0"/>
                <w:numId w:val="1"/>
              </w:num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uppressAutoHyphens w:val="0"/>
              <w:spacing w:after="0" w:line="240" w:lineRule="auto"/>
              <w:textAlignment w:val="auto"/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</w:rPr>
              <w:t>Twice a year</w:t>
            </w:r>
          </w:p>
          <w:p w14:paraId="16CF212A" w14:textId="77777777" w:rsidR="00885939" w:rsidRDefault="00000000">
            <w:pPr>
              <w:numPr>
                <w:ilvl w:val="0"/>
                <w:numId w:val="1"/>
              </w:num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uppressAutoHyphens w:val="0"/>
              <w:spacing w:after="0" w:line="240" w:lineRule="auto"/>
              <w:textAlignment w:val="auto"/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</w:rPr>
              <w:t>External licensed venue (usually Khan’s in St Mary’s)</w:t>
            </w:r>
          </w:p>
          <w:p w14:paraId="2338185C" w14:textId="77777777" w:rsidR="00885939" w:rsidRDefault="00000000">
            <w:pPr>
              <w:numPr>
                <w:ilvl w:val="0"/>
                <w:numId w:val="1"/>
              </w:num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uppressAutoHyphens w:val="0"/>
              <w:spacing w:after="0" w:line="240" w:lineRule="auto"/>
              <w:textAlignment w:val="auto"/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</w:rPr>
              <w:t>Ticketed event via SUSU Box office</w:t>
            </w:r>
          </w:p>
          <w:p w14:paraId="3A0B3B91" w14:textId="77777777" w:rsidR="00885939" w:rsidRDefault="00000000">
            <w:pPr>
              <w:numPr>
                <w:ilvl w:val="0"/>
                <w:numId w:val="1"/>
              </w:num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uppressAutoHyphens w:val="0"/>
              <w:spacing w:after="0" w:line="240" w:lineRule="auto"/>
              <w:textAlignment w:val="auto"/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</w:rPr>
              <w:t>Approx. 50 attendees</w:t>
            </w:r>
          </w:p>
          <w:p w14:paraId="5BF901B7" w14:textId="77777777" w:rsidR="00885939" w:rsidRDefault="00000000">
            <w:pPr>
              <w:numPr>
                <w:ilvl w:val="0"/>
                <w:numId w:val="1"/>
              </w:num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uppressAutoHyphens w:val="0"/>
              <w:spacing w:after="0" w:line="240" w:lineRule="auto"/>
              <w:textAlignment w:val="auto"/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</w:rPr>
              <w:t>Allergen information collected at ticket purchase</w:t>
            </w:r>
          </w:p>
          <w:p w14:paraId="7AC3B3BA" w14:textId="77777777" w:rsidR="00885939" w:rsidRDefault="00000000">
            <w:pPr>
              <w:numPr>
                <w:ilvl w:val="0"/>
                <w:numId w:val="1"/>
              </w:num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uppressAutoHyphens w:val="0"/>
              <w:spacing w:after="0" w:line="240" w:lineRule="auto"/>
              <w:textAlignment w:val="auto"/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</w:rPr>
              <w:t>Venue food hygiene rating checked prior to booking</w:t>
            </w:r>
          </w:p>
          <w:p w14:paraId="40D2D624" w14:textId="6B83BACC" w:rsidR="00885939" w:rsidRDefault="00000000">
            <w:pPr>
              <w:numPr>
                <w:ilvl w:val="0"/>
                <w:numId w:val="1"/>
              </w:num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uppressAutoHyphens w:val="0"/>
              <w:spacing w:line="240" w:lineRule="auto"/>
              <w:textAlignment w:val="auto"/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</w:rPr>
              <w:t>Committee arrives early for setup and safety briefing</w:t>
            </w:r>
          </w:p>
          <w:p w14:paraId="542AAFC4" w14:textId="4B3BC2A3" w:rsidR="008B6F97" w:rsidRDefault="008B6F97">
            <w:pPr>
              <w:numPr>
                <w:ilvl w:val="0"/>
                <w:numId w:val="1"/>
              </w:num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uppressAutoHyphens w:val="0"/>
              <w:spacing w:line="240" w:lineRule="auto"/>
              <w:textAlignment w:val="auto"/>
              <w:rPr>
                <w:rFonts w:ascii="Verdana" w:eastAsia="Verdana" w:hAnsi="Verdana" w:cs="Verdana"/>
                <w:color w:val="000000"/>
              </w:rPr>
            </w:pPr>
            <w:r w:rsidRPr="008B6F97">
              <w:rPr>
                <w:rFonts w:ascii="Verdana" w:eastAsia="Verdana" w:hAnsi="Verdana" w:cs="Verdana"/>
                <w:color w:val="000000"/>
              </w:rPr>
              <w:t>Hot foo</w:t>
            </w:r>
            <w:r>
              <w:rPr>
                <w:rFonts w:ascii="Verdana" w:eastAsia="Verdana" w:hAnsi="Verdana" w:cs="Verdana"/>
                <w:color w:val="000000"/>
              </w:rPr>
              <w:t>d</w:t>
            </w:r>
            <w:r w:rsidRPr="008B6F97">
              <w:rPr>
                <w:rFonts w:ascii="Verdana" w:eastAsia="Verdana" w:hAnsi="Verdana" w:cs="Verdana"/>
                <w:color w:val="000000"/>
              </w:rPr>
              <w:t xml:space="preserve"> prepared and served by restaurant/venue staff</w:t>
            </w:r>
          </w:p>
          <w:p w14:paraId="736DE862" w14:textId="77777777" w:rsidR="00885939" w:rsidRDefault="00885939">
            <w:pPr>
              <w:spacing w:line="240" w:lineRule="auto"/>
              <w:rPr>
                <w:rFonts w:ascii="Verdana" w:eastAsia="Verdana" w:hAnsi="Verdana" w:cs="Verdana"/>
                <w:color w:val="000000"/>
              </w:rPr>
            </w:pPr>
          </w:p>
          <w:p w14:paraId="5A78F87A" w14:textId="77777777" w:rsidR="00885939" w:rsidRDefault="00000000">
            <w:pPr>
              <w:spacing w:line="240" w:lineRule="auto"/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</w:rPr>
              <w:t>Information stands:</w:t>
            </w:r>
          </w:p>
          <w:p w14:paraId="6DE14A57" w14:textId="77777777" w:rsidR="00885939" w:rsidRDefault="00000000">
            <w:pPr>
              <w:numPr>
                <w:ilvl w:val="0"/>
                <w:numId w:val="1"/>
              </w:num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uppressAutoHyphens w:val="0"/>
              <w:spacing w:after="0" w:line="240" w:lineRule="auto"/>
              <w:textAlignment w:val="auto"/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</w:rPr>
              <w:t>Bunfight</w:t>
            </w:r>
          </w:p>
          <w:p w14:paraId="76EDECA1" w14:textId="77777777" w:rsidR="00885939" w:rsidRDefault="00000000">
            <w:pPr>
              <w:numPr>
                <w:ilvl w:val="0"/>
                <w:numId w:val="1"/>
              </w:num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uppressAutoHyphens w:val="0"/>
              <w:spacing w:after="0" w:line="240" w:lineRule="auto"/>
              <w:textAlignment w:val="auto"/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</w:rPr>
              <w:t>Occasional awareness stalls (Discover Islam Week)</w:t>
            </w:r>
          </w:p>
          <w:p w14:paraId="209BD473" w14:textId="77777777" w:rsidR="00885939" w:rsidRDefault="00000000">
            <w:pPr>
              <w:numPr>
                <w:ilvl w:val="0"/>
                <w:numId w:val="1"/>
              </w:num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uppressAutoHyphens w:val="0"/>
              <w:spacing w:after="0" w:line="240" w:lineRule="auto"/>
              <w:textAlignment w:val="auto"/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</w:rPr>
              <w:t xml:space="preserve">No more than 2-3 committee members present </w:t>
            </w:r>
          </w:p>
          <w:p w14:paraId="15321247" w14:textId="77777777" w:rsidR="00885939" w:rsidRDefault="00000000">
            <w:pPr>
              <w:numPr>
                <w:ilvl w:val="0"/>
                <w:numId w:val="1"/>
              </w:num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uppressAutoHyphens w:val="0"/>
              <w:spacing w:line="240" w:lineRule="auto"/>
              <w:textAlignment w:val="auto"/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</w:rPr>
              <w:t>Happens maybe two or three times a year</w:t>
            </w:r>
          </w:p>
          <w:p w14:paraId="3CF3E0BF" w14:textId="77777777" w:rsidR="00885939" w:rsidRDefault="00885939">
            <w:pPr>
              <w:spacing w:line="240" w:lineRule="auto"/>
              <w:rPr>
                <w:rFonts w:ascii="Verdana" w:eastAsia="Verdana" w:hAnsi="Verdana" w:cs="Verdana"/>
                <w:color w:val="000000"/>
              </w:rPr>
            </w:pPr>
          </w:p>
          <w:p w14:paraId="7301C6A4" w14:textId="77777777" w:rsidR="00885939" w:rsidRDefault="00000000">
            <w:pPr>
              <w:spacing w:line="240" w:lineRule="auto"/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</w:rPr>
              <w:t>Ramadan:</w:t>
            </w:r>
          </w:p>
          <w:p w14:paraId="262E77D1" w14:textId="77777777" w:rsidR="00885939" w:rsidRDefault="00000000">
            <w:pPr>
              <w:numPr>
                <w:ilvl w:val="0"/>
                <w:numId w:val="1"/>
              </w:num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uppressAutoHyphens w:val="0"/>
              <w:spacing w:after="0" w:line="240" w:lineRule="auto"/>
              <w:textAlignment w:val="auto"/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</w:rPr>
              <w:t xml:space="preserve">Daily Congregational prayers increased attendance. (150-250 for Maghrib and </w:t>
            </w:r>
            <w:proofErr w:type="spellStart"/>
            <w:r>
              <w:rPr>
                <w:rFonts w:ascii="Verdana" w:eastAsia="Verdana" w:hAnsi="Verdana" w:cs="Verdana"/>
                <w:color w:val="000000"/>
              </w:rPr>
              <w:t>Taraweeh</w:t>
            </w:r>
            <w:proofErr w:type="spellEnd"/>
            <w:r>
              <w:rPr>
                <w:rFonts w:ascii="Verdana" w:eastAsia="Verdana" w:hAnsi="Verdana" w:cs="Verdana"/>
                <w:color w:val="000000"/>
              </w:rPr>
              <w:t>)</w:t>
            </w:r>
          </w:p>
          <w:p w14:paraId="5FB75887" w14:textId="77777777" w:rsidR="00885939" w:rsidRDefault="00000000">
            <w:pPr>
              <w:numPr>
                <w:ilvl w:val="0"/>
                <w:numId w:val="1"/>
              </w:num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uppressAutoHyphens w:val="0"/>
              <w:spacing w:after="0" w:line="240" w:lineRule="auto"/>
              <w:textAlignment w:val="auto"/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</w:rPr>
              <w:t>Daily Iftar gatherings (150-250 attendees)</w:t>
            </w:r>
          </w:p>
          <w:p w14:paraId="17CC1773" w14:textId="77777777" w:rsidR="00885939" w:rsidRDefault="00000000">
            <w:pPr>
              <w:numPr>
                <w:ilvl w:val="0"/>
                <w:numId w:val="1"/>
              </w:num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uppressAutoHyphens w:val="0"/>
              <w:spacing w:after="0" w:line="240" w:lineRule="auto"/>
              <w:textAlignment w:val="auto"/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</w:rPr>
              <w:t>Food from an external supplier (would be covered in Ramadan RA)</w:t>
            </w:r>
          </w:p>
          <w:p w14:paraId="0BAC598B" w14:textId="77777777" w:rsidR="00885939" w:rsidRDefault="00000000">
            <w:pPr>
              <w:numPr>
                <w:ilvl w:val="0"/>
                <w:numId w:val="1"/>
              </w:num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uppressAutoHyphens w:val="0"/>
              <w:spacing w:after="0" w:line="240" w:lineRule="auto"/>
              <w:textAlignment w:val="auto"/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</w:rPr>
              <w:t>Events run after Sunset</w:t>
            </w:r>
          </w:p>
          <w:p w14:paraId="6DF3D6E6" w14:textId="77777777" w:rsidR="00885939" w:rsidRDefault="00000000">
            <w:pPr>
              <w:numPr>
                <w:ilvl w:val="0"/>
                <w:numId w:val="1"/>
              </w:num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uppressAutoHyphens w:val="0"/>
              <w:spacing w:line="240" w:lineRule="auto"/>
              <w:textAlignment w:val="auto"/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</w:rPr>
              <w:t>Separate risk assessment made</w:t>
            </w:r>
          </w:p>
          <w:p w14:paraId="3E88389B" w14:textId="77777777" w:rsidR="00885939" w:rsidRDefault="00885939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uppressAutoHyphens w:val="0"/>
              <w:spacing w:line="240" w:lineRule="auto"/>
              <w:ind w:left="720"/>
              <w:textAlignment w:val="auto"/>
              <w:rPr>
                <w:rFonts w:ascii="Verdana" w:eastAsia="Verdana" w:hAnsi="Verdana" w:cs="Verdana"/>
                <w:color w:val="000000"/>
              </w:rPr>
            </w:pPr>
          </w:p>
          <w:p w14:paraId="0AF06050" w14:textId="77777777" w:rsidR="00885939" w:rsidRDefault="00000000">
            <w:pPr>
              <w:spacing w:line="240" w:lineRule="auto"/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</w:rPr>
              <w:t>Daily prayers:</w:t>
            </w:r>
          </w:p>
          <w:p w14:paraId="42AB93E9" w14:textId="77777777" w:rsidR="00885939" w:rsidRDefault="00000000">
            <w:pPr>
              <w:numPr>
                <w:ilvl w:val="0"/>
                <w:numId w:val="1"/>
              </w:num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uppressAutoHyphens w:val="0"/>
              <w:spacing w:after="0" w:line="240" w:lineRule="auto"/>
              <w:textAlignment w:val="auto"/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</w:rPr>
              <w:t xml:space="preserve">Held in </w:t>
            </w:r>
            <w:proofErr w:type="spellStart"/>
            <w:r>
              <w:rPr>
                <w:rFonts w:ascii="Verdana" w:eastAsia="Verdana" w:hAnsi="Verdana" w:cs="Verdana"/>
                <w:color w:val="000000"/>
              </w:rPr>
              <w:t>muslim</w:t>
            </w:r>
            <w:proofErr w:type="spellEnd"/>
            <w:r>
              <w:rPr>
                <w:rFonts w:ascii="Verdana" w:eastAsia="Verdana" w:hAnsi="Verdana" w:cs="Verdana"/>
                <w:color w:val="000000"/>
              </w:rPr>
              <w:t xml:space="preserve"> prayer room</w:t>
            </w:r>
          </w:p>
          <w:p w14:paraId="4B5629FC" w14:textId="77777777" w:rsidR="00885939" w:rsidRDefault="00000000">
            <w:pPr>
              <w:numPr>
                <w:ilvl w:val="0"/>
                <w:numId w:val="1"/>
              </w:num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uppressAutoHyphens w:val="0"/>
              <w:spacing w:after="0" w:line="240" w:lineRule="auto"/>
              <w:textAlignment w:val="auto"/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</w:rPr>
              <w:t>Up to 5 times daily</w:t>
            </w:r>
          </w:p>
          <w:p w14:paraId="4395884E" w14:textId="77777777" w:rsidR="00885939" w:rsidRDefault="00000000">
            <w:pPr>
              <w:numPr>
                <w:ilvl w:val="0"/>
                <w:numId w:val="1"/>
              </w:num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uppressAutoHyphens w:val="0"/>
              <w:spacing w:after="0" w:line="240" w:lineRule="auto"/>
              <w:textAlignment w:val="auto"/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</w:rPr>
              <w:t>Attendance 5-40 members</w:t>
            </w:r>
          </w:p>
          <w:p w14:paraId="5A9AF76B" w14:textId="77777777" w:rsidR="00885939" w:rsidRDefault="00000000">
            <w:pPr>
              <w:numPr>
                <w:ilvl w:val="0"/>
                <w:numId w:val="1"/>
              </w:num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uppressAutoHyphens w:val="0"/>
              <w:spacing w:after="0" w:line="240" w:lineRule="auto"/>
              <w:textAlignment w:val="auto"/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</w:rPr>
              <w:t>Self-organised by members</w:t>
            </w:r>
          </w:p>
          <w:p w14:paraId="0612B0F8" w14:textId="77777777" w:rsidR="00885939" w:rsidRDefault="00000000">
            <w:pPr>
              <w:numPr>
                <w:ilvl w:val="0"/>
                <w:numId w:val="1"/>
              </w:num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uppressAutoHyphens w:val="0"/>
              <w:spacing w:line="240" w:lineRule="auto"/>
              <w:textAlignment w:val="auto"/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</w:rPr>
              <w:lastRenderedPageBreak/>
              <w:t>Microphone and speakers required</w:t>
            </w:r>
          </w:p>
          <w:p w14:paraId="161BDF8E" w14:textId="77777777" w:rsidR="00885939" w:rsidRDefault="00000000">
            <w:pPr>
              <w:spacing w:line="240" w:lineRule="auto"/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</w:rPr>
              <w:br/>
              <w:t>speaker events:</w:t>
            </w:r>
          </w:p>
          <w:p w14:paraId="465C0CAC" w14:textId="77777777" w:rsidR="00885939" w:rsidRDefault="00000000">
            <w:pPr>
              <w:numPr>
                <w:ilvl w:val="0"/>
                <w:numId w:val="1"/>
              </w:numPr>
              <w:spacing w:line="240" w:lineRule="auto"/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</w:rPr>
              <w:t>2-3 a year</w:t>
            </w:r>
          </w:p>
          <w:p w14:paraId="545F0444" w14:textId="77777777" w:rsidR="00885939" w:rsidRDefault="00000000">
            <w:pPr>
              <w:numPr>
                <w:ilvl w:val="0"/>
                <w:numId w:val="1"/>
              </w:numPr>
              <w:spacing w:line="240" w:lineRule="auto"/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</w:rPr>
              <w:t>Held in lecture theatres or prayer room</w:t>
            </w:r>
          </w:p>
          <w:p w14:paraId="5C33801D" w14:textId="77777777" w:rsidR="00885939" w:rsidRDefault="00000000">
            <w:pPr>
              <w:numPr>
                <w:ilvl w:val="0"/>
                <w:numId w:val="1"/>
              </w:numPr>
              <w:spacing w:line="240" w:lineRule="auto"/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</w:rPr>
              <w:t>30-60 attendees depending on speaker</w:t>
            </w:r>
          </w:p>
          <w:p w14:paraId="3EC6C974" w14:textId="77777777" w:rsidR="00885939" w:rsidRDefault="00000000">
            <w:pPr>
              <w:numPr>
                <w:ilvl w:val="0"/>
                <w:numId w:val="1"/>
              </w:numPr>
              <w:spacing w:line="240" w:lineRule="auto"/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</w:rPr>
              <w:t>External speaker approval form submitted prior to confirmation</w:t>
            </w:r>
          </w:p>
          <w:p w14:paraId="6B2B36B6" w14:textId="77777777" w:rsidR="00885939" w:rsidRDefault="00000000">
            <w:pPr>
              <w:numPr>
                <w:ilvl w:val="0"/>
                <w:numId w:val="1"/>
              </w:numPr>
              <w:spacing w:line="240" w:lineRule="auto"/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</w:rPr>
              <w:t>Projector, microphone and speakers used</w:t>
            </w:r>
          </w:p>
        </w:tc>
      </w:tr>
    </w:tbl>
    <w:p w14:paraId="485A3600" w14:textId="77777777" w:rsidR="00885939" w:rsidRDefault="00885939">
      <w:pPr>
        <w:spacing w:after="0" w:line="276" w:lineRule="auto"/>
        <w:rPr>
          <w:rFonts w:ascii="Georgia" w:eastAsia="Georgia" w:hAnsi="Georgia" w:cs="Georgia"/>
          <w:sz w:val="2"/>
          <w:shd w:val="clear" w:color="auto" w:fill="BFBFBF"/>
        </w:rPr>
      </w:pPr>
    </w:p>
    <w:p w14:paraId="47D68CAB" w14:textId="77777777" w:rsidR="00885939" w:rsidRDefault="00885939">
      <w:pPr>
        <w:spacing w:after="200" w:line="276" w:lineRule="auto"/>
        <w:rPr>
          <w:rFonts w:eastAsia="Calibri" w:cs="Calibri"/>
        </w:rPr>
      </w:pPr>
    </w:p>
    <w:tbl>
      <w:tblPr>
        <w:tblW w:w="13952" w:type="dxa"/>
        <w:tblInd w:w="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58"/>
        <w:gridCol w:w="1575"/>
        <w:gridCol w:w="1350"/>
        <w:gridCol w:w="360"/>
        <w:gridCol w:w="345"/>
        <w:gridCol w:w="345"/>
        <w:gridCol w:w="3270"/>
        <w:gridCol w:w="345"/>
        <w:gridCol w:w="345"/>
        <w:gridCol w:w="345"/>
        <w:gridCol w:w="4170"/>
        <w:gridCol w:w="44"/>
      </w:tblGrid>
      <w:tr w:rsidR="00885939" w14:paraId="70925D49" w14:textId="77777777">
        <w:trPr>
          <w:trHeight w:val="1"/>
        </w:trPr>
        <w:tc>
          <w:tcPr>
            <w:tcW w:w="1395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DF60D4" w14:textId="77777777" w:rsidR="00885939" w:rsidRDefault="00000000">
            <w:pPr>
              <w:spacing w:after="0" w:line="240" w:lineRule="auto"/>
            </w:pPr>
            <w:r>
              <w:rPr>
                <w:rFonts w:ascii="Lucida Sans" w:eastAsia="Lucida Sans" w:hAnsi="Lucida Sans" w:cs="Lucida Sans"/>
                <w:b/>
                <w:i/>
                <w:sz w:val="24"/>
              </w:rPr>
              <w:t xml:space="preserve">PART A </w:t>
            </w:r>
          </w:p>
        </w:tc>
      </w:tr>
      <w:tr w:rsidR="00885939" w14:paraId="305F172F" w14:textId="77777777">
        <w:trPr>
          <w:trHeight w:val="1"/>
        </w:trPr>
        <w:tc>
          <w:tcPr>
            <w:tcW w:w="4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11A32B" w14:textId="77777777" w:rsidR="00885939" w:rsidRDefault="00000000">
            <w:pPr>
              <w:spacing w:after="0" w:line="240" w:lineRule="auto"/>
            </w:pPr>
            <w:r>
              <w:rPr>
                <w:rFonts w:ascii="Lucida Sans" w:eastAsia="Lucida Sans" w:hAnsi="Lucida Sans" w:cs="Lucida Sans"/>
                <w:b/>
              </w:rPr>
              <w:t>(1) Risk identification</w:t>
            </w:r>
          </w:p>
        </w:tc>
        <w:tc>
          <w:tcPr>
            <w:tcW w:w="43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AD86CE" w14:textId="77777777" w:rsidR="00885939" w:rsidRDefault="00000000">
            <w:pPr>
              <w:spacing w:after="0" w:line="240" w:lineRule="auto"/>
            </w:pPr>
            <w:r>
              <w:rPr>
                <w:rFonts w:ascii="Lucida Sans" w:eastAsia="Lucida Sans" w:hAnsi="Lucida Sans" w:cs="Lucida Sans"/>
                <w:b/>
              </w:rPr>
              <w:t>(2) Risk assessment</w:t>
            </w:r>
          </w:p>
        </w:tc>
        <w:tc>
          <w:tcPr>
            <w:tcW w:w="5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19730B" w14:textId="77777777" w:rsidR="00885939" w:rsidRDefault="00000000">
            <w:pPr>
              <w:spacing w:after="0" w:line="240" w:lineRule="auto"/>
            </w:pPr>
            <w:r>
              <w:rPr>
                <w:rFonts w:ascii="Lucida Sans" w:eastAsia="Lucida Sans" w:hAnsi="Lucida Sans" w:cs="Lucida Sans"/>
                <w:b/>
              </w:rPr>
              <w:t>(3) Risk management</w:t>
            </w:r>
          </w:p>
        </w:tc>
      </w:tr>
      <w:tr w:rsidR="00885939" w14:paraId="29097A7C" w14:textId="77777777">
        <w:trPr>
          <w:trHeight w:val="1"/>
        </w:trPr>
        <w:tc>
          <w:tcPr>
            <w:tcW w:w="14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0923AA" w14:textId="77777777" w:rsidR="00885939" w:rsidRDefault="00000000">
            <w:pPr>
              <w:spacing w:after="0" w:line="240" w:lineRule="auto"/>
            </w:pPr>
            <w:r>
              <w:rPr>
                <w:rFonts w:ascii="Lucida Sans" w:eastAsia="Lucida Sans" w:hAnsi="Lucida Sans" w:cs="Lucida Sans"/>
                <w:b/>
              </w:rPr>
              <w:t>Hazard</w:t>
            </w:r>
          </w:p>
        </w:tc>
        <w:tc>
          <w:tcPr>
            <w:tcW w:w="15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AA1670" w14:textId="77777777" w:rsidR="00885939" w:rsidRDefault="00000000">
            <w:pPr>
              <w:spacing w:after="0" w:line="240" w:lineRule="auto"/>
              <w:jc w:val="center"/>
              <w:rPr>
                <w:rFonts w:ascii="Lucida Sans" w:eastAsia="Lucida Sans" w:hAnsi="Lucida Sans" w:cs="Lucida Sans"/>
                <w:b/>
              </w:rPr>
            </w:pPr>
            <w:r>
              <w:rPr>
                <w:rFonts w:ascii="Lucida Sans" w:eastAsia="Lucida Sans" w:hAnsi="Lucida Sans" w:cs="Lucida Sans"/>
                <w:b/>
              </w:rPr>
              <w:t>Potential Consequences</w:t>
            </w:r>
          </w:p>
          <w:p w14:paraId="702B8CD1" w14:textId="77777777" w:rsidR="00885939" w:rsidRDefault="00885939">
            <w:pPr>
              <w:spacing w:after="0" w:line="240" w:lineRule="auto"/>
            </w:pPr>
          </w:p>
        </w:tc>
        <w:tc>
          <w:tcPr>
            <w:tcW w:w="13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C62EBA" w14:textId="77777777" w:rsidR="00885939" w:rsidRDefault="00000000">
            <w:pPr>
              <w:spacing w:after="0" w:line="240" w:lineRule="auto"/>
              <w:jc w:val="center"/>
              <w:rPr>
                <w:rFonts w:ascii="Lucida Sans" w:eastAsia="Lucida Sans" w:hAnsi="Lucida Sans" w:cs="Lucida Sans"/>
                <w:b/>
              </w:rPr>
            </w:pPr>
            <w:r>
              <w:rPr>
                <w:rFonts w:ascii="Lucida Sans" w:eastAsia="Lucida Sans" w:hAnsi="Lucida Sans" w:cs="Lucida Sans"/>
                <w:b/>
              </w:rPr>
              <w:t>Who might be harmed</w:t>
            </w:r>
          </w:p>
          <w:p w14:paraId="3AFB78B3" w14:textId="77777777" w:rsidR="00885939" w:rsidRDefault="00885939">
            <w:pPr>
              <w:spacing w:after="0" w:line="240" w:lineRule="auto"/>
              <w:jc w:val="center"/>
              <w:rPr>
                <w:rFonts w:ascii="Lucida Sans" w:eastAsia="Lucida Sans" w:hAnsi="Lucida Sans" w:cs="Lucida Sans"/>
                <w:b/>
              </w:rPr>
            </w:pPr>
          </w:p>
          <w:p w14:paraId="5C5250C7" w14:textId="77777777" w:rsidR="00885939" w:rsidRDefault="00000000">
            <w:pPr>
              <w:spacing w:after="0" w:line="240" w:lineRule="auto"/>
              <w:jc w:val="center"/>
              <w:rPr>
                <w:rFonts w:ascii="Lucida Sans" w:eastAsia="Lucida Sans" w:hAnsi="Lucida Sans" w:cs="Lucida Sans"/>
                <w:b/>
              </w:rPr>
            </w:pPr>
            <w:r>
              <w:rPr>
                <w:rFonts w:ascii="Lucida Sans" w:eastAsia="Lucida Sans" w:hAnsi="Lucida Sans" w:cs="Lucida Sans"/>
                <w:b/>
              </w:rPr>
              <w:t>(user; those nearby; those in the vicinity; members of the public)</w:t>
            </w:r>
          </w:p>
          <w:p w14:paraId="5CF1D5C2" w14:textId="77777777" w:rsidR="00885939" w:rsidRDefault="00885939">
            <w:pPr>
              <w:spacing w:after="0" w:line="240" w:lineRule="auto"/>
            </w:pPr>
          </w:p>
        </w:tc>
        <w:tc>
          <w:tcPr>
            <w:tcW w:w="10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A249CB" w14:textId="77777777" w:rsidR="00885939" w:rsidRDefault="00000000">
            <w:pPr>
              <w:spacing w:after="0" w:line="240" w:lineRule="auto"/>
            </w:pPr>
            <w:r>
              <w:rPr>
                <w:rFonts w:ascii="Lucida Sans" w:eastAsia="Lucida Sans" w:hAnsi="Lucida Sans" w:cs="Lucida Sans"/>
                <w:b/>
              </w:rPr>
              <w:t>Inherent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F5D42E" w14:textId="77777777" w:rsidR="00885939" w:rsidRDefault="00885939">
            <w:pPr>
              <w:spacing w:after="0" w:line="240" w:lineRule="auto"/>
              <w:rPr>
                <w:rFonts w:eastAsia="Calibri" w:cs="Calibri"/>
              </w:rPr>
            </w:pPr>
          </w:p>
        </w:tc>
        <w:tc>
          <w:tcPr>
            <w:tcW w:w="10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D99D9D" w14:textId="77777777" w:rsidR="00885939" w:rsidRDefault="00000000">
            <w:pPr>
              <w:spacing w:after="0" w:line="240" w:lineRule="auto"/>
            </w:pPr>
            <w:r>
              <w:rPr>
                <w:rFonts w:ascii="Lucida Sans" w:eastAsia="Lucida Sans" w:hAnsi="Lucida Sans" w:cs="Lucida Sans"/>
                <w:b/>
              </w:rPr>
              <w:t>Residual</w:t>
            </w:r>
          </w:p>
        </w:tc>
        <w:tc>
          <w:tcPr>
            <w:tcW w:w="42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804CA6" w14:textId="77777777" w:rsidR="00885939" w:rsidRDefault="00000000">
            <w:pPr>
              <w:spacing w:after="0" w:line="240" w:lineRule="auto"/>
            </w:pPr>
            <w:r>
              <w:rPr>
                <w:rFonts w:ascii="Lucida Sans" w:eastAsia="Lucida Sans" w:hAnsi="Lucida Sans" w:cs="Lucida Sans"/>
                <w:b/>
              </w:rPr>
              <w:t>Further controls (use the risk hierarchy)</w:t>
            </w:r>
          </w:p>
        </w:tc>
      </w:tr>
      <w:tr w:rsidR="00885939" w14:paraId="6ACDC95A" w14:textId="77777777">
        <w:trPr>
          <w:cantSplit/>
        </w:trPr>
        <w:tc>
          <w:tcPr>
            <w:tcW w:w="145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ACBC63" w14:textId="77777777" w:rsidR="00885939" w:rsidRDefault="00885939">
            <w:pPr>
              <w:spacing w:after="200" w:line="276" w:lineRule="auto"/>
              <w:rPr>
                <w:rFonts w:eastAsia="Calibri" w:cs="Calibri"/>
              </w:rPr>
            </w:pPr>
          </w:p>
        </w:tc>
        <w:tc>
          <w:tcPr>
            <w:tcW w:w="157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C41DE5" w14:textId="77777777" w:rsidR="00885939" w:rsidRDefault="00885939">
            <w:pPr>
              <w:spacing w:after="200" w:line="276" w:lineRule="auto"/>
              <w:rPr>
                <w:rFonts w:eastAsia="Calibri" w:cs="Calibri"/>
              </w:rPr>
            </w:pPr>
          </w:p>
        </w:tc>
        <w:tc>
          <w:tcPr>
            <w:tcW w:w="135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BBC4AA" w14:textId="77777777" w:rsidR="00885939" w:rsidRDefault="00885939">
            <w:pPr>
              <w:spacing w:after="200" w:line="276" w:lineRule="auto"/>
              <w:rPr>
                <w:rFonts w:eastAsia="Calibri" w:cs="Calibri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748BDE" w14:textId="77777777" w:rsidR="00885939" w:rsidRDefault="00000000">
            <w:pPr>
              <w:spacing w:after="0" w:line="240" w:lineRule="auto"/>
              <w:ind w:left="113" w:right="113"/>
            </w:pPr>
            <w:r>
              <w:rPr>
                <w:rFonts w:ascii="Lucida Sans" w:eastAsia="Lucida Sans" w:hAnsi="Lucida Sans" w:cs="Lucida Sans"/>
                <w:b/>
              </w:rPr>
              <w:t>Likelihood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26A2E2" w14:textId="77777777" w:rsidR="00885939" w:rsidRDefault="00000000">
            <w:pPr>
              <w:spacing w:after="0" w:line="240" w:lineRule="auto"/>
              <w:ind w:left="113" w:right="113"/>
            </w:pPr>
            <w:r>
              <w:rPr>
                <w:rFonts w:ascii="Lucida Sans" w:eastAsia="Lucida Sans" w:hAnsi="Lucida Sans" w:cs="Lucida Sans"/>
                <w:b/>
              </w:rPr>
              <w:t>Impact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438CC6" w14:textId="77777777" w:rsidR="00885939" w:rsidRDefault="00000000">
            <w:pPr>
              <w:spacing w:after="0" w:line="240" w:lineRule="auto"/>
              <w:ind w:left="113" w:right="113"/>
            </w:pPr>
            <w:r>
              <w:rPr>
                <w:rFonts w:ascii="Lucida Sans" w:eastAsia="Lucida Sans" w:hAnsi="Lucida Sans" w:cs="Lucida Sans"/>
                <w:b/>
              </w:rPr>
              <w:t>Score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7C4525" w14:textId="77777777" w:rsidR="00885939" w:rsidRDefault="00000000">
            <w:pPr>
              <w:spacing w:after="0" w:line="240" w:lineRule="auto"/>
            </w:pPr>
            <w:r>
              <w:rPr>
                <w:rFonts w:ascii="Lucida Sans" w:eastAsia="Lucida Sans" w:hAnsi="Lucida Sans" w:cs="Lucida Sans"/>
                <w:b/>
              </w:rPr>
              <w:t>Control measures (use the risk hierarchy)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7585A4" w14:textId="77777777" w:rsidR="00885939" w:rsidRDefault="00000000">
            <w:pPr>
              <w:spacing w:after="0" w:line="240" w:lineRule="auto"/>
              <w:ind w:left="113" w:right="113"/>
            </w:pPr>
            <w:r>
              <w:rPr>
                <w:rFonts w:ascii="Lucida Sans" w:eastAsia="Lucida Sans" w:hAnsi="Lucida Sans" w:cs="Lucida Sans"/>
                <w:b/>
              </w:rPr>
              <w:t>Likelihood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94BF51" w14:textId="77777777" w:rsidR="00885939" w:rsidRDefault="00000000">
            <w:pPr>
              <w:spacing w:after="0" w:line="240" w:lineRule="auto"/>
              <w:ind w:left="113" w:right="113"/>
            </w:pPr>
            <w:r>
              <w:rPr>
                <w:rFonts w:ascii="Lucida Sans" w:eastAsia="Lucida Sans" w:hAnsi="Lucida Sans" w:cs="Lucida Sans"/>
                <w:b/>
              </w:rPr>
              <w:t>Impact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7C5EFD" w14:textId="77777777" w:rsidR="00885939" w:rsidRDefault="00000000">
            <w:pPr>
              <w:spacing w:after="0" w:line="240" w:lineRule="auto"/>
              <w:ind w:left="113" w:right="113"/>
            </w:pPr>
            <w:r>
              <w:rPr>
                <w:rFonts w:ascii="Lucida Sans" w:eastAsia="Lucida Sans" w:hAnsi="Lucida Sans" w:cs="Lucida Sans"/>
                <w:b/>
              </w:rPr>
              <w:t>Score</w:t>
            </w: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550493" w14:textId="77777777" w:rsidR="00885939" w:rsidRDefault="00885939">
            <w:pPr>
              <w:spacing w:after="200" w:line="276" w:lineRule="auto"/>
            </w:pPr>
          </w:p>
        </w:tc>
        <w:tc>
          <w:tcPr>
            <w:tcW w:w="44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19D4E32" w14:textId="77777777" w:rsidR="00885939" w:rsidRDefault="00885939">
            <w:pPr>
              <w:spacing w:after="200" w:line="276" w:lineRule="auto"/>
            </w:pPr>
          </w:p>
        </w:tc>
      </w:tr>
      <w:tr w:rsidR="00885939" w14:paraId="1CECE2D4" w14:textId="77777777">
        <w:trPr>
          <w:cantSplit/>
        </w:trPr>
        <w:tc>
          <w:tcPr>
            <w:tcW w:w="1395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B25ED4" w14:textId="77777777" w:rsidR="00885939" w:rsidRDefault="00000000">
            <w:pPr>
              <w:spacing w:after="0" w:line="240" w:lineRule="auto"/>
              <w:rPr>
                <w:rFonts w:eastAsia="Calibri" w:cs="Calibri"/>
                <w:b/>
                <w:bCs/>
                <w:sz w:val="28"/>
                <w:szCs w:val="28"/>
              </w:rPr>
            </w:pPr>
            <w:r>
              <w:rPr>
                <w:rFonts w:eastAsia="Calibri" w:cs="Calibri"/>
                <w:b/>
                <w:bCs/>
                <w:sz w:val="28"/>
                <w:szCs w:val="28"/>
              </w:rPr>
              <w:t>ISOC meetings, socials and weekly classes (Arabic, Qur’an, Tafsir, etc.,)</w:t>
            </w:r>
          </w:p>
        </w:tc>
      </w:tr>
      <w:tr w:rsidR="00885939" w14:paraId="773E5992" w14:textId="77777777">
        <w:trPr>
          <w:cantSplit/>
        </w:trPr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C6A393" w14:textId="77777777" w:rsidR="00885939" w:rsidRDefault="00000000">
            <w:pPr>
              <w:spacing w:after="0" w:line="240" w:lineRule="auto"/>
              <w:rPr>
                <w:rFonts w:eastAsia="Calibri" w:cs="Calibri"/>
              </w:rPr>
            </w:pPr>
            <w:r>
              <w:rPr>
                <w:rFonts w:eastAsia="Calibri" w:cs="Calibri"/>
              </w:rPr>
              <w:lastRenderedPageBreak/>
              <w:t xml:space="preserve">Slips, trips and falls 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7E1FF5" w14:textId="77777777" w:rsidR="00885939" w:rsidRDefault="00000000">
            <w:pPr>
              <w:spacing w:after="0" w:line="240" w:lineRule="auto"/>
              <w:rPr>
                <w:rFonts w:eastAsia="Calibri" w:cs="Calibri"/>
              </w:rPr>
            </w:pPr>
            <w:r>
              <w:rPr>
                <w:rFonts w:eastAsia="Calibri" w:cs="Calibri"/>
              </w:rPr>
              <w:t>Physical injury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9CE6DF" w14:textId="77777777" w:rsidR="00885939" w:rsidRDefault="00000000">
            <w:pPr>
              <w:spacing w:after="0" w:line="240" w:lineRule="auto"/>
              <w:rPr>
                <w:rFonts w:eastAsia="Calibri" w:cs="Calibri"/>
              </w:rPr>
            </w:pPr>
            <w:r>
              <w:rPr>
                <w:rFonts w:eastAsia="Calibri" w:cs="Calibri"/>
              </w:rPr>
              <w:t xml:space="preserve">Event organisers and attendees 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51F64A" w14:textId="77777777" w:rsidR="00885939" w:rsidRDefault="00000000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6269B3" w14:textId="77777777" w:rsidR="00885939" w:rsidRDefault="00000000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7DB266" w14:textId="77777777" w:rsidR="00885939" w:rsidRDefault="00000000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31B9A4" w14:textId="77777777" w:rsidR="00885939" w:rsidRDefault="00000000">
            <w:pPr>
              <w:spacing w:after="0" w:line="240" w:lineRule="auto"/>
            </w:pPr>
            <w:r>
              <w:rPr>
                <w:rFonts w:eastAsia="Calibri" w:cs="Calibri"/>
                <w:color w:val="000000"/>
              </w:rPr>
              <w:t>All boxes and equipment to be stored away from main meeting area, e.g. stored under tables.</w:t>
            </w:r>
          </w:p>
          <w:p w14:paraId="24AB801A" w14:textId="77777777" w:rsidR="00885939" w:rsidRDefault="00885939">
            <w:pPr>
              <w:spacing w:after="0" w:line="240" w:lineRule="auto"/>
              <w:rPr>
                <w:rFonts w:eastAsia="Calibri" w:cs="Calibri"/>
                <w:color w:val="000000"/>
              </w:rPr>
            </w:pPr>
          </w:p>
          <w:p w14:paraId="625E2FC6" w14:textId="77777777" w:rsidR="00885939" w:rsidRDefault="00000000">
            <w:pPr>
              <w:spacing w:after="0" w:line="240" w:lineRule="auto"/>
              <w:rPr>
                <w:rFonts w:eastAsia="Calibri" w:cs="Calibri"/>
              </w:rPr>
            </w:pPr>
            <w:r>
              <w:rPr>
                <w:rFonts w:eastAsia="Calibri" w:cs="Calibri"/>
              </w:rPr>
              <w:t>Any cables to be organised as best as possible, e.g. cable ties to be used if necessary.</w:t>
            </w:r>
          </w:p>
          <w:p w14:paraId="525B9FF6" w14:textId="77777777" w:rsidR="00885939" w:rsidRDefault="00885939">
            <w:pPr>
              <w:spacing w:after="0" w:line="240" w:lineRule="auto"/>
              <w:rPr>
                <w:rFonts w:eastAsia="Calibri" w:cs="Calibri"/>
              </w:rPr>
            </w:pPr>
          </w:p>
          <w:p w14:paraId="201482D3" w14:textId="77777777" w:rsidR="00885939" w:rsidRDefault="00000000">
            <w:pPr>
              <w:spacing w:after="0" w:line="240" w:lineRule="auto"/>
            </w:pPr>
            <w:r>
              <w:rPr>
                <w:rFonts w:eastAsia="Calibri" w:cs="Calibri"/>
                <w:color w:val="000000"/>
              </w:rPr>
              <w:t xml:space="preserve">Floors to be kept clear and dry, and visual checks to be maintained throughout the meeting by organisers. </w:t>
            </w:r>
          </w:p>
          <w:p w14:paraId="4DEBA60E" w14:textId="77777777" w:rsidR="00885939" w:rsidRDefault="00885939">
            <w:pPr>
              <w:spacing w:after="0" w:line="240" w:lineRule="auto"/>
              <w:rPr>
                <w:rFonts w:eastAsia="Calibri" w:cs="Calibri"/>
                <w:color w:val="000000"/>
              </w:rPr>
            </w:pPr>
          </w:p>
          <w:p w14:paraId="644E32E9" w14:textId="77777777" w:rsidR="00885939" w:rsidRDefault="00000000">
            <w:pPr>
              <w:spacing w:after="0" w:line="240" w:lineRule="auto"/>
            </w:pPr>
            <w:r>
              <w:rPr>
                <w:rFonts w:eastAsia="Calibri" w:cs="Calibri"/>
                <w:color w:val="000000"/>
              </w:rPr>
              <w:t>Extra vigilance will be paid to make sure that any spilled food products/objects are cleaned up quickly and efficiently in the area.</w:t>
            </w:r>
          </w:p>
          <w:p w14:paraId="27040DF5" w14:textId="77777777" w:rsidR="00885939" w:rsidRDefault="00885939">
            <w:pPr>
              <w:spacing w:after="0" w:line="240" w:lineRule="auto"/>
              <w:ind w:left="360" w:hanging="360"/>
              <w:rPr>
                <w:rFonts w:eastAsia="Calibri" w:cs="Calibri"/>
                <w:color w:val="000000"/>
              </w:rPr>
            </w:pPr>
          </w:p>
          <w:p w14:paraId="61982666" w14:textId="77777777" w:rsidR="00885939" w:rsidRDefault="00000000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 xml:space="preserve">Report any trip hazards to facilities </w:t>
            </w:r>
            <w:proofErr w:type="gramStart"/>
            <w:r>
              <w:rPr>
                <w:rFonts w:eastAsia="Calibri" w:cs="Calibri"/>
                <w:color w:val="000000"/>
              </w:rPr>
              <w:t>teams</w:t>
            </w:r>
            <w:proofErr w:type="gramEnd"/>
            <w:r>
              <w:rPr>
                <w:rFonts w:eastAsia="Calibri" w:cs="Calibri"/>
                <w:color w:val="000000"/>
              </w:rPr>
              <w:t>/venue staff asap. If cannot be removed, mark off with hazard signs.</w:t>
            </w:r>
          </w:p>
          <w:p w14:paraId="25061250" w14:textId="77777777" w:rsidR="00885939" w:rsidRDefault="00885939">
            <w:pPr>
              <w:spacing w:after="0" w:line="240" w:lineRule="auto"/>
              <w:rPr>
                <w:rFonts w:eastAsia="Calibri" w:cs="Calibri"/>
                <w:color w:val="000000"/>
              </w:rPr>
            </w:pP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F9592E" w14:textId="77777777" w:rsidR="00885939" w:rsidRDefault="00000000">
            <w:pPr>
              <w:spacing w:after="0" w:line="240" w:lineRule="auto"/>
            </w:pPr>
            <w:r>
              <w:rPr>
                <w:rFonts w:eastAsia="Calibri" w:cs="Calibri"/>
                <w:b/>
              </w:rPr>
              <w:t>1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F3CEA" w14:textId="77777777" w:rsidR="00885939" w:rsidRDefault="00000000">
            <w:pPr>
              <w:spacing w:after="0" w:line="240" w:lineRule="auto"/>
              <w:rPr>
                <w:rFonts w:eastAsia="Calibri" w:cs="Calibri"/>
                <w:b/>
                <w:bCs/>
              </w:rPr>
            </w:pPr>
            <w:r>
              <w:rPr>
                <w:rFonts w:eastAsia="Calibri" w:cs="Calibri"/>
                <w:b/>
                <w:bCs/>
              </w:rPr>
              <w:t>3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309295" w14:textId="77777777" w:rsidR="00885939" w:rsidRDefault="00000000">
            <w:pPr>
              <w:spacing w:after="0" w:line="240" w:lineRule="auto"/>
              <w:rPr>
                <w:rFonts w:eastAsia="Calibri" w:cs="Calibri"/>
                <w:b/>
                <w:bCs/>
              </w:rPr>
            </w:pPr>
            <w:r>
              <w:rPr>
                <w:rFonts w:eastAsia="Calibri" w:cs="Calibri"/>
                <w:b/>
                <w:bCs/>
              </w:rPr>
              <w:t>3</w:t>
            </w: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743319" w14:textId="77777777" w:rsidR="00885939" w:rsidRDefault="00000000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If the injury is serious and participant in a lot of pain or discomfort, seek medical attention immediately.</w:t>
            </w:r>
          </w:p>
          <w:p w14:paraId="71D91F2B" w14:textId="77777777" w:rsidR="00885939" w:rsidRDefault="00885939">
            <w:pPr>
              <w:spacing w:after="0" w:line="240" w:lineRule="auto"/>
              <w:rPr>
                <w:rFonts w:eastAsia="Calibri" w:cs="Calibri"/>
                <w:color w:val="000000"/>
              </w:rPr>
            </w:pPr>
          </w:p>
          <w:p w14:paraId="318DB3B3" w14:textId="77777777" w:rsidR="00885939" w:rsidRDefault="00000000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Call 999 in an emergency.</w:t>
            </w:r>
          </w:p>
          <w:p w14:paraId="2433B644" w14:textId="77777777" w:rsidR="00885939" w:rsidRDefault="00885939">
            <w:pPr>
              <w:spacing w:after="0" w:line="240" w:lineRule="auto"/>
              <w:rPr>
                <w:rFonts w:eastAsia="Calibri" w:cs="Calibri"/>
                <w:color w:val="000000"/>
              </w:rPr>
            </w:pPr>
          </w:p>
          <w:p w14:paraId="6EE4192E" w14:textId="77777777" w:rsidR="00885939" w:rsidRDefault="00000000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Any incidents need to be reported as soon as possible, ensuring duty manager/health and safety officers have been informed.</w:t>
            </w:r>
          </w:p>
          <w:p w14:paraId="3FA6E8AE" w14:textId="77777777" w:rsidR="00885939" w:rsidRDefault="00885939">
            <w:pPr>
              <w:spacing w:after="0" w:line="240" w:lineRule="auto"/>
              <w:rPr>
                <w:rFonts w:eastAsia="Calibri" w:cs="Calibri"/>
                <w:color w:val="000000"/>
              </w:rPr>
            </w:pPr>
          </w:p>
          <w:p w14:paraId="01393581" w14:textId="77777777" w:rsidR="00885939" w:rsidRDefault="00000000">
            <w:pPr>
              <w:spacing w:after="0" w:line="240" w:lineRule="auto"/>
            </w:pPr>
            <w:r>
              <w:rPr>
                <w:rFonts w:eastAsia="Calibri" w:cs="Calibri"/>
                <w:color w:val="000000"/>
              </w:rPr>
              <w:t xml:space="preserve">Follow </w:t>
            </w:r>
            <w:hyperlink r:id="rId7" w:history="1">
              <w:r w:rsidR="00885939">
                <w:rPr>
                  <w:rStyle w:val="Hyperlink"/>
                  <w:rFonts w:eastAsia="Calibri" w:cs="Calibri"/>
                </w:rPr>
                <w:t>SUSU incident reporting guide</w:t>
              </w:r>
            </w:hyperlink>
          </w:p>
          <w:p w14:paraId="0AC6449F" w14:textId="77777777" w:rsidR="00885939" w:rsidRDefault="00885939">
            <w:pPr>
              <w:spacing w:after="0" w:line="240" w:lineRule="auto"/>
              <w:rPr>
                <w:rFonts w:eastAsia="Calibri" w:cs="Calibri"/>
                <w:color w:val="000000"/>
              </w:rPr>
            </w:pPr>
          </w:p>
        </w:tc>
        <w:tc>
          <w:tcPr>
            <w:tcW w:w="44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343486C" w14:textId="77777777" w:rsidR="00885939" w:rsidRDefault="00885939">
            <w:pPr>
              <w:spacing w:after="0" w:line="240" w:lineRule="auto"/>
              <w:rPr>
                <w:rFonts w:eastAsia="Calibri" w:cs="Calibri"/>
                <w:color w:val="000000"/>
              </w:rPr>
            </w:pPr>
          </w:p>
        </w:tc>
      </w:tr>
      <w:tr w:rsidR="00885939" w14:paraId="3C643DF0" w14:textId="77777777">
        <w:trPr>
          <w:cantSplit/>
          <w:trHeight w:val="300"/>
        </w:trPr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FF21B6" w14:textId="77777777" w:rsidR="00885939" w:rsidRDefault="00000000">
            <w:pPr>
              <w:spacing w:after="0" w:line="240" w:lineRule="auto"/>
              <w:rPr>
                <w:rFonts w:eastAsia="Calibri" w:cs="Calibri"/>
              </w:rPr>
            </w:pPr>
            <w:r>
              <w:rPr>
                <w:rFonts w:eastAsia="Calibri" w:cs="Calibri"/>
              </w:rPr>
              <w:lastRenderedPageBreak/>
              <w:t xml:space="preserve">Fire 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BD1DB5" w14:textId="77777777" w:rsidR="00885939" w:rsidRDefault="00000000">
            <w:r>
              <w:rPr>
                <w:rFonts w:eastAsia="Calibri" w:cs="Calibri"/>
                <w:color w:val="000000"/>
              </w:rPr>
              <w:t>Smoke inhalation, burns. Risk of extreme harm.</w:t>
            </w:r>
          </w:p>
          <w:p w14:paraId="05297363" w14:textId="77777777" w:rsidR="00885939" w:rsidRDefault="00885939">
            <w:pPr>
              <w:spacing w:after="0" w:line="240" w:lineRule="auto"/>
              <w:rPr>
                <w:rFonts w:eastAsia="Calibri" w:cs="Calibri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3C4D25" w14:textId="77777777" w:rsidR="00885939" w:rsidRDefault="00000000">
            <w:r>
              <w:rPr>
                <w:rFonts w:eastAsia="Calibri" w:cs="Calibri"/>
                <w:color w:val="000000"/>
              </w:rPr>
              <w:t xml:space="preserve">All participants and organisers, any staff and spectators  </w:t>
            </w:r>
            <w:r>
              <w:rPr>
                <w:rFonts w:eastAsia="Calibri" w:cs="Calibri"/>
              </w:rPr>
              <w:t xml:space="preserve"> </w:t>
            </w:r>
          </w:p>
          <w:p w14:paraId="7E685669" w14:textId="77777777" w:rsidR="00885939" w:rsidRDefault="00885939">
            <w:pPr>
              <w:spacing w:after="0" w:line="240" w:lineRule="auto"/>
              <w:rPr>
                <w:rFonts w:eastAsia="Calibri" w:cs="Calibri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C7EF69" w14:textId="77777777" w:rsidR="00885939" w:rsidRDefault="00000000">
            <w:pPr>
              <w:spacing w:after="0" w:line="240" w:lineRule="auto"/>
              <w:rPr>
                <w:rFonts w:ascii="Lucida Sans" w:eastAsia="Lucida Sans" w:hAnsi="Lucida Sans" w:cs="Lucida Sans"/>
                <w:b/>
                <w:bCs/>
              </w:rPr>
            </w:pPr>
            <w:r>
              <w:rPr>
                <w:rFonts w:ascii="Lucida Sans" w:eastAsia="Lucida Sans" w:hAnsi="Lucida Sans" w:cs="Lucida Sans"/>
                <w:b/>
                <w:bCs/>
              </w:rPr>
              <w:t>2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384CF6" w14:textId="77777777" w:rsidR="00885939" w:rsidRDefault="00000000">
            <w:pPr>
              <w:spacing w:after="0" w:line="240" w:lineRule="auto"/>
              <w:rPr>
                <w:rFonts w:ascii="Lucida Sans" w:eastAsia="Lucida Sans" w:hAnsi="Lucida Sans" w:cs="Lucida Sans"/>
                <w:b/>
                <w:bCs/>
              </w:rPr>
            </w:pPr>
            <w:r>
              <w:rPr>
                <w:rFonts w:ascii="Lucida Sans" w:eastAsia="Lucida Sans" w:hAnsi="Lucida Sans" w:cs="Lucida Sans"/>
                <w:b/>
                <w:bCs/>
              </w:rPr>
              <w:t>5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ED4D97" w14:textId="77777777" w:rsidR="00885939" w:rsidRDefault="00000000">
            <w:pPr>
              <w:spacing w:after="0" w:line="240" w:lineRule="auto"/>
              <w:rPr>
                <w:rFonts w:ascii="Lucida Sans" w:eastAsia="Lucida Sans" w:hAnsi="Lucida Sans" w:cs="Lucida Sans"/>
                <w:b/>
                <w:bCs/>
              </w:rPr>
            </w:pPr>
            <w:r>
              <w:rPr>
                <w:rFonts w:ascii="Lucida Sans" w:eastAsia="Lucida Sans" w:hAnsi="Lucida Sans" w:cs="Lucida Sans"/>
                <w:b/>
                <w:bCs/>
              </w:rPr>
              <w:t>10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C653A0" w14:textId="77777777" w:rsidR="00885939" w:rsidRDefault="00000000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 xml:space="preserve">Those leading the session must ensure they are aware of and fully understand the venue or location’s fire procedures. </w:t>
            </w:r>
          </w:p>
          <w:p w14:paraId="3782FCB0" w14:textId="77777777" w:rsidR="00885939" w:rsidRDefault="00885939">
            <w:pPr>
              <w:spacing w:after="0" w:line="240" w:lineRule="auto"/>
              <w:rPr>
                <w:rFonts w:eastAsia="Calibri" w:cs="Calibri"/>
                <w:color w:val="000000"/>
              </w:rPr>
            </w:pPr>
          </w:p>
          <w:p w14:paraId="3724C46E" w14:textId="77777777" w:rsidR="00885939" w:rsidRDefault="00000000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 xml:space="preserve">Those leading must make sure that all exit routes are clearly highlighted and report any issues immediately to the venue. </w:t>
            </w:r>
          </w:p>
          <w:p w14:paraId="1890774C" w14:textId="77777777" w:rsidR="00885939" w:rsidRDefault="00885939">
            <w:pPr>
              <w:spacing w:after="0" w:line="240" w:lineRule="auto"/>
              <w:rPr>
                <w:rFonts w:eastAsia="Calibri" w:cs="Calibri"/>
                <w:color w:val="000000"/>
              </w:rPr>
            </w:pPr>
          </w:p>
          <w:p w14:paraId="793D4F16" w14:textId="77777777" w:rsidR="00885939" w:rsidRDefault="00000000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 xml:space="preserve">Highlight to all the participants the nearest emergency exit routes at the start of a session, and the importance of leaving calmly in case of an emergency. </w:t>
            </w:r>
          </w:p>
          <w:p w14:paraId="400FECD6" w14:textId="77777777" w:rsidR="00885939" w:rsidRDefault="00885939">
            <w:pPr>
              <w:spacing w:after="0" w:line="240" w:lineRule="auto"/>
              <w:rPr>
                <w:rFonts w:eastAsia="Calibri" w:cs="Calibri"/>
                <w:color w:val="000000"/>
              </w:rPr>
            </w:pPr>
          </w:p>
          <w:p w14:paraId="3DFDB285" w14:textId="77777777" w:rsidR="00885939" w:rsidRDefault="00000000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Avoid build-up of debris in the activity area.</w:t>
            </w:r>
          </w:p>
          <w:p w14:paraId="48B67DEB" w14:textId="77777777" w:rsidR="00885939" w:rsidRDefault="00885939">
            <w:pPr>
              <w:spacing w:after="0" w:line="240" w:lineRule="auto"/>
              <w:rPr>
                <w:rFonts w:eastAsia="Calibri" w:cs="Calibri"/>
                <w:color w:val="000000"/>
              </w:rPr>
            </w:pPr>
          </w:p>
          <w:p w14:paraId="1C0985E7" w14:textId="77777777" w:rsidR="00885939" w:rsidRDefault="00000000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Consider accessibility requirements.</w:t>
            </w:r>
          </w:p>
          <w:p w14:paraId="3462A71D" w14:textId="77777777" w:rsidR="00885939" w:rsidRDefault="00885939">
            <w:pPr>
              <w:pStyle w:val="ListParagraph"/>
              <w:spacing w:after="0" w:line="240" w:lineRule="auto"/>
              <w:ind w:left="493"/>
              <w:rPr>
                <w:rFonts w:eastAsia="Calibri" w:cs="Calibri"/>
              </w:rPr>
            </w:pP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B1E637" w14:textId="77777777" w:rsidR="00885939" w:rsidRDefault="00000000">
            <w:pPr>
              <w:spacing w:after="0" w:line="240" w:lineRule="auto"/>
            </w:pPr>
            <w:r>
              <w:rPr>
                <w:rFonts w:ascii="Lucida Sans" w:eastAsia="Lucida Sans" w:hAnsi="Lucida Sans" w:cs="Lucida Sans"/>
                <w:b/>
                <w:bCs/>
              </w:rPr>
              <w:t>1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D9AE4A" w14:textId="77777777" w:rsidR="00885939" w:rsidRDefault="00000000">
            <w:pPr>
              <w:spacing w:after="0" w:line="240" w:lineRule="auto"/>
              <w:rPr>
                <w:rFonts w:ascii="Lucida Sans" w:eastAsia="Lucida Sans" w:hAnsi="Lucida Sans" w:cs="Lucida Sans"/>
                <w:b/>
                <w:bCs/>
              </w:rPr>
            </w:pPr>
            <w:r>
              <w:rPr>
                <w:rFonts w:ascii="Lucida Sans" w:eastAsia="Lucida Sans" w:hAnsi="Lucida Sans" w:cs="Lucida Sans"/>
                <w:b/>
                <w:bCs/>
              </w:rPr>
              <w:t>5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000C59" w14:textId="77777777" w:rsidR="00885939" w:rsidRDefault="00000000">
            <w:pPr>
              <w:spacing w:after="0" w:line="240" w:lineRule="auto"/>
              <w:rPr>
                <w:rFonts w:ascii="Lucida Sans" w:eastAsia="Lucida Sans" w:hAnsi="Lucida Sans" w:cs="Lucida Sans"/>
                <w:b/>
                <w:bCs/>
              </w:rPr>
            </w:pPr>
            <w:r>
              <w:rPr>
                <w:rFonts w:ascii="Lucida Sans" w:eastAsia="Lucida Sans" w:hAnsi="Lucida Sans" w:cs="Lucida Sans"/>
                <w:b/>
                <w:bCs/>
              </w:rPr>
              <w:t>5</w:t>
            </w: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E68667" w14:textId="77777777" w:rsidR="00885939" w:rsidRDefault="00000000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 xml:space="preserve">In case of an emergency, please pull nearest fire alarm and ensure all participants leave the venue calmly and safely. </w:t>
            </w:r>
          </w:p>
          <w:p w14:paraId="22BEEF9E" w14:textId="77777777" w:rsidR="00885939" w:rsidRDefault="00885939">
            <w:pPr>
              <w:spacing w:after="0" w:line="240" w:lineRule="auto"/>
              <w:rPr>
                <w:rFonts w:eastAsia="Calibri" w:cs="Calibri"/>
                <w:color w:val="000000"/>
              </w:rPr>
            </w:pPr>
          </w:p>
          <w:p w14:paraId="11FB3DD8" w14:textId="77777777" w:rsidR="00885939" w:rsidRDefault="00000000">
            <w:pPr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 xml:space="preserve">Once in a safe position to do so, call the emergency services on 999. </w:t>
            </w:r>
          </w:p>
          <w:p w14:paraId="6E8038D8" w14:textId="77777777" w:rsidR="00885939" w:rsidRDefault="00000000">
            <w:pPr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Any incidents need to be reported as soon as possible ensuring duty manager/health and safety officers have been informed.</w:t>
            </w:r>
          </w:p>
          <w:p w14:paraId="4811AB35" w14:textId="77777777" w:rsidR="00885939" w:rsidRDefault="00000000">
            <w:pPr>
              <w:spacing w:after="0" w:line="240" w:lineRule="auto"/>
            </w:pPr>
            <w:r>
              <w:rPr>
                <w:rFonts w:eastAsia="Calibri" w:cs="Calibri"/>
                <w:color w:val="000000"/>
              </w:rPr>
              <w:t xml:space="preserve">Follow </w:t>
            </w:r>
            <w:hyperlink r:id="rId8" w:history="1">
              <w:r w:rsidR="00885939">
                <w:rPr>
                  <w:rStyle w:val="Hyperlink"/>
                  <w:rFonts w:eastAsia="Calibri" w:cs="Calibri"/>
                </w:rPr>
                <w:t>SUSU incident reporting guide</w:t>
              </w:r>
            </w:hyperlink>
          </w:p>
          <w:p w14:paraId="68E1E9F1" w14:textId="77777777" w:rsidR="00885939" w:rsidRDefault="00885939">
            <w:pPr>
              <w:rPr>
                <w:rFonts w:eastAsia="Calibri" w:cs="Calibri"/>
                <w:color w:val="000000"/>
              </w:rPr>
            </w:pPr>
          </w:p>
        </w:tc>
        <w:tc>
          <w:tcPr>
            <w:tcW w:w="44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DD8ACA6" w14:textId="77777777" w:rsidR="00885939" w:rsidRDefault="00885939">
            <w:pPr>
              <w:rPr>
                <w:rFonts w:eastAsia="Calibri" w:cs="Calibri"/>
                <w:color w:val="000000"/>
              </w:rPr>
            </w:pPr>
          </w:p>
        </w:tc>
      </w:tr>
      <w:tr w:rsidR="00885939" w14:paraId="66781329" w14:textId="77777777">
        <w:trPr>
          <w:cantSplit/>
        </w:trPr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A8EDA9" w14:textId="77777777" w:rsidR="00885939" w:rsidRDefault="00000000">
            <w:pPr>
              <w:spacing w:after="0" w:line="240" w:lineRule="auto"/>
              <w:rPr>
                <w:rFonts w:eastAsia="Calibri" w:cs="Calibri"/>
              </w:rPr>
            </w:pPr>
            <w:r>
              <w:rPr>
                <w:rFonts w:eastAsia="Calibri" w:cs="Calibri"/>
              </w:rPr>
              <w:lastRenderedPageBreak/>
              <w:t>Manual handling, including setting up of equipment. E.g. table and chairs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B2658E" w14:textId="77777777" w:rsidR="00885939" w:rsidRDefault="00000000">
            <w:pPr>
              <w:spacing w:after="0" w:line="240" w:lineRule="auto"/>
              <w:rPr>
                <w:rFonts w:eastAsia="Calibri" w:cs="Calibri"/>
              </w:rPr>
            </w:pPr>
            <w:r>
              <w:rPr>
                <w:rFonts w:eastAsia="Calibri" w:cs="Calibri"/>
              </w:rPr>
              <w:t>Bruising or broken bones from tripping over table and chairs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EEC77D" w14:textId="77777777" w:rsidR="00885939" w:rsidRDefault="00000000">
            <w:pPr>
              <w:spacing w:after="0" w:line="240" w:lineRule="auto"/>
              <w:rPr>
                <w:rFonts w:eastAsia="Calibri" w:cs="Calibri"/>
              </w:rPr>
            </w:pPr>
            <w:r>
              <w:rPr>
                <w:rFonts w:eastAsia="Calibri" w:cs="Calibri"/>
              </w:rPr>
              <w:t>Meeting organisers and attendees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67C427" w14:textId="77777777" w:rsidR="00885939" w:rsidRDefault="00000000">
            <w:pPr>
              <w:spacing w:after="0" w:line="240" w:lineRule="auto"/>
              <w:rPr>
                <w:rFonts w:eastAsia="Calibri" w:cs="Calibri"/>
                <w:b/>
                <w:bCs/>
              </w:rPr>
            </w:pPr>
            <w:r>
              <w:rPr>
                <w:rFonts w:eastAsia="Calibri" w:cs="Calibri"/>
                <w:b/>
                <w:bCs/>
              </w:rPr>
              <w:t>2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DCD96B" w14:textId="77777777" w:rsidR="00885939" w:rsidRDefault="00000000">
            <w:pPr>
              <w:spacing w:after="0" w:line="240" w:lineRule="auto"/>
              <w:rPr>
                <w:rFonts w:eastAsia="Calibri" w:cs="Calibri"/>
                <w:b/>
                <w:bCs/>
              </w:rPr>
            </w:pPr>
            <w:r>
              <w:rPr>
                <w:rFonts w:eastAsia="Calibri" w:cs="Calibri"/>
                <w:b/>
                <w:bCs/>
              </w:rPr>
              <w:t>3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8DD921" w14:textId="77777777" w:rsidR="00885939" w:rsidRDefault="00000000">
            <w:pPr>
              <w:spacing w:after="0" w:line="240" w:lineRule="auto"/>
              <w:rPr>
                <w:rFonts w:eastAsia="Calibri" w:cs="Calibri"/>
                <w:b/>
                <w:bCs/>
              </w:rPr>
            </w:pPr>
            <w:r>
              <w:rPr>
                <w:rFonts w:eastAsia="Calibri" w:cs="Calibri"/>
                <w:b/>
                <w:bCs/>
              </w:rPr>
              <w:t>6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CF991C" w14:textId="77777777" w:rsidR="00885939" w:rsidRDefault="00000000">
            <w:pPr>
              <w:spacing w:after="0" w:line="240" w:lineRule="auto"/>
              <w:rPr>
                <w:rFonts w:eastAsia="Calibri" w:cs="Calibri"/>
              </w:rPr>
            </w:pPr>
            <w:r>
              <w:rPr>
                <w:rFonts w:eastAsia="Calibri" w:cs="Calibri"/>
              </w:rPr>
              <w:t>Follow manual handling guidelines.</w:t>
            </w:r>
          </w:p>
          <w:p w14:paraId="3131A402" w14:textId="77777777" w:rsidR="00885939" w:rsidRDefault="00885939">
            <w:pPr>
              <w:spacing w:after="0" w:line="240" w:lineRule="auto"/>
              <w:rPr>
                <w:rFonts w:eastAsia="Calibri" w:cs="Calibri"/>
              </w:rPr>
            </w:pPr>
          </w:p>
          <w:p w14:paraId="586DBC96" w14:textId="77777777" w:rsidR="00885939" w:rsidRDefault="00000000">
            <w:pPr>
              <w:spacing w:after="0" w:line="240" w:lineRule="auto"/>
              <w:rPr>
                <w:rFonts w:eastAsia="Calibri" w:cs="Calibri"/>
              </w:rPr>
            </w:pPr>
            <w:r>
              <w:rPr>
                <w:rFonts w:eastAsia="Calibri" w:cs="Calibri"/>
              </w:rPr>
              <w:t>Ensure that at least 2 people carry tables or other bulky items.</w:t>
            </w:r>
          </w:p>
          <w:p w14:paraId="04E8BADC" w14:textId="77777777" w:rsidR="00885939" w:rsidRDefault="00885939">
            <w:pPr>
              <w:spacing w:after="0" w:line="240" w:lineRule="auto"/>
              <w:rPr>
                <w:rFonts w:eastAsia="Calibri" w:cs="Calibri"/>
                <w:color w:val="000000"/>
              </w:rPr>
            </w:pPr>
          </w:p>
          <w:p w14:paraId="6F5540C4" w14:textId="77777777" w:rsidR="00885939" w:rsidRDefault="00000000">
            <w:pPr>
              <w:spacing w:after="0" w:line="240" w:lineRule="auto"/>
            </w:pPr>
            <w:r>
              <w:rPr>
                <w:rFonts w:eastAsia="Calibri" w:cs="Calibri"/>
                <w:color w:val="000000"/>
              </w:rPr>
              <w:t>Setting up tables will be done by organisers.</w:t>
            </w:r>
          </w:p>
          <w:p w14:paraId="34A29DE8" w14:textId="77777777" w:rsidR="00885939" w:rsidRDefault="00885939">
            <w:pPr>
              <w:spacing w:after="0" w:line="240" w:lineRule="auto"/>
              <w:rPr>
                <w:rFonts w:eastAsia="Calibri" w:cs="Calibri"/>
                <w:color w:val="000000"/>
              </w:rPr>
            </w:pPr>
          </w:p>
          <w:p w14:paraId="5D90AD1D" w14:textId="77777777" w:rsidR="00885939" w:rsidRDefault="00000000">
            <w:pPr>
              <w:spacing w:after="0" w:line="240" w:lineRule="auto"/>
            </w:pPr>
            <w:r>
              <w:rPr>
                <w:rFonts w:eastAsia="Calibri" w:cs="Calibri"/>
              </w:rPr>
              <w:t>Work in teams when handling other large and bulky items.</w:t>
            </w:r>
          </w:p>
          <w:p w14:paraId="124E1797" w14:textId="77777777" w:rsidR="00885939" w:rsidRDefault="00885939">
            <w:pPr>
              <w:spacing w:after="0" w:line="240" w:lineRule="auto"/>
              <w:rPr>
                <w:rFonts w:eastAsia="Calibri" w:cs="Calibri"/>
              </w:rPr>
            </w:pPr>
          </w:p>
          <w:p w14:paraId="58EBBE77" w14:textId="77777777" w:rsidR="00885939" w:rsidRDefault="00000000">
            <w:pPr>
              <w:spacing w:after="0" w:line="240" w:lineRule="auto"/>
              <w:rPr>
                <w:rFonts w:eastAsia="Calibri" w:cs="Calibri"/>
              </w:rPr>
            </w:pPr>
            <w:r>
              <w:rPr>
                <w:rFonts w:eastAsia="Calibri" w:cs="Calibri"/>
              </w:rPr>
              <w:t>Request tools to support with the moving of heavy objects from SUSU Facilities/venue. E.g. hand truck, dolly, skates.</w:t>
            </w:r>
          </w:p>
          <w:p w14:paraId="66F6C76D" w14:textId="77777777" w:rsidR="00885939" w:rsidRDefault="00885939">
            <w:pPr>
              <w:spacing w:after="0" w:line="240" w:lineRule="auto"/>
              <w:rPr>
                <w:rFonts w:eastAsia="Calibri" w:cs="Calibri"/>
              </w:rPr>
            </w:pPr>
          </w:p>
          <w:p w14:paraId="244D8587" w14:textId="77777777" w:rsidR="00885939" w:rsidRDefault="00000000">
            <w:pPr>
              <w:spacing w:after="0" w:line="240" w:lineRule="auto"/>
              <w:rPr>
                <w:rFonts w:eastAsia="Calibri" w:cs="Calibri"/>
              </w:rPr>
            </w:pPr>
            <w:r>
              <w:rPr>
                <w:rFonts w:eastAsia="Calibri" w:cs="Calibri"/>
              </w:rPr>
              <w:t>Make sure anyone with any pre-existing conditions isn’t doing any unnecessary lifting and they are comfortable.</w:t>
            </w:r>
          </w:p>
          <w:p w14:paraId="4D085938" w14:textId="77777777" w:rsidR="00885939" w:rsidRDefault="00885939">
            <w:pPr>
              <w:spacing w:after="0" w:line="240" w:lineRule="auto"/>
              <w:rPr>
                <w:rFonts w:eastAsia="Calibri" w:cs="Calibri"/>
              </w:rPr>
            </w:pP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5396A1" w14:textId="77777777" w:rsidR="00885939" w:rsidRDefault="00000000">
            <w:pPr>
              <w:spacing w:after="0" w:line="240" w:lineRule="auto"/>
              <w:rPr>
                <w:rFonts w:eastAsia="Calibri" w:cs="Calibri"/>
                <w:b/>
                <w:bCs/>
              </w:rPr>
            </w:pPr>
            <w:r>
              <w:rPr>
                <w:rFonts w:eastAsia="Calibri" w:cs="Calibri"/>
                <w:b/>
                <w:bCs/>
              </w:rPr>
              <w:t>1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C67DCD" w14:textId="77777777" w:rsidR="00885939" w:rsidRDefault="00000000">
            <w:pPr>
              <w:spacing w:after="0" w:line="240" w:lineRule="auto"/>
              <w:rPr>
                <w:rFonts w:eastAsia="Calibri" w:cs="Calibri"/>
                <w:b/>
                <w:bCs/>
              </w:rPr>
            </w:pPr>
            <w:r>
              <w:rPr>
                <w:rFonts w:eastAsia="Calibri" w:cs="Calibri"/>
                <w:b/>
                <w:bCs/>
              </w:rPr>
              <w:t>3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D4D6BF" w14:textId="77777777" w:rsidR="00885939" w:rsidRDefault="00000000">
            <w:pPr>
              <w:spacing w:after="0" w:line="240" w:lineRule="auto"/>
              <w:rPr>
                <w:rFonts w:eastAsia="Calibri" w:cs="Calibri"/>
                <w:b/>
                <w:bCs/>
              </w:rPr>
            </w:pPr>
            <w:r>
              <w:rPr>
                <w:rFonts w:eastAsia="Calibri" w:cs="Calibri"/>
                <w:b/>
                <w:bCs/>
              </w:rPr>
              <w:t>3</w:t>
            </w: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3F3CD8" w14:textId="77777777" w:rsidR="00885939" w:rsidRDefault="00000000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Seek assistance from facilities staff/venue staff if needed.</w:t>
            </w:r>
          </w:p>
          <w:p w14:paraId="2F0E140B" w14:textId="77777777" w:rsidR="00885939" w:rsidRDefault="00885939">
            <w:pPr>
              <w:spacing w:after="0" w:line="240" w:lineRule="auto"/>
              <w:rPr>
                <w:rFonts w:eastAsia="Calibri" w:cs="Calibri"/>
                <w:color w:val="000000"/>
              </w:rPr>
            </w:pPr>
          </w:p>
          <w:p w14:paraId="4A23C136" w14:textId="77777777" w:rsidR="00885939" w:rsidRDefault="00000000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Seek medical attention from SUSU/venue Reception if in need.</w:t>
            </w:r>
          </w:p>
          <w:p w14:paraId="58B81EF0" w14:textId="77777777" w:rsidR="00885939" w:rsidRDefault="00885939">
            <w:pPr>
              <w:spacing w:after="0" w:line="240" w:lineRule="auto"/>
              <w:rPr>
                <w:rFonts w:eastAsia="Calibri" w:cs="Calibri"/>
                <w:color w:val="000000"/>
              </w:rPr>
            </w:pPr>
          </w:p>
          <w:p w14:paraId="2A87D3BA" w14:textId="77777777" w:rsidR="00885939" w:rsidRDefault="00000000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Contact emergency services if needed.</w:t>
            </w:r>
          </w:p>
          <w:p w14:paraId="37D247AF" w14:textId="77777777" w:rsidR="00885939" w:rsidRDefault="00885939">
            <w:pPr>
              <w:spacing w:after="0" w:line="240" w:lineRule="auto"/>
              <w:rPr>
                <w:rFonts w:eastAsia="Calibri" w:cs="Calibri"/>
                <w:color w:val="000000"/>
              </w:rPr>
            </w:pPr>
          </w:p>
          <w:p w14:paraId="1914D87F" w14:textId="77777777" w:rsidR="00885939" w:rsidRDefault="00000000">
            <w:pPr>
              <w:spacing w:after="0" w:line="240" w:lineRule="auto"/>
            </w:pPr>
            <w:r>
              <w:rPr>
                <w:rFonts w:eastAsia="Calibri" w:cs="Calibri"/>
                <w:color w:val="000000"/>
              </w:rPr>
              <w:t xml:space="preserve">All incidents are to be reported on the as soon as possible ensuring the duty manager/health and safety officer have been informed. </w:t>
            </w:r>
          </w:p>
          <w:p w14:paraId="4FC24465" w14:textId="77777777" w:rsidR="00885939" w:rsidRDefault="00885939">
            <w:pPr>
              <w:spacing w:after="0" w:line="240" w:lineRule="auto"/>
              <w:rPr>
                <w:rFonts w:eastAsia="Calibri" w:cs="Calibri"/>
                <w:color w:val="000000"/>
              </w:rPr>
            </w:pPr>
          </w:p>
          <w:p w14:paraId="6AC6C2BC" w14:textId="77777777" w:rsidR="00885939" w:rsidRDefault="00000000">
            <w:pPr>
              <w:spacing w:after="0" w:line="240" w:lineRule="auto"/>
            </w:pPr>
            <w:r>
              <w:rPr>
                <w:rFonts w:eastAsia="Calibri" w:cs="Calibri"/>
                <w:color w:val="000000"/>
              </w:rPr>
              <w:t xml:space="preserve">Follow </w:t>
            </w:r>
            <w:hyperlink r:id="rId9" w:history="1">
              <w:r w:rsidR="00885939">
                <w:rPr>
                  <w:rStyle w:val="Hyperlink"/>
                  <w:rFonts w:eastAsia="Calibri" w:cs="Calibri"/>
                </w:rPr>
                <w:t>SUSU incident reporting guide</w:t>
              </w:r>
            </w:hyperlink>
          </w:p>
        </w:tc>
        <w:tc>
          <w:tcPr>
            <w:tcW w:w="44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629A3A6" w14:textId="77777777" w:rsidR="00885939" w:rsidRDefault="00885939">
            <w:pPr>
              <w:spacing w:after="0" w:line="240" w:lineRule="auto"/>
            </w:pPr>
          </w:p>
        </w:tc>
      </w:tr>
      <w:tr w:rsidR="00885939" w14:paraId="40447F9B" w14:textId="77777777">
        <w:trPr>
          <w:cantSplit/>
        </w:trPr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83EF67" w14:textId="77777777" w:rsidR="00885939" w:rsidRDefault="00000000">
            <w:pPr>
              <w:spacing w:after="0" w:line="240" w:lineRule="auto"/>
              <w:rPr>
                <w:rFonts w:eastAsia="Calibri" w:cs="Calibri"/>
              </w:rPr>
            </w:pPr>
            <w:r>
              <w:rPr>
                <w:rFonts w:eastAsia="Calibri" w:cs="Calibri"/>
              </w:rPr>
              <w:lastRenderedPageBreak/>
              <w:t>Overcrowding / Inadequate Meeting Space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83FE4A" w14:textId="77777777" w:rsidR="00885939" w:rsidRDefault="00000000">
            <w:pPr>
              <w:spacing w:after="0" w:line="240" w:lineRule="auto"/>
              <w:rPr>
                <w:rFonts w:eastAsia="Calibri" w:cs="Calibri"/>
              </w:rPr>
            </w:pPr>
            <w:r>
              <w:rPr>
                <w:rFonts w:eastAsia="Calibri" w:cs="Calibri"/>
              </w:rPr>
              <w:t xml:space="preserve">Physical injury, distress, exclusion 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BF1561" w14:textId="77777777" w:rsidR="00885939" w:rsidRDefault="00000000">
            <w:pPr>
              <w:spacing w:after="0" w:line="240" w:lineRule="auto"/>
              <w:rPr>
                <w:rFonts w:eastAsia="Calibri" w:cs="Calibri"/>
              </w:rPr>
            </w:pPr>
            <w:r>
              <w:rPr>
                <w:rFonts w:eastAsia="Calibri" w:cs="Calibri"/>
              </w:rPr>
              <w:t>Event organisers and attendees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A4026D" w14:textId="77777777" w:rsidR="00885939" w:rsidRDefault="00000000">
            <w:pPr>
              <w:spacing w:after="0" w:line="240" w:lineRule="auto"/>
              <w:rPr>
                <w:rFonts w:eastAsia="Calibri" w:cs="Calibri"/>
                <w:b/>
                <w:bCs/>
              </w:rPr>
            </w:pPr>
            <w:r>
              <w:rPr>
                <w:rFonts w:eastAsia="Calibri" w:cs="Calibri"/>
                <w:b/>
                <w:bCs/>
              </w:rPr>
              <w:t>2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FE07C9" w14:textId="77777777" w:rsidR="00885939" w:rsidRDefault="00000000">
            <w:pPr>
              <w:spacing w:after="0" w:line="240" w:lineRule="auto"/>
              <w:rPr>
                <w:rFonts w:eastAsia="Calibri" w:cs="Calibri"/>
                <w:b/>
                <w:bCs/>
              </w:rPr>
            </w:pPr>
            <w:r>
              <w:rPr>
                <w:rFonts w:eastAsia="Calibri" w:cs="Calibri"/>
                <w:b/>
                <w:bCs/>
              </w:rPr>
              <w:t>3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7D6AFC" w14:textId="77777777" w:rsidR="00885939" w:rsidRDefault="00000000">
            <w:pPr>
              <w:spacing w:after="0" w:line="240" w:lineRule="auto"/>
              <w:rPr>
                <w:rFonts w:eastAsia="Calibri" w:cs="Calibri"/>
                <w:b/>
                <w:bCs/>
              </w:rPr>
            </w:pPr>
            <w:r>
              <w:rPr>
                <w:rFonts w:eastAsia="Calibri" w:cs="Calibri"/>
                <w:b/>
                <w:bCs/>
              </w:rPr>
              <w:t>6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7E0B87" w14:textId="77777777" w:rsidR="00885939" w:rsidRDefault="00000000">
            <w:pPr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Do not push/shove.</w:t>
            </w:r>
          </w:p>
          <w:p w14:paraId="188D386A" w14:textId="77777777" w:rsidR="00885939" w:rsidRDefault="00000000">
            <w:pPr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If large crowds form, request barriers from SUSU facilities team or external venue to assist with crowd management.</w:t>
            </w:r>
          </w:p>
          <w:p w14:paraId="7CB9E7C3" w14:textId="77777777" w:rsidR="00885939" w:rsidRDefault="00000000">
            <w:pPr>
              <w:spacing w:after="0" w:line="240" w:lineRule="auto"/>
              <w:rPr>
                <w:rFonts w:eastAsia="Calibri" w:cs="Calibri"/>
              </w:rPr>
            </w:pPr>
            <w:r>
              <w:rPr>
                <w:rFonts w:eastAsia="Calibri" w:cs="Calibri"/>
              </w:rPr>
              <w:t>Committee checks on space, lighting, access, tech available, etc.</w:t>
            </w:r>
          </w:p>
          <w:p w14:paraId="02FD18F5" w14:textId="77777777" w:rsidR="00885939" w:rsidRDefault="00885939">
            <w:pPr>
              <w:spacing w:after="0" w:line="240" w:lineRule="auto"/>
              <w:rPr>
                <w:rFonts w:eastAsia="Calibri" w:cs="Calibri"/>
              </w:rPr>
            </w:pPr>
          </w:p>
          <w:p w14:paraId="42B31EE2" w14:textId="77777777" w:rsidR="00885939" w:rsidRDefault="00000000">
            <w:pPr>
              <w:spacing w:after="0" w:line="240" w:lineRule="auto"/>
              <w:rPr>
                <w:rFonts w:eastAsia="Calibri" w:cs="Calibri"/>
              </w:rPr>
            </w:pPr>
            <w:r>
              <w:rPr>
                <w:rFonts w:eastAsia="Calibri" w:cs="Calibri"/>
              </w:rPr>
              <w:t>Use ticketing system (SUSU Box Office) for regular sessions/meetings to avoid exceeding venue capacity.</w:t>
            </w:r>
          </w:p>
          <w:p w14:paraId="6CB4A090" w14:textId="77777777" w:rsidR="00885939" w:rsidRDefault="00885939">
            <w:pPr>
              <w:spacing w:after="0" w:line="240" w:lineRule="auto"/>
              <w:rPr>
                <w:rFonts w:eastAsia="Calibri" w:cs="Calibri"/>
              </w:rPr>
            </w:pPr>
          </w:p>
          <w:p w14:paraId="6880AAB2" w14:textId="77777777" w:rsidR="00885939" w:rsidRDefault="00000000">
            <w:pPr>
              <w:spacing w:after="0" w:line="240" w:lineRule="auto"/>
            </w:pPr>
            <w:r>
              <w:rPr>
                <w:rFonts w:eastAsia="Calibri" w:cs="Calibri"/>
              </w:rPr>
              <w:t xml:space="preserve">Ensure space meets needs of members e.g. considering location &amp; accessibility of space (use </w:t>
            </w:r>
            <w:hyperlink r:id="rId10" w:history="1">
              <w:proofErr w:type="spellStart"/>
              <w:r w:rsidR="00885939">
                <w:rPr>
                  <w:rStyle w:val="Hyperlink"/>
                  <w:rFonts w:eastAsia="Calibri" w:cs="Calibri"/>
                </w:rPr>
                <w:t>AcessAble</w:t>
              </w:r>
              <w:proofErr w:type="spellEnd"/>
            </w:hyperlink>
            <w:r>
              <w:rPr>
                <w:rFonts w:eastAsia="Calibri" w:cs="Calibri"/>
              </w:rPr>
              <w:t xml:space="preserve"> database to check accessibility information of venues).</w:t>
            </w:r>
          </w:p>
          <w:p w14:paraId="2B216E91" w14:textId="77777777" w:rsidR="00885939" w:rsidRDefault="00885939">
            <w:pPr>
              <w:spacing w:after="0" w:line="240" w:lineRule="auto"/>
              <w:rPr>
                <w:rFonts w:eastAsia="Calibri" w:cs="Calibri"/>
              </w:rPr>
            </w:pPr>
          </w:p>
          <w:p w14:paraId="3C9B8CD7" w14:textId="77777777" w:rsidR="00885939" w:rsidRDefault="00000000">
            <w:pPr>
              <w:spacing w:after="0" w:line="240" w:lineRule="auto"/>
            </w:pPr>
            <w:r>
              <w:rPr>
                <w:rFonts w:eastAsia="Calibri" w:cs="Calibri"/>
                <w:color w:val="000000"/>
              </w:rPr>
              <w:t>If an open activity, committee will consider all accessibility requirements and ensure that the area chosen is as accessible as possible.</w:t>
            </w:r>
          </w:p>
          <w:p w14:paraId="3676D79E" w14:textId="77777777" w:rsidR="00885939" w:rsidRDefault="00885939">
            <w:pPr>
              <w:spacing w:after="0" w:line="240" w:lineRule="auto"/>
              <w:rPr>
                <w:rFonts w:eastAsia="Calibri" w:cs="Calibri"/>
              </w:rPr>
            </w:pPr>
          </w:p>
          <w:p w14:paraId="083A9521" w14:textId="77777777" w:rsidR="00885939" w:rsidRDefault="00000000">
            <w:pPr>
              <w:spacing w:after="0" w:line="240" w:lineRule="auto"/>
              <w:rPr>
                <w:rFonts w:eastAsia="Calibri" w:cs="Calibri"/>
              </w:rPr>
            </w:pPr>
            <w:r>
              <w:rPr>
                <w:rFonts w:eastAsia="Calibri" w:cs="Calibri"/>
              </w:rPr>
              <w:lastRenderedPageBreak/>
              <w:t>Committee to consult members on needs and make reasonable adjustments where possible</w:t>
            </w:r>
          </w:p>
          <w:p w14:paraId="4A77C677" w14:textId="77777777" w:rsidR="00885939" w:rsidRDefault="00885939">
            <w:pPr>
              <w:spacing w:after="0" w:line="240" w:lineRule="auto"/>
              <w:rPr>
                <w:rFonts w:eastAsia="Calibri" w:cs="Calibri"/>
              </w:rPr>
            </w:pPr>
          </w:p>
          <w:p w14:paraId="700594E6" w14:textId="77777777" w:rsidR="00885939" w:rsidRDefault="00000000">
            <w:pPr>
              <w:spacing w:after="0" w:line="240" w:lineRule="auto"/>
              <w:rPr>
                <w:rFonts w:eastAsia="Calibri" w:cs="Calibri"/>
              </w:rPr>
            </w:pPr>
            <w:r>
              <w:rPr>
                <w:rFonts w:eastAsia="Calibri" w:cs="Calibri"/>
              </w:rPr>
              <w:t>Provide remote meeting options for members where possible.</w:t>
            </w:r>
          </w:p>
          <w:p w14:paraId="212E3B4F" w14:textId="77777777" w:rsidR="00885939" w:rsidRDefault="00885939">
            <w:pPr>
              <w:spacing w:after="0" w:line="240" w:lineRule="auto"/>
              <w:rPr>
                <w:rFonts w:eastAsia="Calibri" w:cs="Calibri"/>
              </w:rPr>
            </w:pP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A61401" w14:textId="77777777" w:rsidR="00885939" w:rsidRDefault="00000000">
            <w:pPr>
              <w:spacing w:after="0" w:line="240" w:lineRule="auto"/>
              <w:rPr>
                <w:rFonts w:eastAsia="Calibri" w:cs="Calibri"/>
                <w:b/>
                <w:bCs/>
              </w:rPr>
            </w:pPr>
            <w:r>
              <w:rPr>
                <w:rFonts w:eastAsia="Calibri" w:cs="Calibri"/>
                <w:b/>
                <w:bCs/>
              </w:rPr>
              <w:lastRenderedPageBreak/>
              <w:t>1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5A16B8" w14:textId="77777777" w:rsidR="00885939" w:rsidRDefault="00000000">
            <w:pPr>
              <w:spacing w:after="0" w:line="240" w:lineRule="auto"/>
              <w:rPr>
                <w:rFonts w:eastAsia="Calibri" w:cs="Calibri"/>
                <w:b/>
                <w:bCs/>
              </w:rPr>
            </w:pPr>
            <w:r>
              <w:rPr>
                <w:rFonts w:eastAsia="Calibri" w:cs="Calibri"/>
                <w:b/>
                <w:bCs/>
              </w:rPr>
              <w:t>3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267F10" w14:textId="77777777" w:rsidR="00885939" w:rsidRDefault="00000000">
            <w:pPr>
              <w:spacing w:after="0" w:line="240" w:lineRule="auto"/>
              <w:rPr>
                <w:rFonts w:eastAsia="Calibri" w:cs="Calibri"/>
                <w:b/>
                <w:bCs/>
              </w:rPr>
            </w:pPr>
            <w:r>
              <w:rPr>
                <w:rFonts w:eastAsia="Calibri" w:cs="Calibri"/>
                <w:b/>
                <w:bCs/>
              </w:rPr>
              <w:t>3</w:t>
            </w: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E56A12" w14:textId="77777777" w:rsidR="00885939" w:rsidRDefault="00000000">
            <w:pPr>
              <w:spacing w:after="0" w:line="240" w:lineRule="auto"/>
              <w:ind w:left="360" w:hanging="360"/>
              <w:rPr>
                <w:rFonts w:eastAsia="Calibri" w:cs="Calibri"/>
              </w:rPr>
            </w:pPr>
            <w:r>
              <w:rPr>
                <w:rFonts w:eastAsia="Calibri" w:cs="Calibri"/>
              </w:rPr>
              <w:t>Seek medical attention if problem arises.</w:t>
            </w:r>
          </w:p>
          <w:p w14:paraId="3D230589" w14:textId="77777777" w:rsidR="00885939" w:rsidRDefault="00885939">
            <w:pPr>
              <w:spacing w:after="0" w:line="240" w:lineRule="auto"/>
              <w:ind w:left="360" w:hanging="360"/>
              <w:rPr>
                <w:rFonts w:eastAsia="Calibri" w:cs="Calibri"/>
              </w:rPr>
            </w:pPr>
          </w:p>
          <w:p w14:paraId="0398402D" w14:textId="77777777" w:rsidR="00885939" w:rsidRDefault="00000000">
            <w:pPr>
              <w:spacing w:after="0" w:line="240" w:lineRule="auto"/>
              <w:rPr>
                <w:rFonts w:eastAsia="Calibri" w:cs="Calibri"/>
              </w:rPr>
            </w:pPr>
            <w:r>
              <w:rPr>
                <w:rFonts w:eastAsia="Calibri" w:cs="Calibri"/>
              </w:rPr>
              <w:t xml:space="preserve">Liaise with SUSU reception/Activities Team and </w:t>
            </w:r>
            <w:proofErr w:type="spellStart"/>
            <w:r>
              <w:rPr>
                <w:rFonts w:eastAsia="Calibri" w:cs="Calibri"/>
              </w:rPr>
              <w:t>UoS</w:t>
            </w:r>
            <w:proofErr w:type="spellEnd"/>
            <w:r>
              <w:rPr>
                <w:rFonts w:eastAsia="Calibri" w:cs="Calibri"/>
              </w:rPr>
              <w:t xml:space="preserve"> Room Booking team on available spaces for meetings.</w:t>
            </w:r>
          </w:p>
          <w:p w14:paraId="02E2A4F1" w14:textId="77777777" w:rsidR="00885939" w:rsidRDefault="00885939">
            <w:pPr>
              <w:spacing w:after="0" w:line="240" w:lineRule="auto"/>
              <w:ind w:left="360" w:hanging="360"/>
              <w:rPr>
                <w:rFonts w:eastAsia="Calibri" w:cs="Calibri"/>
              </w:rPr>
            </w:pPr>
          </w:p>
          <w:p w14:paraId="4BDE5391" w14:textId="77777777" w:rsidR="00885939" w:rsidRDefault="00000000">
            <w:pPr>
              <w:spacing w:after="0" w:line="240" w:lineRule="auto"/>
              <w:rPr>
                <w:rFonts w:eastAsia="Calibri" w:cs="Calibri"/>
              </w:rPr>
            </w:pPr>
            <w:r>
              <w:rPr>
                <w:rFonts w:eastAsia="Calibri" w:cs="Calibri"/>
              </w:rPr>
              <w:t>Postpone meetings where space cannot be found.</w:t>
            </w:r>
          </w:p>
          <w:p w14:paraId="2B38CD5A" w14:textId="77777777" w:rsidR="00885939" w:rsidRDefault="00885939">
            <w:pPr>
              <w:spacing w:after="0" w:line="240" w:lineRule="auto"/>
              <w:rPr>
                <w:rFonts w:eastAsia="Calibri" w:cs="Calibri"/>
              </w:rPr>
            </w:pPr>
          </w:p>
          <w:p w14:paraId="3D2AC0D9" w14:textId="77777777" w:rsidR="00885939" w:rsidRDefault="00000000">
            <w:pPr>
              <w:spacing w:after="0" w:line="240" w:lineRule="auto"/>
              <w:ind w:left="360" w:hanging="360"/>
              <w:rPr>
                <w:rFonts w:eastAsia="Calibri" w:cs="Calibri"/>
              </w:rPr>
            </w:pPr>
            <w:r>
              <w:rPr>
                <w:rFonts w:eastAsia="Calibri" w:cs="Calibri"/>
              </w:rPr>
              <w:t>Welfare Officer to complete WIDE training.</w:t>
            </w:r>
          </w:p>
          <w:p w14:paraId="2C3525CA" w14:textId="77777777" w:rsidR="00885939" w:rsidRDefault="00885939">
            <w:pPr>
              <w:spacing w:after="0" w:line="240" w:lineRule="auto"/>
              <w:rPr>
                <w:rFonts w:eastAsia="Calibri" w:cs="Calibri"/>
                <w:color w:val="000000"/>
              </w:rPr>
            </w:pPr>
          </w:p>
          <w:p w14:paraId="0DF791E0" w14:textId="77777777" w:rsidR="00885939" w:rsidRDefault="00000000">
            <w:pPr>
              <w:spacing w:after="0" w:line="240" w:lineRule="auto"/>
            </w:pPr>
            <w:r>
              <w:rPr>
                <w:rFonts w:eastAsia="Calibri" w:cs="Calibri"/>
                <w:color w:val="000000"/>
              </w:rPr>
              <w:t xml:space="preserve">All incidents are to be reported on the as soon as possible ensuring the duty manager/health and safety officer have been informed. </w:t>
            </w:r>
          </w:p>
          <w:p w14:paraId="6DA3E988" w14:textId="77777777" w:rsidR="00885939" w:rsidRDefault="00885939">
            <w:pPr>
              <w:spacing w:after="0" w:line="240" w:lineRule="auto"/>
              <w:rPr>
                <w:rFonts w:eastAsia="Calibri" w:cs="Calibri"/>
                <w:color w:val="000000"/>
              </w:rPr>
            </w:pPr>
          </w:p>
          <w:p w14:paraId="4442F839" w14:textId="77777777" w:rsidR="00885939" w:rsidRDefault="00000000">
            <w:pPr>
              <w:spacing w:after="0" w:line="240" w:lineRule="auto"/>
            </w:pPr>
            <w:r>
              <w:rPr>
                <w:rFonts w:eastAsia="Calibri" w:cs="Calibri"/>
                <w:color w:val="000000"/>
              </w:rPr>
              <w:t xml:space="preserve">Follow </w:t>
            </w:r>
            <w:hyperlink r:id="rId11" w:history="1">
              <w:r w:rsidR="00885939">
                <w:rPr>
                  <w:rStyle w:val="Hyperlink"/>
                  <w:rFonts w:eastAsia="Calibri" w:cs="Calibri"/>
                </w:rPr>
                <w:t>SUSU incident reporting guide</w:t>
              </w:r>
            </w:hyperlink>
          </w:p>
          <w:p w14:paraId="58397940" w14:textId="77777777" w:rsidR="00885939" w:rsidRDefault="00885939">
            <w:pPr>
              <w:spacing w:after="0" w:line="240" w:lineRule="auto"/>
              <w:rPr>
                <w:rFonts w:eastAsia="Calibri" w:cs="Calibri"/>
                <w:color w:val="0000FF"/>
                <w:u w:val="single"/>
              </w:rPr>
            </w:pPr>
          </w:p>
        </w:tc>
        <w:tc>
          <w:tcPr>
            <w:tcW w:w="44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FED5E39" w14:textId="77777777" w:rsidR="00885939" w:rsidRDefault="00885939">
            <w:pPr>
              <w:spacing w:after="0" w:line="240" w:lineRule="auto"/>
              <w:rPr>
                <w:rFonts w:eastAsia="Calibri" w:cs="Calibri"/>
                <w:color w:val="0000FF"/>
                <w:u w:val="single"/>
              </w:rPr>
            </w:pPr>
          </w:p>
        </w:tc>
      </w:tr>
      <w:tr w:rsidR="00885939" w14:paraId="2D9AFDA8" w14:textId="77777777">
        <w:trPr>
          <w:cantSplit/>
          <w:trHeight w:val="300"/>
        </w:trPr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E0416A" w14:textId="77777777" w:rsidR="00885939" w:rsidRDefault="00000000">
            <w:pPr>
              <w:spacing w:after="0"/>
              <w:ind w:left="-20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Electronics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3A4CC3" w14:textId="77777777" w:rsidR="00885939" w:rsidRDefault="00000000">
            <w:pPr>
              <w:spacing w:after="0"/>
              <w:ind w:left="-20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Eye strain, electric shock, burns, injury due to trip hazards, causing fire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9F92BC" w14:textId="77777777" w:rsidR="00885939" w:rsidRDefault="00000000">
            <w:pPr>
              <w:spacing w:after="0"/>
              <w:ind w:left="-20" w:right="-20"/>
            </w:pPr>
            <w:r>
              <w:rPr>
                <w:rFonts w:eastAsia="Calibri" w:cs="Calibri"/>
                <w:color w:val="000000"/>
              </w:rPr>
              <w:t>Event organisers and attendees</w:t>
            </w:r>
          </w:p>
          <w:p w14:paraId="1BCCEB20" w14:textId="77777777" w:rsidR="00885939" w:rsidRDefault="00000000">
            <w:pPr>
              <w:spacing w:after="0"/>
              <w:ind w:left="-20" w:right="-20"/>
            </w:pPr>
            <w:r>
              <w:rPr>
                <w:rFonts w:eastAsia="Calibri" w:cs="Calibri"/>
              </w:rPr>
              <w:t xml:space="preserve"> 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64E047" w14:textId="77777777" w:rsidR="00885939" w:rsidRDefault="00000000">
            <w:pPr>
              <w:spacing w:after="0"/>
              <w:ind w:left="-20" w:right="-20"/>
            </w:pPr>
            <w:r>
              <w:rPr>
                <w:rFonts w:eastAsia="Calibri" w:cs="Calibri"/>
                <w:color w:val="000000"/>
              </w:rPr>
              <w:t>2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FCB95D" w14:textId="77777777" w:rsidR="00885939" w:rsidRDefault="00000000">
            <w:pPr>
              <w:spacing w:after="0"/>
              <w:ind w:left="-20" w:right="-20"/>
            </w:pPr>
            <w:r>
              <w:rPr>
                <w:rFonts w:eastAsia="Calibri" w:cs="Calibri"/>
                <w:color w:val="000000"/>
              </w:rPr>
              <w:t>4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60201E" w14:textId="77777777" w:rsidR="00885939" w:rsidRDefault="00000000">
            <w:pPr>
              <w:spacing w:after="0"/>
              <w:ind w:left="-20" w:right="-20"/>
            </w:pPr>
            <w:r>
              <w:rPr>
                <w:rFonts w:eastAsia="Calibri" w:cs="Calibri"/>
                <w:color w:val="000000"/>
              </w:rPr>
              <w:t>8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BCF7FC" w14:textId="77777777" w:rsidR="00885939" w:rsidRDefault="00000000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Ensure regular breaks (ideally every 20mins) when using screens.</w:t>
            </w:r>
          </w:p>
          <w:p w14:paraId="57827DA0" w14:textId="77777777" w:rsidR="00885939" w:rsidRDefault="00885939">
            <w:pPr>
              <w:spacing w:after="0"/>
              <w:rPr>
                <w:color w:val="000000"/>
              </w:rPr>
            </w:pPr>
          </w:p>
          <w:p w14:paraId="441A3F5D" w14:textId="77777777" w:rsidR="00885939" w:rsidRDefault="00000000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Ensure screen is set up to avoid glare, is at eye height where possible.</w:t>
            </w:r>
          </w:p>
          <w:p w14:paraId="3DFD9D44" w14:textId="77777777" w:rsidR="00885939" w:rsidRDefault="00885939">
            <w:pPr>
              <w:spacing w:after="0"/>
              <w:rPr>
                <w:color w:val="000000"/>
              </w:rPr>
            </w:pPr>
          </w:p>
          <w:p w14:paraId="4587024F" w14:textId="77777777" w:rsidR="00885939" w:rsidRDefault="00000000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Ensure no liquids are placed near electrical equipment.</w:t>
            </w:r>
          </w:p>
          <w:p w14:paraId="67706AE9" w14:textId="77777777" w:rsidR="00885939" w:rsidRDefault="00885939">
            <w:pPr>
              <w:spacing w:after="0"/>
              <w:rPr>
                <w:color w:val="000000"/>
              </w:rPr>
            </w:pPr>
          </w:p>
          <w:p w14:paraId="5EC26128" w14:textId="77777777" w:rsidR="00885939" w:rsidRDefault="00000000">
            <w:pPr>
              <w:spacing w:after="0"/>
            </w:pPr>
            <w:r>
              <w:rPr>
                <w:color w:val="000000"/>
              </w:rPr>
              <w:t>Ensure all leads are secured with cable ties/mats, etc.</w:t>
            </w:r>
          </w:p>
          <w:p w14:paraId="621626AD" w14:textId="77777777" w:rsidR="00885939" w:rsidRDefault="00885939">
            <w:pPr>
              <w:spacing w:after="0"/>
            </w:pPr>
          </w:p>
          <w:p w14:paraId="06D6B150" w14:textId="77777777" w:rsidR="00885939" w:rsidRDefault="00000000">
            <w:pPr>
              <w:spacing w:after="0"/>
            </w:pPr>
            <w:r>
              <w:rPr>
                <w:color w:val="000000"/>
              </w:rPr>
              <w:t>For external venues, pre-check equipment and last PAT testing dates.</w:t>
            </w:r>
            <w:r>
              <w:br/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5D0434" w14:textId="77777777" w:rsidR="00885939" w:rsidRDefault="00000000">
            <w:pPr>
              <w:spacing w:after="0"/>
              <w:ind w:left="-20" w:right="-20"/>
            </w:pPr>
            <w:r>
              <w:rPr>
                <w:rFonts w:eastAsia="Calibri" w:cs="Calibri"/>
                <w:color w:val="000000"/>
              </w:rPr>
              <w:t>1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773D4C" w14:textId="77777777" w:rsidR="00885939" w:rsidRDefault="00000000">
            <w:pPr>
              <w:spacing w:after="0"/>
              <w:ind w:left="-20" w:right="-20"/>
            </w:pPr>
            <w:r>
              <w:rPr>
                <w:rFonts w:eastAsia="Calibri" w:cs="Calibri"/>
                <w:color w:val="000000"/>
              </w:rPr>
              <w:t>4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775091" w14:textId="77777777" w:rsidR="00885939" w:rsidRDefault="00000000">
            <w:pPr>
              <w:spacing w:after="0"/>
              <w:ind w:left="-20" w:right="-20"/>
            </w:pPr>
            <w:r>
              <w:rPr>
                <w:rFonts w:eastAsia="Calibri" w:cs="Calibri"/>
                <w:color w:val="000000"/>
              </w:rPr>
              <w:t>4</w:t>
            </w: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5AC136" w14:textId="77777777" w:rsidR="00885939" w:rsidRDefault="00000000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Request support and advice from SUSU IT/Tech teams e.g. via Activities Team.</w:t>
            </w:r>
          </w:p>
          <w:p w14:paraId="7DB31C17" w14:textId="77777777" w:rsidR="00885939" w:rsidRDefault="00885939">
            <w:pPr>
              <w:spacing w:after="0"/>
              <w:rPr>
                <w:color w:val="000000"/>
              </w:rPr>
            </w:pPr>
          </w:p>
          <w:p w14:paraId="5B4998A3" w14:textId="77777777" w:rsidR="00885939" w:rsidRDefault="00000000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Seek medical attention as required.</w:t>
            </w:r>
          </w:p>
          <w:p w14:paraId="31718FD7" w14:textId="77777777" w:rsidR="00885939" w:rsidRDefault="00885939">
            <w:pPr>
              <w:spacing w:after="0"/>
              <w:rPr>
                <w:color w:val="000000"/>
              </w:rPr>
            </w:pPr>
          </w:p>
          <w:p w14:paraId="6CA7F0C9" w14:textId="77777777" w:rsidR="00885939" w:rsidRDefault="00000000">
            <w:pPr>
              <w:spacing w:after="0" w:line="240" w:lineRule="auto"/>
            </w:pPr>
            <w:r>
              <w:rPr>
                <w:rFonts w:eastAsia="Calibri" w:cs="Calibri"/>
                <w:color w:val="000000"/>
              </w:rPr>
              <w:t xml:space="preserve">Follow </w:t>
            </w:r>
            <w:hyperlink r:id="rId12" w:history="1">
              <w:r w:rsidR="00885939">
                <w:rPr>
                  <w:rStyle w:val="Hyperlink"/>
                  <w:rFonts w:eastAsia="Calibri" w:cs="Calibri"/>
                </w:rPr>
                <w:t>SUSU incident reporting guide</w:t>
              </w:r>
            </w:hyperlink>
          </w:p>
          <w:p w14:paraId="01CD4C61" w14:textId="77777777" w:rsidR="00885939" w:rsidRDefault="00885939">
            <w:pPr>
              <w:spacing w:after="0"/>
              <w:rPr>
                <w:color w:val="000000"/>
              </w:rPr>
            </w:pPr>
          </w:p>
        </w:tc>
        <w:tc>
          <w:tcPr>
            <w:tcW w:w="44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BF7D45E" w14:textId="77777777" w:rsidR="00885939" w:rsidRDefault="00885939">
            <w:pPr>
              <w:spacing w:after="0"/>
              <w:rPr>
                <w:color w:val="000000"/>
              </w:rPr>
            </w:pPr>
          </w:p>
        </w:tc>
      </w:tr>
      <w:tr w:rsidR="00885939" w14:paraId="58B76F04" w14:textId="77777777">
        <w:trPr>
          <w:cantSplit/>
          <w:trHeight w:val="300"/>
        </w:trPr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01E8E7" w14:textId="77777777" w:rsidR="00885939" w:rsidRDefault="00000000">
            <w:pPr>
              <w:spacing w:after="0"/>
              <w:ind w:left="-20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lastRenderedPageBreak/>
              <w:t>Socials/Meetings- Medical</w:t>
            </w:r>
          </w:p>
          <w:p w14:paraId="1A50BBB7" w14:textId="77777777" w:rsidR="00885939" w:rsidRDefault="00000000">
            <w:pPr>
              <w:spacing w:after="0"/>
              <w:ind w:left="-20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emergency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3E0E22" w14:textId="77777777" w:rsidR="00885939" w:rsidRDefault="00000000">
            <w:pPr>
              <w:spacing w:after="0"/>
              <w:ind w:left="-20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Members may</w:t>
            </w:r>
          </w:p>
          <w:p w14:paraId="35B10019" w14:textId="77777777" w:rsidR="00885939" w:rsidRDefault="00000000">
            <w:pPr>
              <w:spacing w:after="0"/>
              <w:ind w:left="-20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sustain injury</w:t>
            </w:r>
          </w:p>
          <w:p w14:paraId="625D9F70" w14:textId="77777777" w:rsidR="00885939" w:rsidRDefault="00000000">
            <w:pPr>
              <w:spacing w:after="0"/>
              <w:ind w:left="-20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/</w:t>
            </w:r>
            <w:proofErr w:type="gramStart"/>
            <w:r>
              <w:rPr>
                <w:rFonts w:eastAsia="Calibri" w:cs="Calibri"/>
                <w:color w:val="000000"/>
              </w:rPr>
              <w:t>become</w:t>
            </w:r>
            <w:proofErr w:type="gramEnd"/>
            <w:r>
              <w:rPr>
                <w:rFonts w:eastAsia="Calibri" w:cs="Calibri"/>
                <w:color w:val="000000"/>
              </w:rPr>
              <w:t xml:space="preserve"> unwell.</w:t>
            </w:r>
          </w:p>
          <w:p w14:paraId="3CBA7C28" w14:textId="77777777" w:rsidR="00885939" w:rsidRDefault="00885939">
            <w:pPr>
              <w:spacing w:after="0"/>
              <w:ind w:left="-20" w:right="-20"/>
              <w:rPr>
                <w:rFonts w:eastAsia="Calibri" w:cs="Calibri"/>
                <w:color w:val="000000"/>
              </w:rPr>
            </w:pPr>
          </w:p>
          <w:p w14:paraId="5939D6A8" w14:textId="77777777" w:rsidR="00885939" w:rsidRDefault="00000000">
            <w:pPr>
              <w:spacing w:after="0"/>
              <w:ind w:left="-20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pre-existing</w:t>
            </w:r>
          </w:p>
          <w:p w14:paraId="1AECD9DA" w14:textId="77777777" w:rsidR="00885939" w:rsidRDefault="00000000">
            <w:pPr>
              <w:spacing w:after="0"/>
              <w:ind w:left="-20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medical</w:t>
            </w:r>
          </w:p>
          <w:p w14:paraId="0B6E4C7A" w14:textId="77777777" w:rsidR="00885939" w:rsidRDefault="00000000">
            <w:pPr>
              <w:spacing w:after="0"/>
              <w:ind w:left="-20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conditions</w:t>
            </w:r>
          </w:p>
          <w:p w14:paraId="2178945A" w14:textId="77777777" w:rsidR="00885939" w:rsidRDefault="00000000">
            <w:pPr>
              <w:spacing w:after="0"/>
              <w:ind w:left="-20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Sickness</w:t>
            </w:r>
          </w:p>
          <w:p w14:paraId="29E004BB" w14:textId="77777777" w:rsidR="00885939" w:rsidRDefault="00000000">
            <w:pPr>
              <w:spacing w:after="0"/>
              <w:ind w:left="-20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Distress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225114" w14:textId="77777777" w:rsidR="00885939" w:rsidRDefault="00000000">
            <w:pPr>
              <w:spacing w:after="0"/>
              <w:ind w:left="-20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Members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8D2942" w14:textId="77777777" w:rsidR="00885939" w:rsidRDefault="00000000">
            <w:pPr>
              <w:spacing w:after="0"/>
              <w:ind w:left="-20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3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749D45" w14:textId="77777777" w:rsidR="00885939" w:rsidRDefault="00000000">
            <w:pPr>
              <w:spacing w:after="0"/>
              <w:ind w:left="-20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5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C2472B" w14:textId="77777777" w:rsidR="00885939" w:rsidRDefault="00000000">
            <w:pPr>
              <w:spacing w:after="0"/>
              <w:ind w:left="-20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15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311410" w14:textId="77777777" w:rsidR="00885939" w:rsidRDefault="00000000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•Advise participants; to</w:t>
            </w:r>
          </w:p>
          <w:p w14:paraId="64DB82AD" w14:textId="77777777" w:rsidR="00885939" w:rsidRDefault="00000000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bring their personal</w:t>
            </w:r>
          </w:p>
          <w:p w14:paraId="54311105" w14:textId="77777777" w:rsidR="00885939" w:rsidRDefault="00000000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 xml:space="preserve">medication. </w:t>
            </w:r>
          </w:p>
          <w:p w14:paraId="7966D56A" w14:textId="77777777" w:rsidR="00885939" w:rsidRDefault="00885939">
            <w:pPr>
              <w:spacing w:after="0"/>
              <w:rPr>
                <w:color w:val="000000"/>
              </w:rPr>
            </w:pPr>
          </w:p>
          <w:p w14:paraId="79163339" w14:textId="77777777" w:rsidR="00885939" w:rsidRDefault="00000000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Members/Committee to</w:t>
            </w:r>
          </w:p>
          <w:p w14:paraId="63B80B50" w14:textId="77777777" w:rsidR="00885939" w:rsidRDefault="00000000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carry out first aid if</w:t>
            </w:r>
          </w:p>
          <w:p w14:paraId="2696F4C6" w14:textId="77777777" w:rsidR="00885939" w:rsidRDefault="00000000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necessary and only if</w:t>
            </w:r>
          </w:p>
          <w:p w14:paraId="08391B50" w14:textId="77777777" w:rsidR="00885939" w:rsidRDefault="00000000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qualified and confident to</w:t>
            </w:r>
          </w:p>
          <w:p w14:paraId="11D97534" w14:textId="77777777" w:rsidR="00885939" w:rsidRDefault="00000000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do so.</w:t>
            </w:r>
          </w:p>
          <w:p w14:paraId="5E71F4A6" w14:textId="77777777" w:rsidR="00885939" w:rsidRDefault="00885939">
            <w:pPr>
              <w:spacing w:after="0"/>
              <w:rPr>
                <w:color w:val="000000"/>
              </w:rPr>
            </w:pPr>
          </w:p>
          <w:p w14:paraId="54C37D50" w14:textId="77777777" w:rsidR="00885939" w:rsidRDefault="00000000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Contact emergency</w:t>
            </w:r>
          </w:p>
          <w:p w14:paraId="6AAB4D50" w14:textId="77777777" w:rsidR="00885939" w:rsidRDefault="00000000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services as required</w:t>
            </w:r>
          </w:p>
          <w:p w14:paraId="48C1DB71" w14:textId="77777777" w:rsidR="00885939" w:rsidRDefault="00000000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111/999</w:t>
            </w:r>
          </w:p>
          <w:p w14:paraId="500C4EAC" w14:textId="77777777" w:rsidR="00885939" w:rsidRDefault="00885939">
            <w:pPr>
              <w:spacing w:after="0"/>
              <w:rPr>
                <w:color w:val="000000"/>
              </w:rPr>
            </w:pPr>
          </w:p>
          <w:p w14:paraId="03330769" w14:textId="77777777" w:rsidR="00885939" w:rsidRDefault="00000000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 xml:space="preserve"> Contact SUSU</w:t>
            </w:r>
          </w:p>
          <w:p w14:paraId="57B00256" w14:textId="77777777" w:rsidR="00885939" w:rsidRDefault="00000000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Reception/Venue staff for</w:t>
            </w:r>
          </w:p>
          <w:p w14:paraId="16568A1E" w14:textId="77777777" w:rsidR="00885939" w:rsidRDefault="00000000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first aid support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FD6875" w14:textId="77777777" w:rsidR="00885939" w:rsidRDefault="00000000">
            <w:pPr>
              <w:spacing w:after="0"/>
              <w:ind w:left="-20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2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9D15E3" w14:textId="77777777" w:rsidR="00885939" w:rsidRDefault="00000000">
            <w:pPr>
              <w:spacing w:after="0"/>
              <w:ind w:left="-20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5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5D86F2" w14:textId="77777777" w:rsidR="00885939" w:rsidRDefault="00000000">
            <w:pPr>
              <w:spacing w:after="0"/>
              <w:ind w:left="-20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10</w:t>
            </w: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0ED7D2" w14:textId="77777777" w:rsidR="00885939" w:rsidRDefault="00000000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Incidents are to be reported on the as soon as possible ensuring the duty manager/health and safety officer have been informed.</w:t>
            </w:r>
          </w:p>
          <w:p w14:paraId="187A47F7" w14:textId="77777777" w:rsidR="00885939" w:rsidRDefault="00000000">
            <w:pPr>
              <w:spacing w:after="0"/>
            </w:pPr>
            <w:r>
              <w:rPr>
                <w:color w:val="000000"/>
              </w:rPr>
              <w:t xml:space="preserve">Follow </w:t>
            </w:r>
            <w:hyperlink r:id="rId13" w:history="1">
              <w:r w:rsidR="00885939">
                <w:rPr>
                  <w:rStyle w:val="Hyperlink"/>
                </w:rPr>
                <w:t>SUSU</w:t>
              </w:r>
            </w:hyperlink>
            <w:r>
              <w:rPr>
                <w:color w:val="000000"/>
                <w:u w:val="single"/>
              </w:rPr>
              <w:t xml:space="preserve"> </w:t>
            </w:r>
            <w:hyperlink r:id="rId14" w:history="1">
              <w:r w:rsidR="00885939">
                <w:rPr>
                  <w:rStyle w:val="Hyperlink"/>
                </w:rPr>
                <w:t>incident</w:t>
              </w:r>
            </w:hyperlink>
            <w:r>
              <w:rPr>
                <w:color w:val="000000"/>
                <w:u w:val="single"/>
              </w:rPr>
              <w:t xml:space="preserve"> </w:t>
            </w:r>
            <w:hyperlink r:id="rId15" w:history="1">
              <w:r w:rsidR="00885939">
                <w:rPr>
                  <w:rStyle w:val="Hyperlink"/>
                </w:rPr>
                <w:t>report</w:t>
              </w:r>
            </w:hyperlink>
            <w:r>
              <w:rPr>
                <w:color w:val="000000"/>
                <w:u w:val="single"/>
              </w:rPr>
              <w:t xml:space="preserve"> </w:t>
            </w:r>
            <w:hyperlink r:id="rId16" w:history="1">
              <w:r w:rsidR="00885939">
                <w:rPr>
                  <w:rStyle w:val="Hyperlink"/>
                </w:rPr>
                <w:t>policy</w:t>
              </w:r>
            </w:hyperlink>
          </w:p>
        </w:tc>
        <w:tc>
          <w:tcPr>
            <w:tcW w:w="44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6279CCF" w14:textId="77777777" w:rsidR="00885939" w:rsidRDefault="00885939">
            <w:pPr>
              <w:spacing w:after="0"/>
              <w:rPr>
                <w:color w:val="000000"/>
              </w:rPr>
            </w:pPr>
          </w:p>
        </w:tc>
      </w:tr>
      <w:tr w:rsidR="00885939" w14:paraId="6F9BCB2C" w14:textId="77777777">
        <w:trPr>
          <w:cantSplit/>
          <w:trHeight w:val="300"/>
        </w:trPr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2AC0AD" w14:textId="77777777" w:rsidR="00885939" w:rsidRDefault="00000000">
            <w:pPr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lastRenderedPageBreak/>
              <w:t>Reputational Risk:</w:t>
            </w:r>
          </w:p>
          <w:p w14:paraId="532E669E" w14:textId="77777777" w:rsidR="00885939" w:rsidRDefault="00000000">
            <w:pPr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For the club or society, as well as to SUSU and the University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2396F6" w14:textId="77777777" w:rsidR="00885939" w:rsidRDefault="00000000">
            <w:pPr>
              <w:spacing w:after="0" w:line="240" w:lineRule="auto"/>
            </w:pPr>
            <w:r>
              <w:rPr>
                <w:rStyle w:val="normaltextrun"/>
                <w:rFonts w:eastAsia="Calibri" w:cs="Calibri"/>
                <w:color w:val="000000"/>
              </w:rPr>
              <w:t xml:space="preserve">Incidents causing reputational damage to the group, Southampton University Students’ Union or Southampton University itself. </w:t>
            </w:r>
          </w:p>
          <w:p w14:paraId="0E6333DC" w14:textId="77777777" w:rsidR="00885939" w:rsidRDefault="00885939">
            <w:pPr>
              <w:rPr>
                <w:rFonts w:eastAsia="Calibri" w:cs="Calibri"/>
                <w:color w:val="000000"/>
              </w:rPr>
            </w:pPr>
          </w:p>
          <w:p w14:paraId="0EC94642" w14:textId="77777777" w:rsidR="00885939" w:rsidRDefault="00000000">
            <w:pPr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 xml:space="preserve">This could be controversial posts, conduct during a game, conduct during social, or anything else that brings the clubs/societies, SUSU or the University’s name into disrepute. 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990274" w14:textId="77777777" w:rsidR="00885939" w:rsidRDefault="00000000">
            <w:r>
              <w:rPr>
                <w:rStyle w:val="normaltextrun"/>
                <w:rFonts w:eastAsia="Calibri" w:cs="Calibri"/>
                <w:color w:val="000000"/>
              </w:rPr>
              <w:t>The club, SUSU or the University’s reputation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0009FC" w14:textId="77777777" w:rsidR="00885939" w:rsidRDefault="00000000">
            <w:pPr>
              <w:rPr>
                <w:rFonts w:eastAsia="Calibri" w:cs="Calibri"/>
                <w:b/>
                <w:bCs/>
                <w:color w:val="000000"/>
              </w:rPr>
            </w:pPr>
            <w:r>
              <w:rPr>
                <w:rFonts w:eastAsia="Calibri" w:cs="Calibri"/>
                <w:b/>
                <w:bCs/>
                <w:color w:val="000000"/>
              </w:rPr>
              <w:t>2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8BED54" w14:textId="77777777" w:rsidR="00885939" w:rsidRDefault="00000000">
            <w:pPr>
              <w:rPr>
                <w:rFonts w:eastAsia="Calibri" w:cs="Calibri"/>
                <w:b/>
                <w:bCs/>
                <w:color w:val="000000"/>
              </w:rPr>
            </w:pPr>
            <w:r>
              <w:rPr>
                <w:rFonts w:eastAsia="Calibri" w:cs="Calibri"/>
                <w:b/>
                <w:bCs/>
                <w:color w:val="000000"/>
              </w:rPr>
              <w:t>1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1C6EC2" w14:textId="77777777" w:rsidR="00885939" w:rsidRDefault="00000000">
            <w:pPr>
              <w:rPr>
                <w:rFonts w:eastAsia="Calibri" w:cs="Calibri"/>
                <w:b/>
                <w:bCs/>
                <w:color w:val="000000"/>
              </w:rPr>
            </w:pPr>
            <w:r>
              <w:rPr>
                <w:rFonts w:eastAsia="Calibri" w:cs="Calibri"/>
                <w:b/>
                <w:bCs/>
                <w:color w:val="000000"/>
              </w:rPr>
              <w:t>2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D1C7A4" w14:textId="77777777" w:rsidR="00885939" w:rsidRDefault="00000000">
            <w:pPr>
              <w:spacing w:after="0" w:line="240" w:lineRule="auto"/>
            </w:pPr>
            <w:r>
              <w:rPr>
                <w:rStyle w:val="normaltextrun"/>
                <w:rFonts w:eastAsia="Calibri" w:cs="Calibri"/>
                <w:color w:val="000000"/>
              </w:rPr>
              <w:t xml:space="preserve">Ensuring all parts of this risk assessment are adhered to. </w:t>
            </w:r>
          </w:p>
          <w:p w14:paraId="75E4BD22" w14:textId="77777777" w:rsidR="00885939" w:rsidRDefault="00885939">
            <w:pPr>
              <w:spacing w:after="0" w:line="240" w:lineRule="auto"/>
            </w:pPr>
          </w:p>
          <w:p w14:paraId="6338CA65" w14:textId="77777777" w:rsidR="00885939" w:rsidRDefault="00000000">
            <w:pPr>
              <w:spacing w:after="0" w:line="240" w:lineRule="auto"/>
            </w:pPr>
            <w:r>
              <w:rPr>
                <w:rStyle w:val="normaltextrun"/>
                <w:rFonts w:eastAsia="Calibri" w:cs="Calibri"/>
                <w:color w:val="000000"/>
              </w:rPr>
              <w:t xml:space="preserve">Ensuring all members are reminded that they are representing the club/society, SUSU and the University, often in branded clothing. </w:t>
            </w:r>
          </w:p>
          <w:p w14:paraId="14B96713" w14:textId="77777777" w:rsidR="00885939" w:rsidRDefault="00885939">
            <w:pPr>
              <w:spacing w:after="0" w:line="240" w:lineRule="auto"/>
            </w:pPr>
          </w:p>
          <w:p w14:paraId="27B40A56" w14:textId="77777777" w:rsidR="00885939" w:rsidRDefault="00000000">
            <w:pPr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Members are reminded that they need to adhere to SUSU’s Code of Conduct.</w:t>
            </w:r>
          </w:p>
          <w:p w14:paraId="40FD5531" w14:textId="77777777" w:rsidR="00885939" w:rsidRDefault="00000000">
            <w:pPr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Consider risks at activities as well as digital presence (e.g. social media posts)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BA0B5F" w14:textId="77777777" w:rsidR="00885939" w:rsidRDefault="00000000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531BCB" w14:textId="77777777" w:rsidR="00885939" w:rsidRDefault="00000000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5E243F" w14:textId="77777777" w:rsidR="00885939" w:rsidRDefault="00000000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A15523" w14:textId="77777777" w:rsidR="00885939" w:rsidRDefault="00000000">
            <w:pPr>
              <w:spacing w:after="0" w:line="240" w:lineRule="auto"/>
            </w:pPr>
            <w:r>
              <w:rPr>
                <w:rStyle w:val="normaltextrun"/>
                <w:rFonts w:eastAsia="Calibri" w:cs="Calibri"/>
                <w:color w:val="000000"/>
              </w:rPr>
              <w:t>Ensure that any incidents involving public or others are recorded and addressed.</w:t>
            </w:r>
          </w:p>
          <w:p w14:paraId="3A4BE7CC" w14:textId="77777777" w:rsidR="00885939" w:rsidRDefault="00885939">
            <w:pPr>
              <w:rPr>
                <w:rFonts w:eastAsia="Calibri" w:cs="Calibri"/>
                <w:color w:val="000000"/>
              </w:rPr>
            </w:pPr>
          </w:p>
          <w:p w14:paraId="0D084CE9" w14:textId="77777777" w:rsidR="00885939" w:rsidRDefault="00000000">
            <w:pPr>
              <w:spacing w:after="0" w:line="240" w:lineRule="auto"/>
            </w:pPr>
            <w:r>
              <w:rPr>
                <w:rFonts w:eastAsia="Calibri" w:cs="Calibri"/>
                <w:color w:val="000000"/>
              </w:rPr>
              <w:t xml:space="preserve">Follow </w:t>
            </w:r>
            <w:hyperlink r:id="rId17" w:history="1">
              <w:r w:rsidR="00885939">
                <w:rPr>
                  <w:rStyle w:val="Hyperlink"/>
                  <w:rFonts w:eastAsia="Calibri" w:cs="Calibri"/>
                </w:rPr>
                <w:t>SUSU incident reporting guide</w:t>
              </w:r>
            </w:hyperlink>
          </w:p>
          <w:p w14:paraId="127B4B48" w14:textId="77777777" w:rsidR="00885939" w:rsidRDefault="00885939">
            <w:pPr>
              <w:rPr>
                <w:rFonts w:eastAsia="Calibri" w:cs="Calibri"/>
                <w:color w:val="000000"/>
              </w:rPr>
            </w:pPr>
          </w:p>
        </w:tc>
        <w:tc>
          <w:tcPr>
            <w:tcW w:w="44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F03CB52" w14:textId="77777777" w:rsidR="00885939" w:rsidRDefault="00885939">
            <w:pPr>
              <w:rPr>
                <w:rFonts w:eastAsia="Calibri" w:cs="Calibri"/>
                <w:color w:val="000000"/>
              </w:rPr>
            </w:pPr>
          </w:p>
        </w:tc>
      </w:tr>
      <w:tr w:rsidR="00885939" w14:paraId="330DA47C" w14:textId="77777777">
        <w:trPr>
          <w:cantSplit/>
          <w:trHeight w:val="300"/>
        </w:trPr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CE54A4" w14:textId="77777777" w:rsidR="00885939" w:rsidRDefault="00000000">
            <w:pPr>
              <w:spacing w:after="0"/>
              <w:ind w:left="-20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lastRenderedPageBreak/>
              <w:t>Costumes/Fancy Dress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91E294" w14:textId="77777777" w:rsidR="00885939" w:rsidRDefault="00000000">
            <w:pPr>
              <w:spacing w:after="0"/>
              <w:ind w:left="-20" w:right="-20"/>
            </w:pPr>
            <w:r>
              <w:rPr>
                <w:rFonts w:eastAsia="Calibri" w:cs="Calibri"/>
                <w:color w:val="000000"/>
              </w:rPr>
              <w:t>Props/costumes causing injury or offence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AE4127" w14:textId="77777777" w:rsidR="00885939" w:rsidRDefault="00000000">
            <w:pPr>
              <w:spacing w:after="0"/>
              <w:ind w:left="-20" w:right="-20"/>
            </w:pPr>
            <w:r>
              <w:rPr>
                <w:rFonts w:eastAsia="Calibri" w:cs="Calibri"/>
                <w:color w:val="000000"/>
              </w:rPr>
              <w:t>Participants,</w:t>
            </w:r>
          </w:p>
          <w:p w14:paraId="0706328A" w14:textId="77777777" w:rsidR="00885939" w:rsidRDefault="00000000">
            <w:pPr>
              <w:spacing w:after="0"/>
              <w:ind w:left="-20" w:right="-20"/>
            </w:pPr>
            <w:r>
              <w:rPr>
                <w:rFonts w:eastAsia="Calibri" w:cs="Calibri"/>
                <w:color w:val="000000"/>
              </w:rPr>
              <w:t>Members of the public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CD828C" w14:textId="77777777" w:rsidR="00885939" w:rsidRDefault="00000000">
            <w:pPr>
              <w:spacing w:after="0"/>
              <w:ind w:left="-20" w:right="-20"/>
            </w:pPr>
            <w:r>
              <w:rPr>
                <w:rFonts w:ascii="Lucida Sans" w:eastAsia="Lucida Sans" w:hAnsi="Lucida Sans" w:cs="Lucida Sans"/>
                <w:b/>
                <w:bCs/>
                <w:color w:val="000000"/>
              </w:rPr>
              <w:t>2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15E0FE" w14:textId="77777777" w:rsidR="00885939" w:rsidRDefault="00000000">
            <w:pPr>
              <w:spacing w:after="0"/>
              <w:ind w:left="-20" w:right="-20"/>
              <w:rPr>
                <w:rFonts w:ascii="Lucida Sans" w:eastAsia="Lucida Sans" w:hAnsi="Lucida Sans" w:cs="Lucida Sans"/>
                <w:b/>
                <w:bCs/>
                <w:color w:val="000000"/>
              </w:rPr>
            </w:pPr>
            <w:r>
              <w:rPr>
                <w:rFonts w:ascii="Lucida Sans" w:eastAsia="Lucida Sans" w:hAnsi="Lucida Sans" w:cs="Lucida Sans"/>
                <w:b/>
                <w:bCs/>
                <w:color w:val="000000"/>
              </w:rPr>
              <w:t>1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654997" w14:textId="77777777" w:rsidR="00885939" w:rsidRDefault="00000000">
            <w:pPr>
              <w:spacing w:after="0"/>
              <w:ind w:left="-20" w:right="-20"/>
              <w:rPr>
                <w:rFonts w:ascii="Lucida Sans" w:eastAsia="Lucida Sans" w:hAnsi="Lucida Sans" w:cs="Lucida Sans"/>
                <w:b/>
                <w:bCs/>
                <w:color w:val="000000"/>
              </w:rPr>
            </w:pPr>
            <w:r>
              <w:rPr>
                <w:rFonts w:ascii="Lucida Sans" w:eastAsia="Lucida Sans" w:hAnsi="Lucida Sans" w:cs="Lucida Sans"/>
                <w:b/>
                <w:bCs/>
                <w:color w:val="000000"/>
              </w:rPr>
              <w:t>2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C4ED1D" w14:textId="77777777" w:rsidR="00885939" w:rsidRDefault="00000000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 xml:space="preserve">Ask members to only bring small items and use sensibly. </w:t>
            </w:r>
          </w:p>
          <w:p w14:paraId="3DC94169" w14:textId="77777777" w:rsidR="00885939" w:rsidRDefault="00885939">
            <w:pPr>
              <w:spacing w:after="0"/>
              <w:rPr>
                <w:color w:val="000000"/>
              </w:rPr>
            </w:pPr>
          </w:p>
          <w:p w14:paraId="6CDF24BF" w14:textId="77777777" w:rsidR="00885939" w:rsidRDefault="00000000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Members of the society are responsible for their own possessions and the use of them.</w:t>
            </w:r>
          </w:p>
          <w:p w14:paraId="479197CA" w14:textId="77777777" w:rsidR="00885939" w:rsidRDefault="00885939">
            <w:pPr>
              <w:spacing w:after="0"/>
              <w:rPr>
                <w:color w:val="000000"/>
              </w:rPr>
            </w:pPr>
          </w:p>
          <w:p w14:paraId="37790982" w14:textId="77777777" w:rsidR="00885939" w:rsidRDefault="00000000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 xml:space="preserve">Choose a theme unlikely to cause offence. </w:t>
            </w:r>
          </w:p>
          <w:p w14:paraId="396E93FF" w14:textId="77777777" w:rsidR="00885939" w:rsidRDefault="00000000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 xml:space="preserve">Any participant wearing items deemed offensive asked to remove these. </w:t>
            </w:r>
          </w:p>
          <w:p w14:paraId="62307A52" w14:textId="77777777" w:rsidR="00885939" w:rsidRDefault="00885939">
            <w:pPr>
              <w:spacing w:after="0"/>
              <w:rPr>
                <w:color w:val="000000"/>
              </w:rPr>
            </w:pPr>
          </w:p>
          <w:p w14:paraId="78D19013" w14:textId="77777777" w:rsidR="00885939" w:rsidRDefault="00000000">
            <w:pPr>
              <w:spacing w:after="0"/>
            </w:pPr>
            <w:r>
              <w:rPr>
                <w:color w:val="000000"/>
              </w:rPr>
              <w:t xml:space="preserve">Society to follow and share with members Code of Conduct/SUSU </w:t>
            </w:r>
            <w:hyperlink r:id="rId18" w:history="1">
              <w:r w:rsidR="00885939">
                <w:rPr>
                  <w:rStyle w:val="Hyperlink"/>
                  <w:color w:val="0000FF"/>
                </w:rPr>
                <w:t>Expect Respect policy.</w:t>
              </w:r>
            </w:hyperlink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912583" w14:textId="77777777" w:rsidR="00885939" w:rsidRDefault="00000000">
            <w:pPr>
              <w:spacing w:after="0"/>
              <w:ind w:left="-20" w:right="-20"/>
            </w:pPr>
            <w:r>
              <w:rPr>
                <w:rFonts w:ascii="Lucida Sans" w:eastAsia="Lucida Sans" w:hAnsi="Lucida Sans" w:cs="Lucida Sans"/>
                <w:b/>
                <w:bCs/>
                <w:color w:val="000000"/>
              </w:rPr>
              <w:t>1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58C8C3" w14:textId="77777777" w:rsidR="00885939" w:rsidRDefault="00000000">
            <w:pPr>
              <w:spacing w:after="0"/>
              <w:ind w:left="-20" w:right="-20"/>
              <w:rPr>
                <w:rFonts w:ascii="Lucida Sans" w:eastAsia="Lucida Sans" w:hAnsi="Lucida Sans" w:cs="Lucida Sans"/>
                <w:b/>
                <w:bCs/>
                <w:color w:val="000000"/>
              </w:rPr>
            </w:pPr>
            <w:r>
              <w:rPr>
                <w:rFonts w:ascii="Lucida Sans" w:eastAsia="Lucida Sans" w:hAnsi="Lucida Sans" w:cs="Lucida Sans"/>
                <w:b/>
                <w:bCs/>
                <w:color w:val="000000"/>
              </w:rPr>
              <w:t>1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1AC731" w14:textId="77777777" w:rsidR="00885939" w:rsidRDefault="00000000">
            <w:pPr>
              <w:spacing w:after="0"/>
              <w:ind w:left="-20" w:right="-20"/>
              <w:rPr>
                <w:rFonts w:ascii="Lucida Sans" w:eastAsia="Lucida Sans" w:hAnsi="Lucida Sans" w:cs="Lucida Sans"/>
                <w:b/>
                <w:bCs/>
                <w:color w:val="000000"/>
              </w:rPr>
            </w:pPr>
            <w:r>
              <w:rPr>
                <w:rFonts w:ascii="Lucida Sans" w:eastAsia="Lucida Sans" w:hAnsi="Lucida Sans" w:cs="Lucida Sans"/>
                <w:b/>
                <w:bCs/>
                <w:color w:val="000000"/>
              </w:rPr>
              <w:t>1</w:t>
            </w: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588149" w14:textId="77777777" w:rsidR="00885939" w:rsidRDefault="00000000">
            <w:pPr>
              <w:spacing w:after="0"/>
            </w:pPr>
            <w:r>
              <w:rPr>
                <w:color w:val="000000"/>
              </w:rPr>
              <w:t xml:space="preserve">SUSU </w:t>
            </w:r>
            <w:hyperlink r:id="rId19" w:history="1">
              <w:r w:rsidR="00885939">
                <w:rPr>
                  <w:rStyle w:val="Hyperlink"/>
                  <w:color w:val="0000FF"/>
                </w:rPr>
                <w:t>Expect Respect policy</w:t>
              </w:r>
            </w:hyperlink>
            <w:r>
              <w:rPr>
                <w:color w:val="000000"/>
              </w:rPr>
              <w:t xml:space="preserve"> to be followed.</w:t>
            </w:r>
          </w:p>
          <w:p w14:paraId="3664A93C" w14:textId="77777777" w:rsidR="00885939" w:rsidRDefault="00885939">
            <w:pPr>
              <w:spacing w:after="0"/>
              <w:rPr>
                <w:color w:val="000000"/>
              </w:rPr>
            </w:pPr>
          </w:p>
          <w:p w14:paraId="4EBD22DC" w14:textId="77777777" w:rsidR="00885939" w:rsidRDefault="00000000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Committee WIDE training.</w:t>
            </w:r>
          </w:p>
          <w:p w14:paraId="48EF3760" w14:textId="77777777" w:rsidR="00885939" w:rsidRDefault="00885939">
            <w:pPr>
              <w:spacing w:after="0"/>
              <w:rPr>
                <w:color w:val="000000"/>
              </w:rPr>
            </w:pPr>
          </w:p>
          <w:p w14:paraId="1C2C3578" w14:textId="77777777" w:rsidR="00885939" w:rsidRDefault="00000000">
            <w:pPr>
              <w:spacing w:after="0" w:line="240" w:lineRule="auto"/>
            </w:pPr>
            <w:r>
              <w:rPr>
                <w:rStyle w:val="normaltextrun"/>
                <w:rFonts w:eastAsia="Calibri" w:cs="Calibri"/>
                <w:color w:val="000000"/>
              </w:rPr>
              <w:t>Ensure that any incidents involving public or others are recorded and addressed.</w:t>
            </w:r>
          </w:p>
          <w:p w14:paraId="670BFD08" w14:textId="77777777" w:rsidR="00885939" w:rsidRDefault="00885939">
            <w:pPr>
              <w:spacing w:after="0" w:line="240" w:lineRule="auto"/>
            </w:pPr>
          </w:p>
          <w:p w14:paraId="51F6FDD6" w14:textId="77777777" w:rsidR="00885939" w:rsidRDefault="00000000">
            <w:pPr>
              <w:spacing w:after="0" w:line="240" w:lineRule="auto"/>
            </w:pPr>
            <w:r>
              <w:rPr>
                <w:rFonts w:eastAsia="Calibri" w:cs="Calibri"/>
                <w:color w:val="000000"/>
              </w:rPr>
              <w:t xml:space="preserve">Follow </w:t>
            </w:r>
            <w:hyperlink r:id="rId20" w:history="1">
              <w:r w:rsidR="00885939">
                <w:rPr>
                  <w:rStyle w:val="Hyperlink"/>
                  <w:rFonts w:eastAsia="Calibri" w:cs="Calibri"/>
                </w:rPr>
                <w:t>SUSU incident reporting guide</w:t>
              </w:r>
            </w:hyperlink>
          </w:p>
          <w:p w14:paraId="0B74E418" w14:textId="77777777" w:rsidR="00885939" w:rsidRDefault="00885939">
            <w:pPr>
              <w:spacing w:after="0"/>
              <w:rPr>
                <w:rFonts w:eastAsia="Calibri" w:cs="Calibri"/>
                <w:color w:val="000000"/>
              </w:rPr>
            </w:pPr>
          </w:p>
          <w:p w14:paraId="1E5F2F08" w14:textId="77777777" w:rsidR="00885939" w:rsidRDefault="00885939">
            <w:pPr>
              <w:spacing w:after="0"/>
              <w:rPr>
                <w:color w:val="000000"/>
              </w:rPr>
            </w:pPr>
          </w:p>
        </w:tc>
        <w:tc>
          <w:tcPr>
            <w:tcW w:w="44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49C163B" w14:textId="77777777" w:rsidR="00885939" w:rsidRDefault="00885939">
            <w:pPr>
              <w:spacing w:after="0"/>
              <w:rPr>
                <w:color w:val="000000"/>
              </w:rPr>
            </w:pPr>
          </w:p>
        </w:tc>
      </w:tr>
      <w:tr w:rsidR="00885939" w14:paraId="4286D6DE" w14:textId="77777777">
        <w:trPr>
          <w:cantSplit/>
          <w:trHeight w:val="300"/>
        </w:trPr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6BF4BA" w14:textId="77777777" w:rsidR="00885939" w:rsidRDefault="00000000">
            <w:pPr>
              <w:spacing w:after="0"/>
              <w:ind w:left="-20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lastRenderedPageBreak/>
              <w:t>Travel by foot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984895" w14:textId="77777777" w:rsidR="00885939" w:rsidRDefault="00000000">
            <w:pPr>
              <w:spacing w:after="0"/>
              <w:ind w:left="-20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 xml:space="preserve">Disturbance to neighbourhood, participants getting lost, increased risk to personal safety, vehicle collision causing serious injury 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253AC4" w14:textId="77777777" w:rsidR="00885939" w:rsidRDefault="00000000">
            <w:pPr>
              <w:spacing w:after="0"/>
              <w:ind w:left="-20" w:right="-20"/>
            </w:pPr>
            <w:r>
              <w:rPr>
                <w:rFonts w:eastAsia="Calibri" w:cs="Calibri"/>
                <w:color w:val="000000"/>
              </w:rPr>
              <w:t xml:space="preserve">Event organisers, event attendees, Members of the public 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C6BB6" w14:textId="77777777" w:rsidR="00885939" w:rsidRDefault="00000000">
            <w:pPr>
              <w:spacing w:after="0"/>
              <w:ind w:left="-20" w:right="-20"/>
            </w:pPr>
            <w:r>
              <w:rPr>
                <w:rFonts w:ascii="Lucida Sans" w:eastAsia="Lucida Sans" w:hAnsi="Lucida Sans" w:cs="Lucida Sans"/>
                <w:b/>
                <w:bCs/>
                <w:color w:val="000000"/>
              </w:rPr>
              <w:t>4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CCFE48" w14:textId="77777777" w:rsidR="00885939" w:rsidRDefault="00000000">
            <w:pPr>
              <w:spacing w:after="0"/>
              <w:ind w:left="-20" w:right="-20"/>
            </w:pPr>
            <w:r>
              <w:rPr>
                <w:rFonts w:ascii="Lucida Sans" w:eastAsia="Lucida Sans" w:hAnsi="Lucida Sans" w:cs="Lucida Sans"/>
                <w:b/>
                <w:bCs/>
                <w:color w:val="000000"/>
              </w:rPr>
              <w:t>3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43EFD7" w14:textId="77777777" w:rsidR="00885939" w:rsidRDefault="00000000">
            <w:pPr>
              <w:spacing w:after="0"/>
              <w:ind w:left="-20" w:right="-20"/>
            </w:pPr>
            <w:r>
              <w:rPr>
                <w:rFonts w:ascii="Lucida Sans" w:eastAsia="Lucida Sans" w:hAnsi="Lucida Sans" w:cs="Lucida Sans"/>
                <w:b/>
                <w:bCs/>
                <w:color w:val="000000"/>
              </w:rPr>
              <w:t>12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54E338" w14:textId="77777777" w:rsidR="00885939" w:rsidRDefault="00000000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Members are responsible for their individual safety and are expected to act sensibly.</w:t>
            </w:r>
          </w:p>
          <w:p w14:paraId="4A9DCC8F" w14:textId="77777777" w:rsidR="00885939" w:rsidRDefault="00885939">
            <w:pPr>
              <w:spacing w:after="0"/>
              <w:rPr>
                <w:color w:val="000000"/>
              </w:rPr>
            </w:pPr>
          </w:p>
          <w:p w14:paraId="22BD7566" w14:textId="77777777" w:rsidR="00885939" w:rsidRDefault="00000000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 xml:space="preserve">Local venues known to </w:t>
            </w:r>
            <w:proofErr w:type="spellStart"/>
            <w:r>
              <w:rPr>
                <w:color w:val="000000"/>
              </w:rPr>
              <w:t>UoS</w:t>
            </w:r>
            <w:proofErr w:type="spellEnd"/>
            <w:r>
              <w:rPr>
                <w:color w:val="000000"/>
              </w:rPr>
              <w:t xml:space="preserve"> students chosen.</w:t>
            </w:r>
          </w:p>
          <w:p w14:paraId="594D8FA9" w14:textId="77777777" w:rsidR="00885939" w:rsidRDefault="00885939">
            <w:pPr>
              <w:spacing w:after="0"/>
              <w:rPr>
                <w:color w:val="000000"/>
              </w:rPr>
            </w:pPr>
          </w:p>
          <w:p w14:paraId="0F8D3CC9" w14:textId="77777777" w:rsidR="00885939" w:rsidRDefault="00000000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Event organisers will be available to direct people between venues.</w:t>
            </w:r>
          </w:p>
          <w:p w14:paraId="38619E32" w14:textId="77777777" w:rsidR="00885939" w:rsidRDefault="00885939">
            <w:pPr>
              <w:spacing w:after="0"/>
              <w:rPr>
                <w:color w:val="000000"/>
              </w:rPr>
            </w:pPr>
          </w:p>
          <w:p w14:paraId="13FEC054" w14:textId="77777777" w:rsidR="00885939" w:rsidRDefault="00000000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Attendees will be encouraged to identify a ‘buddy’, this will make it easier for people to stay together.</w:t>
            </w:r>
          </w:p>
          <w:p w14:paraId="2F251A07" w14:textId="77777777" w:rsidR="00885939" w:rsidRDefault="00885939">
            <w:pPr>
              <w:spacing w:after="0"/>
              <w:rPr>
                <w:color w:val="000000"/>
              </w:rPr>
            </w:pPr>
          </w:p>
          <w:p w14:paraId="3D644B45" w14:textId="77777777" w:rsidR="00885939" w:rsidRDefault="00000000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 xml:space="preserve">They will be encouraged (but not expected) to look out for one another and check in throughout the outing where possible. </w:t>
            </w:r>
          </w:p>
          <w:p w14:paraId="4BA86FE8" w14:textId="77777777" w:rsidR="00885939" w:rsidRDefault="00885939">
            <w:pPr>
              <w:spacing w:after="0"/>
              <w:rPr>
                <w:color w:val="000000"/>
              </w:rPr>
            </w:pPr>
          </w:p>
          <w:p w14:paraId="17D9E8F5" w14:textId="77777777" w:rsidR="00885939" w:rsidRDefault="00000000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 xml:space="preserve">Avoid large groups of people totally blocking the pavement or spilling </w:t>
            </w:r>
            <w:proofErr w:type="gramStart"/>
            <w:r>
              <w:rPr>
                <w:color w:val="000000"/>
              </w:rPr>
              <w:t>in to</w:t>
            </w:r>
            <w:proofErr w:type="gramEnd"/>
            <w:r>
              <w:rPr>
                <w:color w:val="000000"/>
              </w:rPr>
              <w:t xml:space="preserve"> the road. </w:t>
            </w:r>
          </w:p>
          <w:p w14:paraId="1DCAB208" w14:textId="77777777" w:rsidR="00885939" w:rsidRDefault="00885939">
            <w:pPr>
              <w:spacing w:after="0"/>
              <w:rPr>
                <w:color w:val="000000"/>
              </w:rPr>
            </w:pPr>
          </w:p>
          <w:p w14:paraId="041CAB23" w14:textId="77777777" w:rsidR="00885939" w:rsidRDefault="00000000">
            <w:pPr>
              <w:spacing w:after="0"/>
            </w:pPr>
            <w:r>
              <w:rPr>
                <w:color w:val="000000"/>
              </w:rPr>
              <w:t xml:space="preserve">Anybody in the group who appears unwell and therefore not safe should be encouraged to go home ideally with someone else. </w:t>
            </w:r>
            <w:r>
              <w:rPr>
                <w:color w:val="000000"/>
              </w:rPr>
              <w:lastRenderedPageBreak/>
              <w:t xml:space="preserve">If required a taxi will be called for them (ideally SUSU Safety Bus will be used, or Radio Taxis). </w:t>
            </w:r>
          </w:p>
          <w:p w14:paraId="5ADE031A" w14:textId="77777777" w:rsidR="00885939" w:rsidRDefault="00885939">
            <w:pPr>
              <w:spacing w:after="0"/>
              <w:rPr>
                <w:color w:val="000000"/>
              </w:rPr>
            </w:pPr>
          </w:p>
          <w:p w14:paraId="1229EECA" w14:textId="77777777" w:rsidR="00885939" w:rsidRDefault="00000000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 xml:space="preserve">Be considerate of other pedestrians and road users, keep disturbance and noise down. </w:t>
            </w:r>
          </w:p>
          <w:p w14:paraId="6DBA75E6" w14:textId="77777777" w:rsidR="00885939" w:rsidRDefault="00885939">
            <w:pPr>
              <w:spacing w:after="0"/>
              <w:rPr>
                <w:color w:val="000000"/>
              </w:rPr>
            </w:pP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49F370" w14:textId="77777777" w:rsidR="00885939" w:rsidRDefault="00000000">
            <w:pPr>
              <w:spacing w:after="0"/>
              <w:ind w:left="-20" w:right="-20"/>
            </w:pPr>
            <w:r>
              <w:rPr>
                <w:rFonts w:ascii="Lucida Sans" w:eastAsia="Lucida Sans" w:hAnsi="Lucida Sans" w:cs="Lucida Sans"/>
                <w:b/>
                <w:bCs/>
                <w:color w:val="000000"/>
              </w:rPr>
              <w:lastRenderedPageBreak/>
              <w:t>2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0CE555" w14:textId="77777777" w:rsidR="00885939" w:rsidRDefault="00000000">
            <w:pPr>
              <w:spacing w:after="0"/>
              <w:ind w:left="-20" w:right="-20"/>
              <w:rPr>
                <w:rFonts w:ascii="Lucida Sans" w:eastAsia="Lucida Sans" w:hAnsi="Lucida Sans" w:cs="Lucida Sans"/>
                <w:b/>
                <w:bCs/>
                <w:color w:val="000000"/>
              </w:rPr>
            </w:pPr>
            <w:r>
              <w:rPr>
                <w:rFonts w:ascii="Lucida Sans" w:eastAsia="Lucida Sans" w:hAnsi="Lucida Sans" w:cs="Lucida Sans"/>
                <w:b/>
                <w:bCs/>
                <w:color w:val="000000"/>
              </w:rPr>
              <w:t>3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C6B8F6" w14:textId="77777777" w:rsidR="00885939" w:rsidRDefault="00000000">
            <w:pPr>
              <w:spacing w:after="0"/>
              <w:ind w:left="-20" w:right="-20"/>
              <w:rPr>
                <w:rFonts w:ascii="Lucida Sans" w:eastAsia="Lucida Sans" w:hAnsi="Lucida Sans" w:cs="Lucida Sans"/>
                <w:b/>
                <w:bCs/>
                <w:color w:val="000000"/>
              </w:rPr>
            </w:pPr>
            <w:r>
              <w:rPr>
                <w:rFonts w:ascii="Lucida Sans" w:eastAsia="Lucida Sans" w:hAnsi="Lucida Sans" w:cs="Lucida Sans"/>
                <w:b/>
                <w:bCs/>
                <w:color w:val="000000"/>
              </w:rPr>
              <w:t>6</w:t>
            </w: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B268FF" w14:textId="77777777" w:rsidR="00885939" w:rsidRDefault="00000000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 xml:space="preserve">Where possible venues chosen for socials will be local/known to members and within a short distance from each other. </w:t>
            </w:r>
          </w:p>
          <w:p w14:paraId="2772B7E2" w14:textId="77777777" w:rsidR="00885939" w:rsidRDefault="00000000">
            <w:pPr>
              <w:spacing w:after="0"/>
            </w:pPr>
            <w:r>
              <w:rPr>
                <w:color w:val="000000"/>
              </w:rPr>
              <w:t>Contact emergency services as required 111/999</w:t>
            </w:r>
          </w:p>
          <w:p w14:paraId="77052A3F" w14:textId="77777777" w:rsidR="00885939" w:rsidRDefault="00885939">
            <w:pPr>
              <w:spacing w:after="0"/>
              <w:rPr>
                <w:color w:val="000000"/>
              </w:rPr>
            </w:pPr>
          </w:p>
          <w:p w14:paraId="1C32A83A" w14:textId="77777777" w:rsidR="00885939" w:rsidRDefault="00000000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Incidents are to be reported on the as soon as possible ensuring the duty manager/health and safety officer have been informed.</w:t>
            </w:r>
          </w:p>
          <w:p w14:paraId="5E6C7DC7" w14:textId="77777777" w:rsidR="00885939" w:rsidRDefault="00885939">
            <w:pPr>
              <w:spacing w:after="0"/>
              <w:rPr>
                <w:color w:val="000000"/>
              </w:rPr>
            </w:pPr>
          </w:p>
          <w:p w14:paraId="03222ACA" w14:textId="77777777" w:rsidR="00885939" w:rsidRDefault="00000000">
            <w:pPr>
              <w:spacing w:after="0" w:line="240" w:lineRule="auto"/>
            </w:pPr>
            <w:r>
              <w:rPr>
                <w:rFonts w:eastAsia="Calibri" w:cs="Calibri"/>
                <w:color w:val="000000"/>
              </w:rPr>
              <w:t xml:space="preserve">Follow </w:t>
            </w:r>
            <w:hyperlink r:id="rId21" w:history="1">
              <w:r w:rsidR="00885939">
                <w:rPr>
                  <w:rStyle w:val="Hyperlink"/>
                  <w:rFonts w:eastAsia="Calibri" w:cs="Calibri"/>
                </w:rPr>
                <w:t>SUSU incident reporting guide</w:t>
              </w:r>
            </w:hyperlink>
          </w:p>
          <w:p w14:paraId="50D045A6" w14:textId="77777777" w:rsidR="00885939" w:rsidRDefault="00885939">
            <w:pPr>
              <w:spacing w:after="0"/>
              <w:rPr>
                <w:color w:val="0000FF"/>
              </w:rPr>
            </w:pPr>
          </w:p>
        </w:tc>
        <w:tc>
          <w:tcPr>
            <w:tcW w:w="44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10CC8F9" w14:textId="77777777" w:rsidR="00885939" w:rsidRDefault="00885939">
            <w:pPr>
              <w:spacing w:after="0"/>
              <w:rPr>
                <w:color w:val="0000FF"/>
              </w:rPr>
            </w:pPr>
          </w:p>
        </w:tc>
      </w:tr>
      <w:tr w:rsidR="00885939" w14:paraId="40439B5E" w14:textId="77777777">
        <w:trPr>
          <w:cantSplit/>
          <w:trHeight w:val="2370"/>
        </w:trPr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EDD764" w14:textId="77777777" w:rsidR="00885939" w:rsidRDefault="00000000">
            <w:pPr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 xml:space="preserve">Travel by car, train, bus, plane when leaving the local area. 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6D01E0" w14:textId="77777777" w:rsidR="00885939" w:rsidRDefault="00000000">
            <w:pPr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 xml:space="preserve">Vehicle collision – causing anything from minor to severe injuries, as well as mental health issues.  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EDD375" w14:textId="77777777" w:rsidR="00885939" w:rsidRDefault="00000000">
            <w:pPr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Members, those driving, members of the public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D5E441" w14:textId="77777777" w:rsidR="00885939" w:rsidRDefault="00000000">
            <w:pPr>
              <w:rPr>
                <w:rFonts w:eastAsia="Calibri" w:cs="Calibri"/>
                <w:b/>
                <w:bCs/>
                <w:color w:val="000000"/>
              </w:rPr>
            </w:pPr>
            <w:r>
              <w:rPr>
                <w:rFonts w:eastAsia="Calibri" w:cs="Calibri"/>
                <w:b/>
                <w:bCs/>
                <w:color w:val="000000"/>
              </w:rPr>
              <w:t>2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A266A7" w14:textId="77777777" w:rsidR="00885939" w:rsidRDefault="00000000">
            <w:pPr>
              <w:rPr>
                <w:rFonts w:eastAsia="Calibri" w:cs="Calibri"/>
                <w:b/>
                <w:bCs/>
                <w:color w:val="000000"/>
              </w:rPr>
            </w:pPr>
            <w:r>
              <w:rPr>
                <w:rFonts w:eastAsia="Calibri" w:cs="Calibri"/>
                <w:b/>
                <w:bCs/>
                <w:color w:val="000000"/>
              </w:rPr>
              <w:t>5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491B17" w14:textId="77777777" w:rsidR="00885939" w:rsidRDefault="00000000">
            <w:pPr>
              <w:rPr>
                <w:rFonts w:eastAsia="Calibri" w:cs="Calibri"/>
                <w:b/>
                <w:bCs/>
                <w:color w:val="000000"/>
              </w:rPr>
            </w:pPr>
            <w:r>
              <w:rPr>
                <w:rFonts w:eastAsia="Calibri" w:cs="Calibri"/>
                <w:b/>
                <w:bCs/>
                <w:color w:val="000000"/>
              </w:rPr>
              <w:t>10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A115F4" w14:textId="77777777" w:rsidR="00885939" w:rsidRDefault="00000000">
            <w:pPr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 xml:space="preserve">Group committee to check that drivers have the relevant licences and insurance for the mode of travel. This includes if they have completed a SUSU minibus test. </w:t>
            </w:r>
          </w:p>
          <w:p w14:paraId="24D3E7E4" w14:textId="77777777" w:rsidR="00885939" w:rsidRDefault="00000000">
            <w:pPr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Members expected to drive or travel in a sensible manner, with those doing otherwise to face disciplinary action (from the club/society in the first instance).</w:t>
            </w:r>
          </w:p>
          <w:p w14:paraId="7073DCC8" w14:textId="77777777" w:rsidR="00885939" w:rsidRDefault="00000000">
            <w:pPr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 xml:space="preserve">Can cause reputational issues, especially if driving SUSU branded vehicles. Importance of this to be reminded. 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E9E563" w14:textId="77777777" w:rsidR="00885939" w:rsidRDefault="00000000">
            <w:pPr>
              <w:rPr>
                <w:rFonts w:eastAsia="Calibri" w:cs="Calibri"/>
                <w:b/>
                <w:bCs/>
                <w:color w:val="000000"/>
              </w:rPr>
            </w:pPr>
            <w:r>
              <w:rPr>
                <w:rFonts w:eastAsia="Calibri" w:cs="Calibri"/>
                <w:b/>
                <w:bCs/>
                <w:color w:val="000000"/>
              </w:rPr>
              <w:t>1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11BCB0" w14:textId="77777777" w:rsidR="00885939" w:rsidRDefault="00000000">
            <w:pPr>
              <w:rPr>
                <w:rFonts w:eastAsia="Calibri" w:cs="Calibri"/>
                <w:b/>
                <w:bCs/>
                <w:color w:val="000000"/>
              </w:rPr>
            </w:pPr>
            <w:r>
              <w:rPr>
                <w:rFonts w:eastAsia="Calibri" w:cs="Calibri"/>
                <w:b/>
                <w:bCs/>
                <w:color w:val="000000"/>
              </w:rPr>
              <w:t>5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808ED7" w14:textId="77777777" w:rsidR="00885939" w:rsidRDefault="00000000">
            <w:pPr>
              <w:rPr>
                <w:rFonts w:eastAsia="Calibri" w:cs="Calibri"/>
                <w:b/>
                <w:bCs/>
                <w:color w:val="000000"/>
              </w:rPr>
            </w:pPr>
            <w:r>
              <w:rPr>
                <w:rFonts w:eastAsia="Calibri" w:cs="Calibri"/>
                <w:b/>
                <w:bCs/>
                <w:color w:val="000000"/>
              </w:rPr>
              <w:t>5</w:t>
            </w: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F4C551" w14:textId="77777777" w:rsidR="00885939" w:rsidRDefault="00000000">
            <w:pPr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Contact emergency services as required 111/999.</w:t>
            </w:r>
          </w:p>
          <w:p w14:paraId="29428DE4" w14:textId="77777777" w:rsidR="00885939" w:rsidRDefault="00000000">
            <w:pPr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Incidents are to be reported on the as soon as possible ensuring the duty manager/health and safety officer have been informed.</w:t>
            </w:r>
          </w:p>
          <w:p w14:paraId="794A3905" w14:textId="77777777" w:rsidR="00885939" w:rsidRDefault="00000000">
            <w:pPr>
              <w:spacing w:after="0" w:line="240" w:lineRule="auto"/>
            </w:pPr>
            <w:r>
              <w:rPr>
                <w:rFonts w:eastAsia="Calibri" w:cs="Calibri"/>
                <w:color w:val="000000"/>
              </w:rPr>
              <w:t xml:space="preserve">Follow </w:t>
            </w:r>
            <w:hyperlink r:id="rId22" w:history="1">
              <w:r w:rsidR="00885939">
                <w:rPr>
                  <w:rStyle w:val="Hyperlink"/>
                  <w:rFonts w:eastAsia="Calibri" w:cs="Calibri"/>
                </w:rPr>
                <w:t>SUSU incident reporting guide</w:t>
              </w:r>
            </w:hyperlink>
          </w:p>
          <w:p w14:paraId="2F7A62D0" w14:textId="77777777" w:rsidR="00885939" w:rsidRDefault="00885939">
            <w:pPr>
              <w:rPr>
                <w:rFonts w:eastAsia="Calibri" w:cs="Calibri"/>
                <w:color w:val="000000"/>
              </w:rPr>
            </w:pPr>
          </w:p>
        </w:tc>
        <w:tc>
          <w:tcPr>
            <w:tcW w:w="44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52D91EB" w14:textId="77777777" w:rsidR="00885939" w:rsidRDefault="00885939">
            <w:pPr>
              <w:rPr>
                <w:rFonts w:eastAsia="Calibri" w:cs="Calibri"/>
                <w:color w:val="000000"/>
              </w:rPr>
            </w:pPr>
          </w:p>
        </w:tc>
      </w:tr>
      <w:tr w:rsidR="00885939" w14:paraId="5A02AF62" w14:textId="77777777">
        <w:trPr>
          <w:cantSplit/>
          <w:trHeight w:val="300"/>
        </w:trPr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AC4B6C" w14:textId="77777777" w:rsidR="00885939" w:rsidRDefault="00000000">
            <w:pPr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lastRenderedPageBreak/>
              <w:t>Members getting lost or separated. Members leaving an event/activity alone or without notifying others.</w:t>
            </w:r>
          </w:p>
          <w:p w14:paraId="78D66C1C" w14:textId="77777777" w:rsidR="00885939" w:rsidRDefault="00885939">
            <w:pPr>
              <w:rPr>
                <w:rFonts w:eastAsia="Calibri" w:cs="Calibri"/>
                <w:color w:val="000000"/>
              </w:rPr>
            </w:pP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FE745E" w14:textId="77777777" w:rsidR="00885939" w:rsidRDefault="00000000">
            <w:r>
              <w:rPr>
                <w:rFonts w:eastAsia="Calibri" w:cs="Calibri"/>
                <w:color w:val="000000"/>
              </w:rPr>
              <w:t>Getting lost, increased risk to personal safety.</w:t>
            </w:r>
          </w:p>
          <w:p w14:paraId="40C32047" w14:textId="77777777" w:rsidR="00885939" w:rsidRDefault="00885939">
            <w:pPr>
              <w:rPr>
                <w:rFonts w:eastAsia="Calibri" w:cs="Calibri"/>
                <w:color w:val="000000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BA0D60" w14:textId="77777777" w:rsidR="00885939" w:rsidRDefault="00000000">
            <w:pPr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 xml:space="preserve">Event organisers, event attendees, 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9FDD97" w14:textId="77777777" w:rsidR="00885939" w:rsidRDefault="00000000">
            <w:pPr>
              <w:rPr>
                <w:rFonts w:eastAsia="Calibri" w:cs="Calibri"/>
                <w:b/>
                <w:bCs/>
                <w:color w:val="000000"/>
              </w:rPr>
            </w:pPr>
            <w:r>
              <w:rPr>
                <w:rFonts w:eastAsia="Calibri" w:cs="Calibri"/>
                <w:b/>
                <w:bCs/>
                <w:color w:val="000000"/>
              </w:rPr>
              <w:t>3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04A8CB" w14:textId="77777777" w:rsidR="00885939" w:rsidRDefault="00000000">
            <w:pPr>
              <w:rPr>
                <w:rFonts w:eastAsia="Calibri" w:cs="Calibri"/>
                <w:b/>
                <w:bCs/>
                <w:color w:val="000000"/>
              </w:rPr>
            </w:pPr>
            <w:r>
              <w:rPr>
                <w:rFonts w:eastAsia="Calibri" w:cs="Calibri"/>
                <w:b/>
                <w:bCs/>
                <w:color w:val="000000"/>
              </w:rPr>
              <w:t>3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CC63C3" w14:textId="77777777" w:rsidR="00885939" w:rsidRDefault="00000000">
            <w:pPr>
              <w:rPr>
                <w:rFonts w:eastAsia="Calibri" w:cs="Calibri"/>
                <w:b/>
                <w:bCs/>
                <w:color w:val="000000"/>
              </w:rPr>
            </w:pPr>
            <w:r>
              <w:rPr>
                <w:rFonts w:eastAsia="Calibri" w:cs="Calibri"/>
                <w:b/>
                <w:bCs/>
                <w:color w:val="000000"/>
              </w:rPr>
              <w:t>9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1C1EF5" w14:textId="77777777" w:rsidR="00885939" w:rsidRDefault="00000000">
            <w:pPr>
              <w:pStyle w:val="NoSpacing"/>
              <w:spacing w:line="240" w:lineRule="auto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If a person leaves without warning all efforts will be made to locate them. Stress however that attendees are responsible for their individual safety.</w:t>
            </w:r>
          </w:p>
          <w:p w14:paraId="56DC853A" w14:textId="77777777" w:rsidR="00885939" w:rsidRDefault="00885939">
            <w:pPr>
              <w:spacing w:after="0" w:line="240" w:lineRule="auto"/>
              <w:rPr>
                <w:rFonts w:eastAsia="Calibri" w:cs="Calibri"/>
                <w:color w:val="000000"/>
              </w:rPr>
            </w:pPr>
          </w:p>
          <w:p w14:paraId="64EFF54F" w14:textId="77777777" w:rsidR="00885939" w:rsidRDefault="00000000">
            <w:pPr>
              <w:pStyle w:val="NoSpacing"/>
              <w:spacing w:line="240" w:lineRule="auto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Committee to supervise meetings/socials and attend each venue.</w:t>
            </w:r>
          </w:p>
          <w:p w14:paraId="64A2BF79" w14:textId="77777777" w:rsidR="00885939" w:rsidRDefault="00885939">
            <w:pPr>
              <w:rPr>
                <w:rFonts w:eastAsia="Calibri" w:cs="Calibri"/>
                <w:color w:val="000000"/>
              </w:rPr>
            </w:pPr>
          </w:p>
          <w:p w14:paraId="529874C0" w14:textId="77777777" w:rsidR="00885939" w:rsidRDefault="00000000">
            <w:pPr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Venues chosen local and within a short distance from each other.</w:t>
            </w:r>
          </w:p>
          <w:p w14:paraId="3DC3C3E4" w14:textId="77777777" w:rsidR="00885939" w:rsidRDefault="00000000">
            <w:pPr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 xml:space="preserve"> Will look to select venues known to </w:t>
            </w:r>
            <w:proofErr w:type="spellStart"/>
            <w:r>
              <w:rPr>
                <w:rFonts w:eastAsia="Calibri" w:cs="Calibri"/>
                <w:color w:val="000000"/>
              </w:rPr>
              <w:t>UoS</w:t>
            </w:r>
            <w:proofErr w:type="spellEnd"/>
            <w:r>
              <w:rPr>
                <w:rFonts w:eastAsia="Calibri" w:cs="Calibri"/>
                <w:color w:val="000000"/>
              </w:rPr>
              <w:t xml:space="preserve"> students and within student areas.</w:t>
            </w:r>
          </w:p>
          <w:p w14:paraId="1A3EC903" w14:textId="77777777" w:rsidR="00885939" w:rsidRDefault="00885939">
            <w:pPr>
              <w:rPr>
                <w:rFonts w:eastAsia="Calibri" w:cs="Calibri"/>
                <w:color w:val="000000"/>
              </w:rPr>
            </w:pP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B240FE" w14:textId="77777777" w:rsidR="00885939" w:rsidRDefault="00000000">
            <w:pPr>
              <w:rPr>
                <w:rFonts w:eastAsia="Calibri" w:cs="Calibri"/>
                <w:b/>
                <w:bCs/>
                <w:color w:val="000000"/>
              </w:rPr>
            </w:pPr>
            <w:r>
              <w:rPr>
                <w:rFonts w:eastAsia="Calibri" w:cs="Calibri"/>
                <w:b/>
                <w:bCs/>
                <w:color w:val="000000"/>
              </w:rPr>
              <w:t>2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74465C" w14:textId="77777777" w:rsidR="00885939" w:rsidRDefault="00000000">
            <w:pPr>
              <w:rPr>
                <w:rFonts w:eastAsia="Calibri" w:cs="Calibri"/>
                <w:b/>
                <w:bCs/>
                <w:color w:val="000000"/>
              </w:rPr>
            </w:pPr>
            <w:r>
              <w:rPr>
                <w:rFonts w:eastAsia="Calibri" w:cs="Calibri"/>
                <w:b/>
                <w:bCs/>
                <w:color w:val="000000"/>
              </w:rPr>
              <w:t>2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BC1B73" w14:textId="77777777" w:rsidR="00885939" w:rsidRDefault="00000000">
            <w:pPr>
              <w:rPr>
                <w:rFonts w:eastAsia="Calibri" w:cs="Calibri"/>
                <w:b/>
                <w:bCs/>
                <w:color w:val="000000"/>
              </w:rPr>
            </w:pPr>
            <w:r>
              <w:rPr>
                <w:rFonts w:eastAsia="Calibri" w:cs="Calibri"/>
                <w:b/>
                <w:bCs/>
                <w:color w:val="000000"/>
              </w:rPr>
              <w:t>4</w:t>
            </w: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75F76D" w14:textId="77777777" w:rsidR="00885939" w:rsidRDefault="00000000">
            <w:pPr>
              <w:spacing w:after="0" w:line="240" w:lineRule="auto"/>
            </w:pPr>
            <w:r>
              <w:rPr>
                <w:rFonts w:eastAsia="Calibri" w:cs="Calibri"/>
                <w:color w:val="000000"/>
              </w:rPr>
              <w:t xml:space="preserve">Follow </w:t>
            </w:r>
            <w:hyperlink r:id="rId23" w:history="1">
              <w:r w:rsidR="00885939">
                <w:rPr>
                  <w:rStyle w:val="Hyperlink"/>
                  <w:rFonts w:eastAsia="Calibri" w:cs="Calibri"/>
                </w:rPr>
                <w:t>SUSU incident reporting guide</w:t>
              </w:r>
            </w:hyperlink>
          </w:p>
          <w:p w14:paraId="20A1D29D" w14:textId="77777777" w:rsidR="00885939" w:rsidRDefault="00885939">
            <w:pPr>
              <w:rPr>
                <w:rFonts w:eastAsia="Calibri" w:cs="Calibri"/>
              </w:rPr>
            </w:pPr>
          </w:p>
          <w:p w14:paraId="7B19857B" w14:textId="77777777" w:rsidR="00885939" w:rsidRDefault="00000000">
            <w:pPr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Call emergency services as required.</w:t>
            </w:r>
          </w:p>
        </w:tc>
        <w:tc>
          <w:tcPr>
            <w:tcW w:w="44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D22C595" w14:textId="77777777" w:rsidR="00885939" w:rsidRDefault="00885939">
            <w:pPr>
              <w:rPr>
                <w:rFonts w:eastAsia="Calibri" w:cs="Calibri"/>
                <w:color w:val="000000"/>
              </w:rPr>
            </w:pPr>
          </w:p>
        </w:tc>
      </w:tr>
      <w:tr w:rsidR="00885939" w14:paraId="4AF2C813" w14:textId="77777777">
        <w:trPr>
          <w:cantSplit/>
        </w:trPr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0F1CAB" w14:textId="77777777" w:rsidR="00885939" w:rsidRDefault="00000000">
            <w:pPr>
              <w:spacing w:after="0" w:line="240" w:lineRule="auto"/>
              <w:rPr>
                <w:rFonts w:eastAsia="Calibri" w:cs="Calibri"/>
              </w:rPr>
            </w:pPr>
            <w:r>
              <w:rPr>
                <w:rFonts w:eastAsia="Calibri" w:cs="Calibri"/>
              </w:rPr>
              <w:lastRenderedPageBreak/>
              <w:t xml:space="preserve">Medical emergency 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CB8C56" w14:textId="77777777" w:rsidR="00885939" w:rsidRDefault="00000000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 xml:space="preserve">Members may sustain injury /become unwell </w:t>
            </w:r>
          </w:p>
          <w:p w14:paraId="15D38C45" w14:textId="77777777" w:rsidR="00885939" w:rsidRDefault="00885939">
            <w:pPr>
              <w:spacing w:after="0" w:line="240" w:lineRule="auto"/>
              <w:rPr>
                <w:rFonts w:eastAsia="Calibri" w:cs="Calibri"/>
                <w:color w:val="000000"/>
              </w:rPr>
            </w:pPr>
          </w:p>
          <w:p w14:paraId="6FB9026A" w14:textId="77777777" w:rsidR="00885939" w:rsidRDefault="00000000">
            <w:pPr>
              <w:spacing w:after="0" w:line="240" w:lineRule="auto"/>
            </w:pPr>
            <w:r>
              <w:rPr>
                <w:rFonts w:eastAsia="Calibri" w:cs="Calibri"/>
                <w:color w:val="000000"/>
              </w:rPr>
              <w:t>Pre-existing medical conditions, sickness, distress</w:t>
            </w:r>
          </w:p>
          <w:p w14:paraId="279E840F" w14:textId="77777777" w:rsidR="00885939" w:rsidRDefault="00885939">
            <w:pPr>
              <w:spacing w:after="0" w:line="240" w:lineRule="auto"/>
              <w:rPr>
                <w:rFonts w:eastAsia="Calibri" w:cs="Calibri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3D0E57" w14:textId="77777777" w:rsidR="00885939" w:rsidRDefault="00000000">
            <w:pPr>
              <w:spacing w:after="0" w:line="240" w:lineRule="auto"/>
              <w:rPr>
                <w:rFonts w:eastAsia="Calibri" w:cs="Calibri"/>
              </w:rPr>
            </w:pPr>
            <w:r>
              <w:rPr>
                <w:rFonts w:eastAsia="Calibri" w:cs="Calibri"/>
              </w:rPr>
              <w:t>Members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5BDFBE" w14:textId="77777777" w:rsidR="00885939" w:rsidRDefault="00000000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A36871" w14:textId="77777777" w:rsidR="00885939" w:rsidRDefault="00000000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EAB0E2" w14:textId="77777777" w:rsidR="00885939" w:rsidRDefault="00000000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90B547" w14:textId="77777777" w:rsidR="00885939" w:rsidRDefault="00000000">
            <w:pPr>
              <w:spacing w:after="0" w:line="240" w:lineRule="auto"/>
              <w:rPr>
                <w:rFonts w:eastAsia="Calibri" w:cs="Calibri"/>
              </w:rPr>
            </w:pPr>
            <w:r>
              <w:rPr>
                <w:rFonts w:eastAsia="Calibri" w:cs="Calibri"/>
              </w:rPr>
              <w:t>Advise participants to bring their personal medication if it might be required.</w:t>
            </w:r>
          </w:p>
          <w:p w14:paraId="2E874334" w14:textId="77777777" w:rsidR="00885939" w:rsidRDefault="00885939">
            <w:pPr>
              <w:spacing w:after="0" w:line="240" w:lineRule="auto"/>
              <w:rPr>
                <w:rFonts w:eastAsia="Calibri" w:cs="Calibri"/>
              </w:rPr>
            </w:pPr>
          </w:p>
          <w:p w14:paraId="1629F6A3" w14:textId="77777777" w:rsidR="00885939" w:rsidRDefault="00000000">
            <w:pPr>
              <w:spacing w:after="0" w:line="240" w:lineRule="auto"/>
            </w:pPr>
            <w:r>
              <w:rPr>
                <w:rFonts w:eastAsia="Calibri" w:cs="Calibri"/>
              </w:rPr>
              <w:t xml:space="preserve">Members/Committee to carry out first aid if necessary and </w:t>
            </w:r>
            <w:r>
              <w:rPr>
                <w:rFonts w:eastAsia="Calibri" w:cs="Calibri"/>
                <w:u w:val="single"/>
              </w:rPr>
              <w:t>only if</w:t>
            </w:r>
            <w:r>
              <w:rPr>
                <w:rFonts w:eastAsia="Calibri" w:cs="Calibri"/>
              </w:rPr>
              <w:t xml:space="preserve"> qualified and confident to do so.</w:t>
            </w:r>
          </w:p>
          <w:p w14:paraId="62E78F66" w14:textId="77777777" w:rsidR="00885939" w:rsidRDefault="00885939">
            <w:pPr>
              <w:spacing w:after="0" w:line="240" w:lineRule="auto"/>
              <w:rPr>
                <w:rFonts w:eastAsia="Calibri" w:cs="Calibri"/>
              </w:rPr>
            </w:pPr>
          </w:p>
          <w:p w14:paraId="68752121" w14:textId="77777777" w:rsidR="00885939" w:rsidRDefault="00000000">
            <w:pPr>
              <w:spacing w:after="0" w:line="240" w:lineRule="auto"/>
              <w:rPr>
                <w:rFonts w:eastAsia="Calibri" w:cs="Calibri"/>
              </w:rPr>
            </w:pPr>
            <w:r>
              <w:rPr>
                <w:rFonts w:eastAsia="Calibri" w:cs="Calibri"/>
              </w:rPr>
              <w:t>Contact emergency services as required 111/999.</w:t>
            </w:r>
          </w:p>
          <w:p w14:paraId="7084F076" w14:textId="77777777" w:rsidR="00885939" w:rsidRDefault="00885939">
            <w:pPr>
              <w:spacing w:after="0" w:line="240" w:lineRule="auto"/>
              <w:rPr>
                <w:rFonts w:eastAsia="Calibri" w:cs="Calibri"/>
              </w:rPr>
            </w:pPr>
          </w:p>
          <w:p w14:paraId="3709DA46" w14:textId="77777777" w:rsidR="00885939" w:rsidRDefault="00000000">
            <w:pPr>
              <w:spacing w:after="0" w:line="240" w:lineRule="auto"/>
              <w:rPr>
                <w:rFonts w:eastAsia="Calibri" w:cs="Calibri"/>
              </w:rPr>
            </w:pPr>
            <w:r>
              <w:rPr>
                <w:rFonts w:eastAsia="Calibri" w:cs="Calibri"/>
              </w:rPr>
              <w:t>Contact SUSU Reception/venue staff for first aid support.</w:t>
            </w:r>
          </w:p>
          <w:p w14:paraId="10078F91" w14:textId="77777777" w:rsidR="00885939" w:rsidRDefault="00885939">
            <w:pPr>
              <w:spacing w:after="0" w:line="240" w:lineRule="auto"/>
              <w:rPr>
                <w:rFonts w:eastAsia="Calibri" w:cs="Calibri"/>
              </w:rPr>
            </w:pPr>
          </w:p>
          <w:p w14:paraId="0D1B62E1" w14:textId="77777777" w:rsidR="00885939" w:rsidRDefault="00000000">
            <w:pPr>
              <w:spacing w:after="0" w:line="240" w:lineRule="auto"/>
            </w:pPr>
            <w:r>
              <w:rPr>
                <w:rFonts w:eastAsia="Calibri" w:cs="Calibri"/>
                <w:color w:val="000000"/>
              </w:rPr>
              <w:t xml:space="preserve">Members can be referred to The Student Hub (02380 599 599, </w:t>
            </w:r>
            <w:hyperlink r:id="rId24" w:history="1">
              <w:r w:rsidR="00885939">
                <w:rPr>
                  <w:rStyle w:val="Hyperlink"/>
                  <w:rFonts w:eastAsia="Calibri" w:cs="Calibri"/>
                </w:rPr>
                <w:t>studenthub@soton.ac.uk</w:t>
              </w:r>
            </w:hyperlink>
            <w:r>
              <w:rPr>
                <w:rFonts w:eastAsia="Calibri" w:cs="Calibri"/>
                <w:color w:val="000000"/>
              </w:rPr>
              <w:t>) in case of distress.</w:t>
            </w:r>
          </w:p>
          <w:p w14:paraId="6EAD03DD" w14:textId="77777777" w:rsidR="00885939" w:rsidRDefault="00885939">
            <w:pPr>
              <w:spacing w:after="0" w:line="240" w:lineRule="auto"/>
              <w:rPr>
                <w:rFonts w:eastAsia="Calibri" w:cs="Calibri"/>
              </w:rPr>
            </w:pP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7A22FA" w14:textId="77777777" w:rsidR="00885939" w:rsidRDefault="00000000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9CCE07" w14:textId="77777777" w:rsidR="00885939" w:rsidRDefault="00000000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98AA19" w14:textId="77777777" w:rsidR="00885939" w:rsidRDefault="00000000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C26CD5" w14:textId="77777777" w:rsidR="00885939" w:rsidRDefault="00000000">
            <w:pPr>
              <w:spacing w:after="0" w:line="240" w:lineRule="auto"/>
            </w:pPr>
            <w:r>
              <w:rPr>
                <w:rFonts w:eastAsia="Calibri" w:cs="Calibri"/>
                <w:color w:val="000000"/>
              </w:rPr>
              <w:t>Incidents are to be reported on the as soon as possible ensuring the duty manager/health and safety officer have been informed.</w:t>
            </w:r>
          </w:p>
          <w:p w14:paraId="3CD5E27F" w14:textId="77777777" w:rsidR="00885939" w:rsidRDefault="00885939">
            <w:pPr>
              <w:spacing w:after="0" w:line="240" w:lineRule="auto"/>
              <w:rPr>
                <w:rFonts w:eastAsia="Calibri" w:cs="Calibri"/>
                <w:color w:val="000000"/>
              </w:rPr>
            </w:pPr>
          </w:p>
          <w:p w14:paraId="745F0809" w14:textId="77777777" w:rsidR="00885939" w:rsidRDefault="00000000">
            <w:pPr>
              <w:spacing w:after="0" w:line="240" w:lineRule="auto"/>
            </w:pPr>
            <w:r>
              <w:rPr>
                <w:rFonts w:eastAsia="Calibri" w:cs="Calibri"/>
                <w:color w:val="000000"/>
              </w:rPr>
              <w:t xml:space="preserve">Follow </w:t>
            </w:r>
            <w:hyperlink r:id="rId25" w:history="1">
              <w:r w:rsidR="00885939">
                <w:rPr>
                  <w:rStyle w:val="Hyperlink"/>
                  <w:rFonts w:eastAsia="Calibri" w:cs="Calibri"/>
                </w:rPr>
                <w:t>SUSU incident reporting guide</w:t>
              </w:r>
            </w:hyperlink>
          </w:p>
          <w:p w14:paraId="7CC442AB" w14:textId="77777777" w:rsidR="00885939" w:rsidRDefault="00885939">
            <w:pPr>
              <w:spacing w:after="0" w:line="240" w:lineRule="auto"/>
              <w:rPr>
                <w:rFonts w:eastAsia="Calibri" w:cs="Calibri"/>
                <w:color w:val="0000FF"/>
                <w:u w:val="single"/>
              </w:rPr>
            </w:pPr>
          </w:p>
        </w:tc>
        <w:tc>
          <w:tcPr>
            <w:tcW w:w="44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03E8EA3" w14:textId="77777777" w:rsidR="00885939" w:rsidRDefault="00885939">
            <w:pPr>
              <w:spacing w:after="0" w:line="240" w:lineRule="auto"/>
              <w:rPr>
                <w:rFonts w:eastAsia="Calibri" w:cs="Calibri"/>
                <w:color w:val="0000FF"/>
                <w:u w:val="single"/>
              </w:rPr>
            </w:pPr>
          </w:p>
        </w:tc>
      </w:tr>
      <w:tr w:rsidR="00885939" w14:paraId="7A29506A" w14:textId="77777777">
        <w:trPr>
          <w:cantSplit/>
          <w:trHeight w:val="300"/>
        </w:trPr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F257F8" w14:textId="77777777" w:rsidR="00885939" w:rsidRDefault="00000000">
            <w:pPr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lastRenderedPageBreak/>
              <w:t>Anti-social, violent, or offensive behaviour</w:t>
            </w:r>
          </w:p>
          <w:p w14:paraId="1225A17C" w14:textId="77777777" w:rsidR="00885939" w:rsidRDefault="00885939">
            <w:pPr>
              <w:rPr>
                <w:rFonts w:eastAsia="Calibri" w:cs="Calibri"/>
                <w:color w:val="000000"/>
              </w:rPr>
            </w:pP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B0C419" w14:textId="77777777" w:rsidR="00885939" w:rsidRDefault="00000000">
            <w:pPr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 xml:space="preserve">Disturbance to the neighbourhood, reputational damage, injury and distress </w:t>
            </w:r>
            <w:proofErr w:type="gramStart"/>
            <w:r>
              <w:rPr>
                <w:rFonts w:eastAsia="Calibri" w:cs="Calibri"/>
                <w:color w:val="000000"/>
              </w:rPr>
              <w:t>as a result of</w:t>
            </w:r>
            <w:proofErr w:type="gramEnd"/>
            <w:r>
              <w:rPr>
                <w:rFonts w:eastAsia="Calibri" w:cs="Calibri"/>
                <w:color w:val="000000"/>
              </w:rPr>
              <w:t xml:space="preserve"> violence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5FD9CF" w14:textId="77777777" w:rsidR="00885939" w:rsidRDefault="00000000">
            <w:pPr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 xml:space="preserve">Event organisers, event </w:t>
            </w:r>
            <w:proofErr w:type="gramStart"/>
            <w:r>
              <w:rPr>
                <w:rFonts w:eastAsia="Calibri" w:cs="Calibri"/>
                <w:color w:val="000000"/>
              </w:rPr>
              <w:t>attendees,  public</w:t>
            </w:r>
            <w:proofErr w:type="gramEnd"/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33B52A" w14:textId="77777777" w:rsidR="00885939" w:rsidRDefault="00000000">
            <w:pPr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2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B9D35E" w14:textId="77777777" w:rsidR="00885939" w:rsidRDefault="00000000">
            <w:pPr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5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EE7F16" w14:textId="77777777" w:rsidR="00885939" w:rsidRDefault="00000000">
            <w:pPr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10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8E42D6" w14:textId="77777777" w:rsidR="00885939" w:rsidRDefault="00000000">
            <w:pPr>
              <w:pStyle w:val="NoSpacing"/>
              <w:spacing w:line="240" w:lineRule="auto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Organisers will promote respectful and appropriate behaviour throughout all events.</w:t>
            </w:r>
          </w:p>
          <w:p w14:paraId="29A6EF66" w14:textId="77777777" w:rsidR="00885939" w:rsidRDefault="00885939">
            <w:pPr>
              <w:pStyle w:val="NoSpacing"/>
              <w:spacing w:line="240" w:lineRule="auto"/>
              <w:rPr>
                <w:rFonts w:eastAsia="Calibri" w:cs="Calibri"/>
                <w:color w:val="000000"/>
              </w:rPr>
            </w:pPr>
          </w:p>
          <w:p w14:paraId="043AE5DD" w14:textId="77777777" w:rsidR="00885939" w:rsidRDefault="00000000">
            <w:pPr>
              <w:pStyle w:val="NoSpacing"/>
              <w:spacing w:line="240" w:lineRule="auto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Committee members will monitor events and address any inappropriate, anti-social or disruptive behaviour promptly.</w:t>
            </w:r>
          </w:p>
          <w:p w14:paraId="6290FF8A" w14:textId="77777777" w:rsidR="00885939" w:rsidRDefault="00885939">
            <w:pPr>
              <w:pStyle w:val="NoSpacing"/>
              <w:spacing w:line="240" w:lineRule="auto"/>
              <w:rPr>
                <w:rFonts w:eastAsia="Calibri" w:cs="Calibri"/>
                <w:color w:val="000000"/>
              </w:rPr>
            </w:pPr>
          </w:p>
          <w:p w14:paraId="6FA82A12" w14:textId="77777777" w:rsidR="00885939" w:rsidRDefault="00000000">
            <w:pPr>
              <w:pStyle w:val="NoSpacing"/>
              <w:spacing w:line="240" w:lineRule="auto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 xml:space="preserve">Do not personally engage with any violent behaviour. Stay safe and move members away from the </w:t>
            </w:r>
            <w:proofErr w:type="gramStart"/>
            <w:r>
              <w:rPr>
                <w:rFonts w:eastAsia="Calibri" w:cs="Calibri"/>
                <w:color w:val="000000"/>
              </w:rPr>
              <w:t>situation</w:t>
            </w:r>
            <w:proofErr w:type="gramEnd"/>
            <w:r>
              <w:rPr>
                <w:rFonts w:eastAsia="Calibri" w:cs="Calibri"/>
                <w:color w:val="000000"/>
              </w:rPr>
              <w:t xml:space="preserve"> if possible, inform the bar staff/police if necessary.</w:t>
            </w:r>
          </w:p>
          <w:p w14:paraId="2162E5AF" w14:textId="77777777" w:rsidR="00885939" w:rsidRDefault="00885939">
            <w:pPr>
              <w:pStyle w:val="NoSpacing"/>
              <w:spacing w:line="240" w:lineRule="auto"/>
              <w:rPr>
                <w:rFonts w:eastAsia="Calibri" w:cs="Calibri"/>
                <w:color w:val="000000"/>
              </w:rPr>
            </w:pPr>
          </w:p>
          <w:p w14:paraId="6A1228B0" w14:textId="77777777" w:rsidR="00885939" w:rsidRDefault="00000000">
            <w:pPr>
              <w:pStyle w:val="NoSpacing"/>
              <w:spacing w:line="240" w:lineRule="auto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Where necessary, venue staff, security or the police will be informed, and emergency services will be contacted as required.</w:t>
            </w:r>
          </w:p>
          <w:p w14:paraId="55AFD807" w14:textId="77777777" w:rsidR="00885939" w:rsidRDefault="00885939">
            <w:pPr>
              <w:pStyle w:val="NoSpacing"/>
              <w:spacing w:line="240" w:lineRule="auto"/>
              <w:rPr>
                <w:rFonts w:eastAsia="Calibri" w:cs="Calibri"/>
                <w:color w:val="000000"/>
              </w:rPr>
            </w:pPr>
          </w:p>
          <w:p w14:paraId="55FF7A8E" w14:textId="77777777" w:rsidR="00885939" w:rsidRDefault="00885939">
            <w:pPr>
              <w:pStyle w:val="NoSpacing"/>
              <w:spacing w:line="240" w:lineRule="auto"/>
              <w:rPr>
                <w:rFonts w:eastAsia="Calibri" w:cs="Calibri"/>
                <w:color w:val="000000"/>
              </w:rPr>
            </w:pPr>
          </w:p>
          <w:p w14:paraId="450D76A6" w14:textId="77777777" w:rsidR="00885939" w:rsidRDefault="00885939">
            <w:pPr>
              <w:pStyle w:val="NoSpacing"/>
              <w:spacing w:line="240" w:lineRule="auto"/>
              <w:rPr>
                <w:rFonts w:eastAsia="Calibri" w:cs="Calibri"/>
                <w:color w:val="000000"/>
              </w:rPr>
            </w:pPr>
          </w:p>
          <w:p w14:paraId="308D88B6" w14:textId="77777777" w:rsidR="00885939" w:rsidRDefault="00000000">
            <w:r>
              <w:rPr>
                <w:rFonts w:eastAsia="Calibri" w:cs="Calibri"/>
                <w:color w:val="000000"/>
              </w:rPr>
              <w:t xml:space="preserve">Society to follow and share with members Code of conduct/SUSU </w:t>
            </w:r>
            <w:hyperlink r:id="rId26" w:history="1">
              <w:r w:rsidR="00885939">
                <w:rPr>
                  <w:rStyle w:val="Hyperlink"/>
                  <w:rFonts w:eastAsia="Calibri" w:cs="Calibri"/>
                </w:rPr>
                <w:t>Expect Respect policy.</w:t>
              </w:r>
            </w:hyperlink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C26FC1" w14:textId="77777777" w:rsidR="00885939" w:rsidRDefault="00000000">
            <w:pPr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1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461D72" w14:textId="77777777" w:rsidR="00885939" w:rsidRDefault="00000000">
            <w:pPr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3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E4928D" w14:textId="77777777" w:rsidR="00885939" w:rsidRDefault="00000000">
            <w:pPr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5</w:t>
            </w: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D719E4" w14:textId="77777777" w:rsidR="00885939" w:rsidRDefault="00000000">
            <w:pPr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 xml:space="preserve">If the situation becomes very serious and results in the participant being </w:t>
            </w:r>
            <w:proofErr w:type="gramStart"/>
            <w:r>
              <w:rPr>
                <w:rFonts w:eastAsia="Calibri" w:cs="Calibri"/>
                <w:color w:val="000000"/>
              </w:rPr>
              <w:t>arrested</w:t>
            </w:r>
            <w:proofErr w:type="gramEnd"/>
            <w:r>
              <w:rPr>
                <w:rFonts w:eastAsia="Calibri" w:cs="Calibri"/>
                <w:color w:val="000000"/>
              </w:rPr>
              <w:t xml:space="preserve"> then it will be made clear that they cannot be accompanied to the police station. </w:t>
            </w:r>
          </w:p>
          <w:p w14:paraId="58092488" w14:textId="77777777" w:rsidR="00885939" w:rsidRDefault="00885939">
            <w:pPr>
              <w:rPr>
                <w:rFonts w:eastAsia="Calibri" w:cs="Calibri"/>
                <w:color w:val="000000"/>
              </w:rPr>
            </w:pPr>
          </w:p>
          <w:p w14:paraId="71CB540A" w14:textId="77777777" w:rsidR="00885939" w:rsidRDefault="00000000">
            <w:pPr>
              <w:spacing w:after="0" w:line="240" w:lineRule="auto"/>
            </w:pPr>
            <w:r>
              <w:rPr>
                <w:rFonts w:eastAsia="Calibri" w:cs="Calibri"/>
                <w:color w:val="000000"/>
              </w:rPr>
              <w:t xml:space="preserve">Follow </w:t>
            </w:r>
            <w:hyperlink r:id="rId27" w:history="1">
              <w:r w:rsidR="00885939">
                <w:rPr>
                  <w:rStyle w:val="Hyperlink"/>
                  <w:rFonts w:eastAsia="Calibri" w:cs="Calibri"/>
                </w:rPr>
                <w:t>SUSU incident reporting guide</w:t>
              </w:r>
            </w:hyperlink>
          </w:p>
          <w:p w14:paraId="2063ED49" w14:textId="77777777" w:rsidR="00885939" w:rsidRDefault="00885939">
            <w:pPr>
              <w:rPr>
                <w:rFonts w:eastAsia="Calibri" w:cs="Calibri"/>
              </w:rPr>
            </w:pPr>
          </w:p>
          <w:p w14:paraId="3492C158" w14:textId="77777777" w:rsidR="00885939" w:rsidRDefault="00885939">
            <w:pPr>
              <w:rPr>
                <w:rFonts w:eastAsia="Calibri" w:cs="Calibri"/>
                <w:color w:val="0000FF"/>
              </w:rPr>
            </w:pPr>
          </w:p>
          <w:p w14:paraId="7D100CCE" w14:textId="77777777" w:rsidR="00885939" w:rsidRDefault="00000000">
            <w:pPr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Call emergency services as required.</w:t>
            </w:r>
          </w:p>
        </w:tc>
        <w:tc>
          <w:tcPr>
            <w:tcW w:w="44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BC831BF" w14:textId="77777777" w:rsidR="00885939" w:rsidRDefault="00885939">
            <w:pPr>
              <w:rPr>
                <w:rFonts w:eastAsia="Calibri" w:cs="Calibri"/>
                <w:color w:val="000000"/>
              </w:rPr>
            </w:pPr>
          </w:p>
        </w:tc>
      </w:tr>
      <w:tr w:rsidR="00885939" w14:paraId="4E3DFC18" w14:textId="77777777">
        <w:trPr>
          <w:cantSplit/>
          <w:trHeight w:val="300"/>
        </w:trPr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FEDF3B" w14:textId="77777777" w:rsidR="00885939" w:rsidRDefault="00000000">
            <w:pPr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lastRenderedPageBreak/>
              <w:t>Adverse weather</w:t>
            </w:r>
          </w:p>
          <w:p w14:paraId="55C6A37D" w14:textId="77777777" w:rsidR="00885939" w:rsidRDefault="00885939">
            <w:pPr>
              <w:rPr>
                <w:rFonts w:eastAsia="Calibri" w:cs="Calibri"/>
                <w:color w:val="000000"/>
              </w:rPr>
            </w:pP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7AD012" w14:textId="77777777" w:rsidR="00885939" w:rsidRDefault="00000000">
            <w:pPr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 xml:space="preserve">Hypo- or hyperthermia, illness, injury, slipping, burns 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8D1E54" w14:textId="77777777" w:rsidR="00885939" w:rsidRDefault="00000000">
            <w:pPr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 xml:space="preserve">Event organisers, event attendees,  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D1438C" w14:textId="77777777" w:rsidR="00885939" w:rsidRDefault="00000000">
            <w:pPr>
              <w:rPr>
                <w:rFonts w:eastAsia="Calibri" w:cs="Calibri"/>
                <w:b/>
                <w:bCs/>
                <w:color w:val="000000"/>
              </w:rPr>
            </w:pPr>
            <w:r>
              <w:rPr>
                <w:rFonts w:eastAsia="Calibri" w:cs="Calibri"/>
                <w:b/>
                <w:bCs/>
                <w:color w:val="000000"/>
              </w:rPr>
              <w:t>3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193332" w14:textId="77777777" w:rsidR="00885939" w:rsidRDefault="00000000">
            <w:pPr>
              <w:rPr>
                <w:rFonts w:eastAsia="Calibri" w:cs="Calibri"/>
                <w:b/>
                <w:bCs/>
                <w:color w:val="000000"/>
              </w:rPr>
            </w:pPr>
            <w:r>
              <w:rPr>
                <w:rFonts w:eastAsia="Calibri" w:cs="Calibri"/>
                <w:b/>
                <w:bCs/>
                <w:color w:val="000000"/>
              </w:rPr>
              <w:t>4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CDB6C5" w14:textId="77777777" w:rsidR="00885939" w:rsidRDefault="00000000">
            <w:pPr>
              <w:rPr>
                <w:rFonts w:eastAsia="Calibri" w:cs="Calibri"/>
                <w:b/>
                <w:bCs/>
                <w:color w:val="000000"/>
              </w:rPr>
            </w:pPr>
            <w:r>
              <w:rPr>
                <w:rFonts w:eastAsia="Calibri" w:cs="Calibri"/>
                <w:b/>
                <w:bCs/>
                <w:color w:val="000000"/>
              </w:rPr>
              <w:t>12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E9607C" w14:textId="77777777" w:rsidR="00885939" w:rsidRDefault="00000000">
            <w:pPr>
              <w:pStyle w:val="NoSpacing"/>
              <w:spacing w:line="240" w:lineRule="auto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Lead organiser to check the weather are suitable for activities on the day.</w:t>
            </w:r>
          </w:p>
          <w:p w14:paraId="6027425F" w14:textId="77777777" w:rsidR="00885939" w:rsidRDefault="00885939">
            <w:pPr>
              <w:spacing w:after="0" w:line="240" w:lineRule="auto"/>
              <w:rPr>
                <w:rFonts w:eastAsia="Calibri" w:cs="Calibri"/>
                <w:color w:val="000000"/>
              </w:rPr>
            </w:pPr>
          </w:p>
          <w:p w14:paraId="5D2A21BC" w14:textId="77777777" w:rsidR="00885939" w:rsidRDefault="00000000">
            <w:pPr>
              <w:pStyle w:val="NoSpacing"/>
              <w:spacing w:line="240" w:lineRule="auto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Warn those attending to prepare by wearing appropriate clothing and footwear e.g. via social media posts, email invites.</w:t>
            </w:r>
          </w:p>
          <w:p w14:paraId="345D005D" w14:textId="77777777" w:rsidR="00885939" w:rsidRDefault="00885939">
            <w:pPr>
              <w:spacing w:after="0" w:line="240" w:lineRule="auto"/>
              <w:rPr>
                <w:rFonts w:eastAsia="Calibri" w:cs="Calibri"/>
                <w:color w:val="000000"/>
              </w:rPr>
            </w:pPr>
          </w:p>
          <w:p w14:paraId="6EE3CC2B" w14:textId="77777777" w:rsidR="00885939" w:rsidRDefault="00000000">
            <w:pPr>
              <w:pStyle w:val="NoSpacing"/>
              <w:spacing w:line="240" w:lineRule="auto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In the case of hot weather organisers to advice participants to bring/wear appropriate level sunscreen, and to hydrate (especially if drinking alcohol).</w:t>
            </w:r>
          </w:p>
          <w:p w14:paraId="341C8C67" w14:textId="77777777" w:rsidR="00885939" w:rsidRDefault="00885939">
            <w:pPr>
              <w:spacing w:after="0" w:line="240" w:lineRule="auto"/>
              <w:rPr>
                <w:rFonts w:eastAsia="Calibri" w:cs="Calibri"/>
                <w:color w:val="000000"/>
              </w:rPr>
            </w:pPr>
          </w:p>
          <w:p w14:paraId="46430BC8" w14:textId="77777777" w:rsidR="00885939" w:rsidRDefault="00885939">
            <w:pPr>
              <w:rPr>
                <w:rFonts w:eastAsia="Calibri" w:cs="Calibri"/>
                <w:color w:val="000000"/>
              </w:rPr>
            </w:pP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27D29F" w14:textId="77777777" w:rsidR="00885939" w:rsidRDefault="00000000">
            <w:pPr>
              <w:rPr>
                <w:rFonts w:eastAsia="Calibri" w:cs="Calibri"/>
                <w:b/>
                <w:bCs/>
                <w:color w:val="000000"/>
              </w:rPr>
            </w:pPr>
            <w:r>
              <w:rPr>
                <w:rFonts w:eastAsia="Calibri" w:cs="Calibri"/>
                <w:b/>
                <w:bCs/>
                <w:color w:val="000000"/>
              </w:rPr>
              <w:t>2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C7E4DF" w14:textId="77777777" w:rsidR="00885939" w:rsidRDefault="00000000">
            <w:pPr>
              <w:rPr>
                <w:rFonts w:eastAsia="Calibri" w:cs="Calibri"/>
                <w:b/>
                <w:bCs/>
                <w:color w:val="000000"/>
              </w:rPr>
            </w:pPr>
            <w:r>
              <w:rPr>
                <w:rFonts w:eastAsia="Calibri" w:cs="Calibri"/>
                <w:b/>
                <w:bCs/>
                <w:color w:val="000000"/>
              </w:rPr>
              <w:t>2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A400F4" w14:textId="77777777" w:rsidR="00885939" w:rsidRDefault="00000000">
            <w:pPr>
              <w:rPr>
                <w:rFonts w:eastAsia="Calibri" w:cs="Calibri"/>
                <w:b/>
                <w:bCs/>
                <w:color w:val="000000"/>
              </w:rPr>
            </w:pPr>
            <w:r>
              <w:rPr>
                <w:rFonts w:eastAsia="Calibri" w:cs="Calibri"/>
                <w:b/>
                <w:bCs/>
                <w:color w:val="000000"/>
              </w:rPr>
              <w:t>4</w:t>
            </w: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C53E20" w14:textId="77777777" w:rsidR="00885939" w:rsidRDefault="00000000">
            <w:pPr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If adverse weather is too extreme to be controlled, the event should ultimately be cancelled or postponed to a different date.</w:t>
            </w:r>
          </w:p>
          <w:p w14:paraId="25ED0EEB" w14:textId="77777777" w:rsidR="00885939" w:rsidRDefault="00000000">
            <w:pPr>
              <w:pStyle w:val="NoSpacing"/>
              <w:ind w:left="360" w:hanging="360"/>
              <w:rPr>
                <w:rFonts w:eastAsia="Calibri" w:cs="Calibri"/>
              </w:rPr>
            </w:pPr>
            <w:r>
              <w:rPr>
                <w:rFonts w:eastAsia="Calibri" w:cs="Calibri"/>
              </w:rPr>
              <w:t>Contact emergency services if needed.</w:t>
            </w:r>
          </w:p>
          <w:p w14:paraId="1262172E" w14:textId="77777777" w:rsidR="00885939" w:rsidRDefault="00885939">
            <w:pPr>
              <w:pStyle w:val="NoSpacing"/>
              <w:ind w:left="360" w:hanging="360"/>
              <w:rPr>
                <w:rFonts w:eastAsia="Calibri" w:cs="Calibri"/>
              </w:rPr>
            </w:pPr>
          </w:p>
          <w:p w14:paraId="581FEFF7" w14:textId="77777777" w:rsidR="00885939" w:rsidRDefault="00000000">
            <w:r>
              <w:rPr>
                <w:rFonts w:eastAsia="Calibri" w:cs="Calibri"/>
                <w:color w:val="000000"/>
              </w:rPr>
              <w:t xml:space="preserve">All incidents are to be reported on the as soon as possible ensuring the duty manager/health and safety officer have been informed. </w:t>
            </w:r>
          </w:p>
          <w:p w14:paraId="5C45AFAB" w14:textId="77777777" w:rsidR="00885939" w:rsidRDefault="00000000">
            <w:pPr>
              <w:spacing w:after="0" w:line="240" w:lineRule="auto"/>
            </w:pPr>
            <w:r>
              <w:rPr>
                <w:rFonts w:eastAsia="Calibri" w:cs="Calibri"/>
                <w:color w:val="000000"/>
              </w:rPr>
              <w:t xml:space="preserve">Follow </w:t>
            </w:r>
            <w:hyperlink r:id="rId28" w:history="1">
              <w:r w:rsidR="00885939">
                <w:rPr>
                  <w:rStyle w:val="Hyperlink"/>
                  <w:rFonts w:eastAsia="Calibri" w:cs="Calibri"/>
                </w:rPr>
                <w:t>SUSU incident reporting guide</w:t>
              </w:r>
            </w:hyperlink>
          </w:p>
          <w:p w14:paraId="78712442" w14:textId="77777777" w:rsidR="00885939" w:rsidRDefault="00885939">
            <w:pPr>
              <w:rPr>
                <w:rFonts w:eastAsia="Calibri" w:cs="Calibri"/>
                <w:color w:val="0000FF"/>
                <w:u w:val="single"/>
              </w:rPr>
            </w:pPr>
          </w:p>
        </w:tc>
        <w:tc>
          <w:tcPr>
            <w:tcW w:w="44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78902D2" w14:textId="77777777" w:rsidR="00885939" w:rsidRDefault="00885939">
            <w:pPr>
              <w:rPr>
                <w:rFonts w:eastAsia="Calibri" w:cs="Calibri"/>
                <w:color w:val="0000FF"/>
                <w:u w:val="single"/>
              </w:rPr>
            </w:pPr>
          </w:p>
        </w:tc>
      </w:tr>
      <w:tr w:rsidR="00885939" w14:paraId="204534DB" w14:textId="77777777">
        <w:trPr>
          <w:cantSplit/>
          <w:trHeight w:val="495"/>
        </w:trPr>
        <w:tc>
          <w:tcPr>
            <w:tcW w:w="1390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FCFB56" w14:textId="77777777" w:rsidR="00885939" w:rsidRDefault="00000000">
            <w:pPr>
              <w:spacing w:after="0" w:line="240" w:lineRule="auto"/>
            </w:pPr>
            <w:r>
              <w:rPr>
                <w:rFonts w:eastAsia="Calibri" w:cs="Calibri"/>
                <w:b/>
                <w:bCs/>
                <w:sz w:val="28"/>
                <w:szCs w:val="28"/>
              </w:rPr>
              <w:t xml:space="preserve">Fundraising Events &amp; Cash Handling - </w:t>
            </w:r>
            <w:r>
              <w:rPr>
                <w:rFonts w:eastAsia="Calibri" w:cs="Calibri"/>
                <w:i/>
                <w:iCs/>
                <w:sz w:val="28"/>
                <w:szCs w:val="28"/>
              </w:rPr>
              <w:t>For own society or a charity</w:t>
            </w:r>
          </w:p>
        </w:tc>
        <w:tc>
          <w:tcPr>
            <w:tcW w:w="44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642EB2F" w14:textId="77777777" w:rsidR="00885939" w:rsidRDefault="00885939">
            <w:pPr>
              <w:spacing w:after="0" w:line="240" w:lineRule="auto"/>
            </w:pPr>
          </w:p>
        </w:tc>
      </w:tr>
      <w:tr w:rsidR="00885939" w14:paraId="1FB4762F" w14:textId="77777777">
        <w:trPr>
          <w:cantSplit/>
          <w:trHeight w:val="300"/>
        </w:trPr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0973AD" w14:textId="77777777" w:rsidR="00885939" w:rsidRDefault="00000000">
            <w:pPr>
              <w:spacing w:after="0"/>
              <w:ind w:left="-20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lastRenderedPageBreak/>
              <w:t>Fundraising for own society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A77D93" w14:textId="77777777" w:rsidR="00885939" w:rsidRDefault="00000000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Financial loss, reputational damage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896669" w14:textId="77777777" w:rsidR="00885939" w:rsidRDefault="00000000">
            <w:pPr>
              <w:spacing w:after="0"/>
              <w:ind w:left="-20" w:right="-20"/>
            </w:pPr>
            <w:r>
              <w:rPr>
                <w:rFonts w:eastAsia="Calibri" w:cs="Calibri"/>
                <w:color w:val="000000"/>
              </w:rPr>
              <w:t xml:space="preserve">Members, Participants 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2ACDA6" w14:textId="77777777" w:rsidR="00885939" w:rsidRDefault="00000000">
            <w:pPr>
              <w:spacing w:after="0"/>
              <w:ind w:left="-20" w:right="-20"/>
              <w:rPr>
                <w:rFonts w:eastAsia="Calibri" w:cs="Calibri"/>
                <w:b/>
                <w:bCs/>
                <w:color w:val="000000"/>
              </w:rPr>
            </w:pPr>
            <w:r>
              <w:rPr>
                <w:rFonts w:eastAsia="Calibri" w:cs="Calibri"/>
                <w:b/>
                <w:bCs/>
                <w:color w:val="000000"/>
              </w:rPr>
              <w:t>2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200463" w14:textId="77777777" w:rsidR="00885939" w:rsidRDefault="00000000">
            <w:pPr>
              <w:spacing w:after="0"/>
              <w:ind w:left="-20" w:right="-20"/>
              <w:rPr>
                <w:rFonts w:eastAsia="Calibri" w:cs="Calibri"/>
                <w:b/>
                <w:bCs/>
                <w:color w:val="000000"/>
              </w:rPr>
            </w:pPr>
            <w:r>
              <w:rPr>
                <w:rFonts w:eastAsia="Calibri" w:cs="Calibri"/>
                <w:b/>
                <w:bCs/>
                <w:color w:val="000000"/>
              </w:rPr>
              <w:t>3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5534D1" w14:textId="77777777" w:rsidR="00885939" w:rsidRDefault="00000000">
            <w:pPr>
              <w:spacing w:after="0"/>
              <w:ind w:left="-20" w:right="-20"/>
              <w:rPr>
                <w:rFonts w:eastAsia="Calibri" w:cs="Calibri"/>
                <w:b/>
                <w:bCs/>
                <w:color w:val="000000"/>
              </w:rPr>
            </w:pPr>
            <w:r>
              <w:rPr>
                <w:rFonts w:eastAsia="Calibri" w:cs="Calibri"/>
                <w:b/>
                <w:bCs/>
                <w:color w:val="000000"/>
              </w:rPr>
              <w:t>6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D7EA26" w14:textId="77777777" w:rsidR="00885939" w:rsidRDefault="00000000">
            <w:pPr>
              <w:spacing w:after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No cash transactions.</w:t>
            </w:r>
          </w:p>
          <w:p w14:paraId="063EA4CD" w14:textId="77777777" w:rsidR="00885939" w:rsidRDefault="00885939">
            <w:pPr>
              <w:spacing w:after="0"/>
              <w:rPr>
                <w:rFonts w:eastAsia="Calibri" w:cs="Calibri"/>
                <w:color w:val="000000"/>
              </w:rPr>
            </w:pPr>
          </w:p>
          <w:p w14:paraId="2C44FCA7" w14:textId="77777777" w:rsidR="00885939" w:rsidRDefault="00000000">
            <w:pPr>
              <w:spacing w:after="0"/>
            </w:pPr>
            <w:r>
              <w:rPr>
                <w:rFonts w:eastAsia="Calibri" w:cs="Calibri"/>
                <w:color w:val="000000"/>
              </w:rPr>
              <w:t xml:space="preserve">Card Machines cannot be borrowed for non-charity fundraising. </w:t>
            </w:r>
          </w:p>
          <w:p w14:paraId="6D9D64A3" w14:textId="77777777" w:rsidR="00885939" w:rsidRDefault="00000000">
            <w:pPr>
              <w:spacing w:after="0"/>
            </w:pPr>
            <w:r>
              <w:rPr>
                <w:rFonts w:eastAsia="Calibri" w:cs="Calibri"/>
                <w:color w:val="000000"/>
              </w:rPr>
              <w:t>All fundraising to be completed via QR code to a GoFundMe or similar platform.</w:t>
            </w:r>
          </w:p>
          <w:p w14:paraId="4A2AB67A" w14:textId="77777777" w:rsidR="00885939" w:rsidRDefault="00885939">
            <w:pPr>
              <w:spacing w:after="0"/>
              <w:rPr>
                <w:rFonts w:eastAsia="Calibri" w:cs="Calibri"/>
                <w:color w:val="000000"/>
              </w:rPr>
            </w:pPr>
          </w:p>
          <w:p w14:paraId="63A74A7F" w14:textId="77777777" w:rsidR="00885939" w:rsidRDefault="00000000">
            <w:pPr>
              <w:spacing w:after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Clearly state the purpose of fundraising activity on fundraising platform used.</w:t>
            </w:r>
          </w:p>
          <w:p w14:paraId="23E1E4B9" w14:textId="77777777" w:rsidR="00885939" w:rsidRDefault="00000000">
            <w:pPr>
              <w:pStyle w:val="ListParagraph"/>
              <w:spacing w:after="0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1046FA" w14:textId="77777777" w:rsidR="00885939" w:rsidRDefault="00000000">
            <w:pPr>
              <w:spacing w:after="0"/>
              <w:ind w:left="-20" w:right="-20"/>
              <w:rPr>
                <w:rFonts w:eastAsia="Calibri" w:cs="Calibri"/>
                <w:b/>
                <w:bCs/>
                <w:color w:val="000000"/>
              </w:rPr>
            </w:pPr>
            <w:r>
              <w:rPr>
                <w:rFonts w:eastAsia="Calibri" w:cs="Calibri"/>
                <w:b/>
                <w:bCs/>
                <w:color w:val="000000"/>
              </w:rPr>
              <w:t>1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7FC063" w14:textId="77777777" w:rsidR="00885939" w:rsidRDefault="00000000">
            <w:pPr>
              <w:spacing w:after="0"/>
              <w:ind w:left="-20" w:right="-20"/>
              <w:rPr>
                <w:rFonts w:eastAsia="Calibri" w:cs="Calibri"/>
                <w:b/>
                <w:bCs/>
                <w:color w:val="000000"/>
              </w:rPr>
            </w:pPr>
            <w:r>
              <w:rPr>
                <w:rFonts w:eastAsia="Calibri" w:cs="Calibri"/>
                <w:b/>
                <w:bCs/>
                <w:color w:val="000000"/>
              </w:rPr>
              <w:t>3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044817" w14:textId="77777777" w:rsidR="00885939" w:rsidRDefault="00000000">
            <w:pPr>
              <w:spacing w:after="0"/>
              <w:ind w:left="-20" w:right="-20"/>
              <w:rPr>
                <w:rFonts w:eastAsia="Calibri" w:cs="Calibri"/>
                <w:b/>
                <w:bCs/>
                <w:color w:val="000000"/>
              </w:rPr>
            </w:pPr>
            <w:r>
              <w:rPr>
                <w:rFonts w:eastAsia="Calibri" w:cs="Calibri"/>
                <w:b/>
                <w:bCs/>
                <w:color w:val="000000"/>
              </w:rPr>
              <w:t>3</w:t>
            </w: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4E880C" w14:textId="77777777" w:rsidR="00885939" w:rsidRDefault="00000000">
            <w:pPr>
              <w:spacing w:after="0" w:line="240" w:lineRule="auto"/>
            </w:pPr>
            <w:r>
              <w:rPr>
                <w:rFonts w:eastAsia="Calibri" w:cs="Calibri"/>
                <w:color w:val="000000"/>
              </w:rPr>
              <w:t xml:space="preserve">Follow </w:t>
            </w:r>
            <w:hyperlink r:id="rId29" w:history="1">
              <w:r w:rsidR="00885939">
                <w:rPr>
                  <w:rStyle w:val="Hyperlink"/>
                  <w:rFonts w:eastAsia="Calibri" w:cs="Calibri"/>
                </w:rPr>
                <w:t>SUSU incident reporting guide</w:t>
              </w:r>
            </w:hyperlink>
          </w:p>
          <w:p w14:paraId="25C63191" w14:textId="77777777" w:rsidR="00885939" w:rsidRDefault="00000000">
            <w:pPr>
              <w:spacing w:after="0"/>
              <w:ind w:left="-20" w:right="-20"/>
            </w:pPr>
            <w:r>
              <w:br/>
            </w:r>
          </w:p>
        </w:tc>
        <w:tc>
          <w:tcPr>
            <w:tcW w:w="44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F684F3C" w14:textId="77777777" w:rsidR="00885939" w:rsidRDefault="00885939">
            <w:pPr>
              <w:spacing w:after="0"/>
              <w:ind w:left="-20" w:right="-20"/>
            </w:pPr>
          </w:p>
        </w:tc>
      </w:tr>
      <w:tr w:rsidR="00885939" w14:paraId="11007103" w14:textId="77777777">
        <w:trPr>
          <w:cantSplit/>
          <w:trHeight w:val="300"/>
        </w:trPr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26A431" w14:textId="77777777" w:rsidR="00885939" w:rsidRDefault="00000000">
            <w:pPr>
              <w:spacing w:after="0"/>
              <w:ind w:left="-20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lastRenderedPageBreak/>
              <w:t>Fundraising for charity</w:t>
            </w:r>
          </w:p>
          <w:p w14:paraId="0A75D1B5" w14:textId="77777777" w:rsidR="00885939" w:rsidRDefault="00885939">
            <w:pPr>
              <w:spacing w:after="0"/>
              <w:ind w:left="-20" w:right="-20"/>
              <w:rPr>
                <w:rFonts w:eastAsia="Calibri" w:cs="Calibri"/>
                <w:color w:val="000000"/>
              </w:rPr>
            </w:pP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FAC16D" w14:textId="77777777" w:rsidR="00885939" w:rsidRDefault="00000000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Financial Loss, reputational damage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DB670A" w14:textId="77777777" w:rsidR="00885939" w:rsidRDefault="00000000">
            <w:pPr>
              <w:spacing w:after="0"/>
              <w:ind w:left="-20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Members, participants, charity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0CA873" w14:textId="77777777" w:rsidR="00885939" w:rsidRDefault="00000000">
            <w:pPr>
              <w:spacing w:after="0"/>
              <w:ind w:left="-20" w:right="-20"/>
              <w:rPr>
                <w:rFonts w:eastAsia="Calibri" w:cs="Calibri"/>
                <w:b/>
                <w:bCs/>
                <w:color w:val="000000"/>
              </w:rPr>
            </w:pPr>
            <w:r>
              <w:rPr>
                <w:rFonts w:eastAsia="Calibri" w:cs="Calibri"/>
                <w:b/>
                <w:bCs/>
                <w:color w:val="000000"/>
              </w:rPr>
              <w:t>2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A71800" w14:textId="77777777" w:rsidR="00885939" w:rsidRDefault="00000000">
            <w:pPr>
              <w:spacing w:after="0"/>
              <w:ind w:left="-20" w:right="-20"/>
              <w:rPr>
                <w:rFonts w:eastAsia="Calibri" w:cs="Calibri"/>
                <w:b/>
                <w:bCs/>
                <w:color w:val="000000"/>
              </w:rPr>
            </w:pPr>
            <w:r>
              <w:rPr>
                <w:rFonts w:eastAsia="Calibri" w:cs="Calibri"/>
                <w:b/>
                <w:bCs/>
                <w:color w:val="000000"/>
              </w:rPr>
              <w:t>3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5088C7" w14:textId="77777777" w:rsidR="00885939" w:rsidRDefault="00000000">
            <w:pPr>
              <w:spacing w:after="0"/>
              <w:ind w:left="-20" w:right="-20"/>
              <w:rPr>
                <w:rFonts w:eastAsia="Calibri" w:cs="Calibri"/>
                <w:b/>
                <w:bCs/>
                <w:color w:val="000000"/>
              </w:rPr>
            </w:pPr>
            <w:r>
              <w:rPr>
                <w:rFonts w:eastAsia="Calibri" w:cs="Calibri"/>
                <w:b/>
                <w:bCs/>
                <w:color w:val="000000"/>
              </w:rPr>
              <w:t>6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9BE66D" w14:textId="77777777" w:rsidR="00885939" w:rsidRDefault="00000000">
            <w:pPr>
              <w:spacing w:after="0"/>
              <w:ind w:left="-20" w:right="-20"/>
            </w:pPr>
            <w:r>
              <w:rPr>
                <w:rFonts w:eastAsia="Calibri" w:cs="Calibri"/>
                <w:color w:val="000000"/>
              </w:rPr>
              <w:t xml:space="preserve">Southampton RAG procedures will be followed: </w:t>
            </w:r>
          </w:p>
          <w:p w14:paraId="16E3BCEA" w14:textId="77777777" w:rsidR="00885939" w:rsidRDefault="00885939">
            <w:pPr>
              <w:spacing w:after="0"/>
              <w:rPr>
                <w:color w:val="000000"/>
              </w:rPr>
            </w:pPr>
          </w:p>
          <w:p w14:paraId="39D32444" w14:textId="77777777" w:rsidR="00885939" w:rsidRDefault="00000000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Charity Event form completed for each fundraising event, and RAG approval will be given.</w:t>
            </w:r>
          </w:p>
          <w:p w14:paraId="74231493" w14:textId="77777777" w:rsidR="00885939" w:rsidRDefault="00885939">
            <w:pPr>
              <w:spacing w:after="0"/>
              <w:rPr>
                <w:color w:val="000000"/>
              </w:rPr>
            </w:pPr>
          </w:p>
          <w:p w14:paraId="00D93D5F" w14:textId="77777777" w:rsidR="00885939" w:rsidRDefault="00000000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For bake sales: a separate risk assessment is needed and all food hygiene certificates and individual event risk assessment to be approved by the Activities Team.</w:t>
            </w:r>
          </w:p>
          <w:p w14:paraId="291423A1" w14:textId="77777777" w:rsidR="00885939" w:rsidRDefault="00885939">
            <w:pPr>
              <w:spacing w:after="0"/>
              <w:rPr>
                <w:color w:val="000000"/>
              </w:rPr>
            </w:pPr>
          </w:p>
          <w:p w14:paraId="04A7A139" w14:textId="77777777" w:rsidR="00885939" w:rsidRDefault="00000000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Request card machines from SUSU RAG if needed.</w:t>
            </w:r>
          </w:p>
          <w:p w14:paraId="2DE0BC7F" w14:textId="77777777" w:rsidR="00885939" w:rsidRDefault="00885939">
            <w:pPr>
              <w:spacing w:after="0"/>
              <w:rPr>
                <w:color w:val="000000"/>
              </w:rPr>
            </w:pPr>
          </w:p>
          <w:p w14:paraId="21AC197C" w14:textId="77777777" w:rsidR="00885939" w:rsidRDefault="00000000">
            <w:pPr>
              <w:spacing w:after="0"/>
            </w:pPr>
            <w:r>
              <w:rPr>
                <w:color w:val="000000"/>
              </w:rPr>
              <w:t>Agree time for payment to the charity with SUSU Activities Team.</w:t>
            </w:r>
          </w:p>
          <w:p w14:paraId="625A74DC" w14:textId="77777777" w:rsidR="00885939" w:rsidRDefault="00885939">
            <w:pPr>
              <w:spacing w:after="0"/>
              <w:rPr>
                <w:color w:val="000000"/>
              </w:rPr>
            </w:pPr>
          </w:p>
          <w:p w14:paraId="43421711" w14:textId="77777777" w:rsidR="00885939" w:rsidRDefault="00000000">
            <w:pPr>
              <w:spacing w:after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Clearly state purpose of fundraising activity in event promotion and signage. Include the registered charity number if possible.</w:t>
            </w:r>
          </w:p>
          <w:p w14:paraId="597BC210" w14:textId="77777777" w:rsidR="00885939" w:rsidRDefault="00885939">
            <w:pPr>
              <w:spacing w:after="0"/>
              <w:rPr>
                <w:rFonts w:eastAsia="Calibri" w:cs="Calibri"/>
                <w:color w:val="000000"/>
              </w:rPr>
            </w:pP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D0C650" w14:textId="77777777" w:rsidR="00885939" w:rsidRDefault="00000000">
            <w:pPr>
              <w:spacing w:after="0"/>
              <w:ind w:left="-20" w:right="-20"/>
              <w:rPr>
                <w:rFonts w:eastAsia="Calibri" w:cs="Calibri"/>
                <w:b/>
                <w:bCs/>
                <w:color w:val="000000"/>
              </w:rPr>
            </w:pPr>
            <w:r>
              <w:rPr>
                <w:rFonts w:eastAsia="Calibri" w:cs="Calibri"/>
                <w:b/>
                <w:bCs/>
                <w:color w:val="000000"/>
              </w:rPr>
              <w:t>1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54D77D" w14:textId="77777777" w:rsidR="00885939" w:rsidRDefault="00000000">
            <w:pPr>
              <w:spacing w:after="0"/>
              <w:ind w:left="-20" w:right="-20"/>
              <w:rPr>
                <w:rFonts w:eastAsia="Calibri" w:cs="Calibri"/>
                <w:b/>
                <w:bCs/>
                <w:color w:val="000000"/>
              </w:rPr>
            </w:pPr>
            <w:r>
              <w:rPr>
                <w:rFonts w:eastAsia="Calibri" w:cs="Calibri"/>
                <w:b/>
                <w:bCs/>
                <w:color w:val="000000"/>
              </w:rPr>
              <w:t>3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DB8398" w14:textId="77777777" w:rsidR="00885939" w:rsidRDefault="00000000">
            <w:pPr>
              <w:spacing w:after="0"/>
              <w:ind w:left="-20" w:right="-20"/>
              <w:rPr>
                <w:rFonts w:eastAsia="Calibri" w:cs="Calibri"/>
                <w:b/>
                <w:bCs/>
                <w:color w:val="000000"/>
              </w:rPr>
            </w:pPr>
            <w:r>
              <w:rPr>
                <w:rFonts w:eastAsia="Calibri" w:cs="Calibri"/>
                <w:b/>
                <w:bCs/>
                <w:color w:val="000000"/>
              </w:rPr>
              <w:t>3</w:t>
            </w: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542600" w14:textId="77777777" w:rsidR="00885939" w:rsidRDefault="00000000">
            <w:pPr>
              <w:spacing w:after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 xml:space="preserve">No cash to be accepted at all. </w:t>
            </w:r>
          </w:p>
          <w:p w14:paraId="2F42A84A" w14:textId="77777777" w:rsidR="00885939" w:rsidRDefault="00885939">
            <w:pPr>
              <w:spacing w:after="0" w:line="240" w:lineRule="auto"/>
              <w:rPr>
                <w:rFonts w:eastAsia="Calibri" w:cs="Calibri"/>
                <w:color w:val="000000"/>
              </w:rPr>
            </w:pPr>
          </w:p>
          <w:p w14:paraId="2B3EF401" w14:textId="77777777" w:rsidR="00885939" w:rsidRDefault="00000000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No card machines to be left unattended.</w:t>
            </w:r>
          </w:p>
          <w:p w14:paraId="29238B07" w14:textId="77777777" w:rsidR="00885939" w:rsidRDefault="00885939">
            <w:pPr>
              <w:spacing w:after="0" w:line="240" w:lineRule="auto"/>
              <w:rPr>
                <w:rFonts w:eastAsia="Calibri" w:cs="Calibri"/>
                <w:color w:val="000000"/>
              </w:rPr>
            </w:pPr>
          </w:p>
          <w:p w14:paraId="53995C04" w14:textId="77777777" w:rsidR="00885939" w:rsidRDefault="00000000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No volunteers to be left alone with the card machine.</w:t>
            </w:r>
          </w:p>
          <w:p w14:paraId="3D6BE271" w14:textId="77777777" w:rsidR="00885939" w:rsidRDefault="00885939">
            <w:pPr>
              <w:spacing w:after="0" w:line="240" w:lineRule="auto"/>
              <w:rPr>
                <w:rFonts w:eastAsia="Calibri" w:cs="Calibri"/>
                <w:color w:val="000000"/>
              </w:rPr>
            </w:pPr>
          </w:p>
          <w:p w14:paraId="6EDACC7C" w14:textId="77777777" w:rsidR="00885939" w:rsidRDefault="00000000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 xml:space="preserve">In the event of theft, committee members will: </w:t>
            </w:r>
          </w:p>
          <w:p w14:paraId="5AE39D2B" w14:textId="77777777" w:rsidR="00885939" w:rsidRDefault="00000000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Highlight the incident to any community police officers in the area/report to 111.</w:t>
            </w:r>
          </w:p>
          <w:p w14:paraId="691158A7" w14:textId="77777777" w:rsidR="00885939" w:rsidRDefault="00885939">
            <w:pPr>
              <w:spacing w:after="0" w:line="240" w:lineRule="auto"/>
              <w:rPr>
                <w:rFonts w:eastAsia="Calibri" w:cs="Calibri"/>
                <w:color w:val="000000"/>
              </w:rPr>
            </w:pPr>
          </w:p>
          <w:p w14:paraId="5982FD4C" w14:textId="77777777" w:rsidR="00885939" w:rsidRDefault="00000000">
            <w:pPr>
              <w:spacing w:after="0" w:line="240" w:lineRule="auto"/>
            </w:pPr>
            <w:r>
              <w:rPr>
                <w:rFonts w:eastAsia="Calibri" w:cs="Calibri"/>
                <w:color w:val="000000"/>
              </w:rPr>
              <w:t xml:space="preserve">Follow </w:t>
            </w:r>
            <w:hyperlink r:id="rId30" w:history="1">
              <w:r w:rsidR="00885939">
                <w:rPr>
                  <w:rStyle w:val="Hyperlink"/>
                  <w:rFonts w:eastAsia="Calibri" w:cs="Calibri"/>
                </w:rPr>
                <w:t>SUSU incident reporting guide</w:t>
              </w:r>
            </w:hyperlink>
          </w:p>
          <w:p w14:paraId="113C2567" w14:textId="77777777" w:rsidR="00885939" w:rsidRDefault="00885939">
            <w:pPr>
              <w:spacing w:after="0" w:line="240" w:lineRule="auto"/>
              <w:rPr>
                <w:rFonts w:eastAsia="Calibri" w:cs="Calibri"/>
              </w:rPr>
            </w:pPr>
          </w:p>
          <w:p w14:paraId="4B739D42" w14:textId="77777777" w:rsidR="00885939" w:rsidRDefault="00885939">
            <w:pPr>
              <w:spacing w:after="0"/>
            </w:pPr>
          </w:p>
        </w:tc>
        <w:tc>
          <w:tcPr>
            <w:tcW w:w="44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D64D9B3" w14:textId="77777777" w:rsidR="00885939" w:rsidRDefault="00885939">
            <w:pPr>
              <w:spacing w:after="0"/>
            </w:pPr>
          </w:p>
        </w:tc>
      </w:tr>
      <w:tr w:rsidR="00885939" w14:paraId="1D6D772E" w14:textId="77777777">
        <w:trPr>
          <w:cantSplit/>
          <w:trHeight w:val="300"/>
        </w:trPr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FC306B" w14:textId="77777777" w:rsidR="00885939" w:rsidRDefault="00000000">
            <w:pPr>
              <w:spacing w:after="0"/>
              <w:ind w:left="-20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lastRenderedPageBreak/>
              <w:t>Events involving Food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DA58C7" w14:textId="77777777" w:rsidR="00885939" w:rsidRDefault="00000000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 xml:space="preserve">Allergies </w:t>
            </w:r>
          </w:p>
          <w:p w14:paraId="1C8CB751" w14:textId="77777777" w:rsidR="00885939" w:rsidRDefault="00885939">
            <w:pPr>
              <w:spacing w:after="0"/>
              <w:rPr>
                <w:color w:val="000000"/>
              </w:rPr>
            </w:pPr>
          </w:p>
          <w:p w14:paraId="5D615CEA" w14:textId="77777777" w:rsidR="00885939" w:rsidRDefault="00000000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Food poisoning</w:t>
            </w:r>
          </w:p>
          <w:p w14:paraId="7B366993" w14:textId="77777777" w:rsidR="00885939" w:rsidRDefault="00885939">
            <w:pPr>
              <w:spacing w:after="0"/>
              <w:rPr>
                <w:color w:val="000000"/>
              </w:rPr>
            </w:pPr>
          </w:p>
          <w:p w14:paraId="717D342B" w14:textId="77777777" w:rsidR="00885939" w:rsidRDefault="00000000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Choking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475AEB" w14:textId="77777777" w:rsidR="00885939" w:rsidRDefault="00000000">
            <w:pPr>
              <w:spacing w:after="0"/>
              <w:ind w:left="-20" w:right="-20"/>
            </w:pPr>
            <w:r>
              <w:rPr>
                <w:rFonts w:eastAsia="Calibri" w:cs="Calibri"/>
                <w:color w:val="000000"/>
              </w:rPr>
              <w:t>All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77C89B" w14:textId="77777777" w:rsidR="00885939" w:rsidRDefault="00000000">
            <w:pPr>
              <w:spacing w:after="0"/>
              <w:ind w:left="-20" w:right="-20"/>
              <w:rPr>
                <w:rFonts w:eastAsia="Calibri" w:cs="Calibri"/>
                <w:b/>
                <w:bCs/>
                <w:color w:val="000000"/>
              </w:rPr>
            </w:pPr>
            <w:r>
              <w:rPr>
                <w:rFonts w:eastAsia="Calibri" w:cs="Calibri"/>
                <w:b/>
                <w:bCs/>
                <w:color w:val="000000"/>
              </w:rPr>
              <w:t>3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57B70E" w14:textId="77777777" w:rsidR="00885939" w:rsidRDefault="00000000">
            <w:pPr>
              <w:spacing w:after="0"/>
              <w:ind w:left="-20" w:right="-20"/>
              <w:rPr>
                <w:rFonts w:eastAsia="Calibri" w:cs="Calibri"/>
                <w:b/>
                <w:bCs/>
                <w:color w:val="000000"/>
              </w:rPr>
            </w:pPr>
            <w:r>
              <w:rPr>
                <w:rFonts w:eastAsia="Calibri" w:cs="Calibri"/>
                <w:b/>
                <w:bCs/>
                <w:color w:val="000000"/>
              </w:rPr>
              <w:t>5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165846" w14:textId="77777777" w:rsidR="00885939" w:rsidRDefault="00000000">
            <w:pPr>
              <w:spacing w:after="0"/>
              <w:ind w:left="-20" w:right="-20"/>
              <w:rPr>
                <w:rFonts w:eastAsia="Calibri" w:cs="Calibri"/>
                <w:b/>
                <w:bCs/>
                <w:color w:val="000000"/>
              </w:rPr>
            </w:pPr>
            <w:r>
              <w:rPr>
                <w:rFonts w:eastAsia="Calibri" w:cs="Calibri"/>
                <w:b/>
                <w:bCs/>
                <w:color w:val="000000"/>
              </w:rPr>
              <w:t>15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AEFEA1" w14:textId="77777777" w:rsidR="00885939" w:rsidRDefault="00000000">
            <w:pPr>
              <w:spacing w:after="0"/>
            </w:pPr>
            <w:r>
              <w:rPr>
                <w:b/>
                <w:bCs/>
                <w:color w:val="000000"/>
              </w:rPr>
              <w:t xml:space="preserve">An additional event risk assessment needs to be carried out for events with hired catering services. Further guidance on food provision can be found </w:t>
            </w:r>
            <w:hyperlink r:id="rId31" w:history="1">
              <w:r w:rsidR="00885939">
                <w:rPr>
                  <w:rStyle w:val="Hyperlink"/>
                  <w:b/>
                  <w:bCs/>
                </w:rPr>
                <w:t>here</w:t>
              </w:r>
            </w:hyperlink>
          </w:p>
          <w:p w14:paraId="126B468D" w14:textId="77777777" w:rsidR="00885939" w:rsidRDefault="00885939">
            <w:pPr>
              <w:spacing w:after="0"/>
              <w:rPr>
                <w:color w:val="000000"/>
              </w:rPr>
            </w:pPr>
          </w:p>
          <w:p w14:paraId="2C9EC27E" w14:textId="4AE7F285" w:rsidR="006F7554" w:rsidRDefault="006F7554">
            <w:pPr>
              <w:spacing w:after="0"/>
              <w:rPr>
                <w:color w:val="000000"/>
              </w:rPr>
            </w:pPr>
            <w:r w:rsidRPr="006F7554">
              <w:rPr>
                <w:color w:val="000000"/>
              </w:rPr>
              <w:t>Any hot food will be provided and served by an established restaurant or approved external food supplier and will not be homemade or prepared/served by committee members</w:t>
            </w:r>
          </w:p>
          <w:p w14:paraId="26BDEBAD" w14:textId="77777777" w:rsidR="006F7554" w:rsidRDefault="006F7554">
            <w:pPr>
              <w:spacing w:after="0"/>
              <w:rPr>
                <w:color w:val="000000"/>
              </w:rPr>
            </w:pPr>
          </w:p>
          <w:p w14:paraId="387E3D74" w14:textId="77777777" w:rsidR="00885939" w:rsidRDefault="00000000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Only order/buy food at establishments with appropriate food hygiene (EHO) rating.</w:t>
            </w:r>
          </w:p>
          <w:p w14:paraId="5E0867C0" w14:textId="77777777" w:rsidR="00885939" w:rsidRDefault="00885939">
            <w:pPr>
              <w:spacing w:after="0"/>
              <w:rPr>
                <w:color w:val="000000"/>
              </w:rPr>
            </w:pPr>
          </w:p>
          <w:p w14:paraId="03811E13" w14:textId="77777777" w:rsidR="00885939" w:rsidRDefault="00000000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Food to only be provided/eaten when other activities are stopped.</w:t>
            </w:r>
          </w:p>
          <w:p w14:paraId="0B6B72E8" w14:textId="77777777" w:rsidR="00885939" w:rsidRDefault="00885939">
            <w:pPr>
              <w:spacing w:after="0"/>
              <w:rPr>
                <w:color w:val="000000"/>
              </w:rPr>
            </w:pPr>
          </w:p>
          <w:p w14:paraId="3423E402" w14:textId="77777777" w:rsidR="00885939" w:rsidRDefault="00000000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Follow good food hygiene practices - no handling food when ill, tie back hair, wash hands regularly using warm water and soap, refrigerate necessary products.</w:t>
            </w:r>
          </w:p>
          <w:p w14:paraId="5FEEDD44" w14:textId="77777777" w:rsidR="00885939" w:rsidRDefault="00885939">
            <w:pPr>
              <w:spacing w:after="0"/>
            </w:pPr>
          </w:p>
          <w:p w14:paraId="69AB70E9" w14:textId="77777777" w:rsidR="00885939" w:rsidRDefault="00000000">
            <w:pPr>
              <w:spacing w:after="0"/>
            </w:pPr>
            <w:r>
              <w:t>For store-bought items/snacks, keep packaging to hand for ingredient and allergen information.</w:t>
            </w:r>
            <w:r>
              <w:br/>
              <w:t xml:space="preserve"> 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179A78" w14:textId="77777777" w:rsidR="00885939" w:rsidRDefault="00000000">
            <w:pPr>
              <w:spacing w:after="0"/>
              <w:ind w:left="-20" w:right="-20"/>
              <w:rPr>
                <w:rFonts w:eastAsia="Calibri" w:cs="Calibri"/>
                <w:b/>
                <w:bCs/>
                <w:color w:val="000000"/>
              </w:rPr>
            </w:pPr>
            <w:r>
              <w:rPr>
                <w:rFonts w:eastAsia="Calibri" w:cs="Calibri"/>
                <w:b/>
                <w:bCs/>
                <w:color w:val="000000"/>
              </w:rPr>
              <w:lastRenderedPageBreak/>
              <w:t>1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8DE927" w14:textId="77777777" w:rsidR="00885939" w:rsidRDefault="00000000">
            <w:pPr>
              <w:spacing w:after="0"/>
              <w:ind w:left="-20" w:right="-20"/>
              <w:rPr>
                <w:rFonts w:eastAsia="Calibri" w:cs="Calibri"/>
                <w:b/>
                <w:bCs/>
                <w:color w:val="000000"/>
              </w:rPr>
            </w:pPr>
            <w:r>
              <w:rPr>
                <w:rFonts w:eastAsia="Calibri" w:cs="Calibri"/>
                <w:b/>
                <w:bCs/>
                <w:color w:val="000000"/>
              </w:rPr>
              <w:t>5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3644E0" w14:textId="77777777" w:rsidR="00885939" w:rsidRDefault="00000000">
            <w:pPr>
              <w:spacing w:after="0"/>
              <w:ind w:left="-20" w:right="-20"/>
              <w:rPr>
                <w:rFonts w:eastAsia="Calibri" w:cs="Calibri"/>
                <w:b/>
                <w:bCs/>
                <w:color w:val="000000"/>
              </w:rPr>
            </w:pPr>
            <w:r>
              <w:rPr>
                <w:rFonts w:eastAsia="Calibri" w:cs="Calibri"/>
                <w:b/>
                <w:bCs/>
                <w:color w:val="000000"/>
              </w:rPr>
              <w:t>5</w:t>
            </w: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FD18B2" w14:textId="77777777" w:rsidR="00885939" w:rsidRDefault="00000000">
            <w:pPr>
              <w:spacing w:after="0"/>
              <w:ind w:left="-20" w:right="-20"/>
            </w:pPr>
            <w:r>
              <w:rPr>
                <w:rFonts w:eastAsia="Calibri" w:cs="Calibri"/>
                <w:color w:val="000000"/>
              </w:rPr>
              <w:t>SUSU food hygiene level 2 course available for completion- requests made to Activities Team.</w:t>
            </w:r>
          </w:p>
          <w:p w14:paraId="60A93DE7" w14:textId="77777777" w:rsidR="00885939" w:rsidRDefault="00000000">
            <w:pPr>
              <w:spacing w:after="0"/>
              <w:ind w:left="-20" w:right="-20"/>
            </w:pPr>
            <w:r>
              <w:rPr>
                <w:rFonts w:eastAsia="Calibri" w:cs="Calibri"/>
              </w:rPr>
              <w:t xml:space="preserve"> </w:t>
            </w:r>
          </w:p>
          <w:p w14:paraId="57B8AD92" w14:textId="77777777" w:rsidR="00885939" w:rsidRDefault="00000000">
            <w:pPr>
              <w:spacing w:after="0"/>
              <w:ind w:left="-20" w:right="-20"/>
            </w:pPr>
            <w:r>
              <w:rPr>
                <w:rFonts w:eastAsia="Calibri" w:cs="Calibri"/>
                <w:color w:val="000000"/>
              </w:rPr>
              <w:t xml:space="preserve">Call for first aid/emergency services a </w:t>
            </w:r>
            <w:proofErr w:type="gramStart"/>
            <w:r>
              <w:rPr>
                <w:rFonts w:eastAsia="Calibri" w:cs="Calibri"/>
                <w:color w:val="000000"/>
              </w:rPr>
              <w:t>required .</w:t>
            </w:r>
            <w:proofErr w:type="gramEnd"/>
          </w:p>
          <w:p w14:paraId="62E78E08" w14:textId="77777777" w:rsidR="00885939" w:rsidRDefault="00000000">
            <w:pPr>
              <w:spacing w:after="0"/>
              <w:ind w:left="-20" w:right="-20"/>
            </w:pPr>
            <w:r>
              <w:rPr>
                <w:rFonts w:eastAsia="Calibri" w:cs="Calibri"/>
              </w:rPr>
              <w:t xml:space="preserve"> </w:t>
            </w:r>
          </w:p>
          <w:p w14:paraId="6840BA7F" w14:textId="77777777" w:rsidR="00885939" w:rsidRDefault="00000000">
            <w:pPr>
              <w:spacing w:after="0"/>
              <w:ind w:left="-20" w:right="-20"/>
            </w:pPr>
            <w:r>
              <w:rPr>
                <w:rFonts w:eastAsia="Calibri" w:cs="Calibri"/>
                <w:color w:val="000000"/>
              </w:rPr>
              <w:t>Report incidents via SUSU incident report procedure.</w:t>
            </w:r>
          </w:p>
        </w:tc>
        <w:tc>
          <w:tcPr>
            <w:tcW w:w="44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63F8211" w14:textId="77777777" w:rsidR="00885939" w:rsidRDefault="00885939">
            <w:pPr>
              <w:spacing w:after="0"/>
              <w:ind w:left="-20" w:right="-20"/>
            </w:pPr>
          </w:p>
        </w:tc>
      </w:tr>
      <w:tr w:rsidR="00885939" w14:paraId="131EB59B" w14:textId="77777777">
        <w:trPr>
          <w:cantSplit/>
        </w:trPr>
        <w:tc>
          <w:tcPr>
            <w:tcW w:w="1395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81F19C" w14:textId="77777777" w:rsidR="00885939" w:rsidRDefault="00000000">
            <w:pPr>
              <w:spacing w:after="0" w:line="240" w:lineRule="auto"/>
              <w:rPr>
                <w:rFonts w:eastAsia="Calibri" w:cs="Calibri"/>
                <w:b/>
                <w:bCs/>
                <w:sz w:val="28"/>
                <w:szCs w:val="28"/>
              </w:rPr>
            </w:pPr>
            <w:r>
              <w:rPr>
                <w:rFonts w:eastAsia="Calibri" w:cs="Calibri"/>
                <w:b/>
                <w:bCs/>
                <w:sz w:val="28"/>
                <w:szCs w:val="28"/>
              </w:rPr>
              <w:t xml:space="preserve">Awareness Raising / Promotional </w:t>
            </w:r>
            <w:proofErr w:type="spellStart"/>
            <w:r>
              <w:rPr>
                <w:rFonts w:eastAsia="Calibri" w:cs="Calibri"/>
                <w:b/>
                <w:bCs/>
                <w:sz w:val="28"/>
                <w:szCs w:val="28"/>
              </w:rPr>
              <w:t>satnd</w:t>
            </w:r>
            <w:proofErr w:type="spellEnd"/>
            <w:r>
              <w:rPr>
                <w:rFonts w:eastAsia="Calibri" w:cs="Calibri"/>
                <w:b/>
                <w:bCs/>
                <w:sz w:val="28"/>
                <w:szCs w:val="28"/>
              </w:rPr>
              <w:t xml:space="preserve"> e.g. Bunfight, Dawah Stalls</w:t>
            </w:r>
          </w:p>
        </w:tc>
      </w:tr>
      <w:tr w:rsidR="00885939" w14:paraId="2F087C87" w14:textId="77777777">
        <w:trPr>
          <w:cantSplit/>
        </w:trPr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29BD2C" w14:textId="77777777" w:rsidR="00885939" w:rsidRDefault="00000000">
            <w:pPr>
              <w:spacing w:after="0" w:line="240" w:lineRule="auto"/>
            </w:pPr>
            <w:r>
              <w:rPr>
                <w:rFonts w:eastAsia="Calibri" w:cs="Calibri"/>
              </w:rPr>
              <w:lastRenderedPageBreak/>
              <w:t>Overcrowding</w:t>
            </w:r>
            <w:r>
              <w:t xml:space="preserve"> </w:t>
            </w:r>
            <w:r>
              <w:rPr>
                <w:rFonts w:eastAsia="Calibri" w:cs="Calibri"/>
              </w:rPr>
              <w:t>due to nature of demonstration event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4B0DDD" w14:textId="77777777" w:rsidR="00885939" w:rsidRDefault="00000000">
            <w:pPr>
              <w:spacing w:after="0" w:line="240" w:lineRule="auto"/>
              <w:rPr>
                <w:rFonts w:eastAsia="Calibri" w:cs="Calibri"/>
              </w:rPr>
            </w:pPr>
            <w:r>
              <w:rPr>
                <w:rFonts w:eastAsia="Calibri" w:cs="Calibri"/>
              </w:rPr>
              <w:t xml:space="preserve">Physical injury 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5F98B3" w14:textId="77777777" w:rsidR="00885939" w:rsidRDefault="00000000">
            <w:pPr>
              <w:spacing w:after="0" w:line="240" w:lineRule="auto"/>
              <w:rPr>
                <w:rFonts w:eastAsia="Calibri" w:cs="Calibri"/>
              </w:rPr>
            </w:pPr>
            <w:r>
              <w:rPr>
                <w:rFonts w:eastAsia="Calibri" w:cs="Calibri"/>
              </w:rPr>
              <w:t>Event organisers and attendees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71D474" w14:textId="77777777" w:rsidR="00885939" w:rsidRDefault="00000000">
            <w:pPr>
              <w:spacing w:after="0" w:line="240" w:lineRule="auto"/>
              <w:rPr>
                <w:rFonts w:eastAsia="Calibri" w:cs="Calibri"/>
                <w:b/>
                <w:bCs/>
              </w:rPr>
            </w:pPr>
            <w:r>
              <w:rPr>
                <w:rFonts w:eastAsia="Calibri" w:cs="Calibri"/>
                <w:b/>
                <w:bCs/>
              </w:rPr>
              <w:t>2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F066A4" w14:textId="77777777" w:rsidR="00885939" w:rsidRDefault="00000000">
            <w:pPr>
              <w:spacing w:after="0" w:line="240" w:lineRule="auto"/>
              <w:rPr>
                <w:rFonts w:eastAsia="Calibri" w:cs="Calibri"/>
                <w:b/>
                <w:bCs/>
              </w:rPr>
            </w:pPr>
            <w:r>
              <w:rPr>
                <w:rFonts w:eastAsia="Calibri" w:cs="Calibri"/>
                <w:b/>
                <w:bCs/>
              </w:rPr>
              <w:t>3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9E8F20" w14:textId="77777777" w:rsidR="00885939" w:rsidRDefault="00000000">
            <w:pPr>
              <w:spacing w:after="0" w:line="240" w:lineRule="auto"/>
              <w:rPr>
                <w:rFonts w:eastAsia="Calibri" w:cs="Calibri"/>
                <w:b/>
                <w:bCs/>
              </w:rPr>
            </w:pPr>
            <w:r>
              <w:rPr>
                <w:rFonts w:eastAsia="Calibri" w:cs="Calibri"/>
                <w:b/>
                <w:bCs/>
              </w:rPr>
              <w:t>6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E58789" w14:textId="77777777" w:rsidR="00885939" w:rsidRDefault="00000000">
            <w:pPr>
              <w:spacing w:after="0" w:line="240" w:lineRule="auto"/>
              <w:rPr>
                <w:rFonts w:eastAsia="Calibri" w:cs="Calibri"/>
              </w:rPr>
            </w:pPr>
            <w:r>
              <w:rPr>
                <w:rFonts w:eastAsia="Calibri" w:cs="Calibri"/>
              </w:rPr>
              <w:t>Do not push/shove.</w:t>
            </w:r>
          </w:p>
          <w:p w14:paraId="678D3C21" w14:textId="77777777" w:rsidR="00885939" w:rsidRDefault="00885939">
            <w:pPr>
              <w:spacing w:after="0" w:line="240" w:lineRule="auto"/>
              <w:rPr>
                <w:rFonts w:eastAsia="Calibri" w:cs="Calibri"/>
              </w:rPr>
            </w:pPr>
          </w:p>
          <w:p w14:paraId="3048A205" w14:textId="77777777" w:rsidR="00885939" w:rsidRDefault="00000000">
            <w:pPr>
              <w:spacing w:after="0" w:line="240" w:lineRule="auto"/>
              <w:rPr>
                <w:rFonts w:eastAsia="Calibri" w:cs="Calibri"/>
              </w:rPr>
            </w:pPr>
            <w:r>
              <w:rPr>
                <w:rFonts w:eastAsia="Calibri" w:cs="Calibri"/>
              </w:rPr>
              <w:t>If large crowds form, barriers can be requested by SUSU facilities team (if available on the day) to assist with crowd management.</w:t>
            </w:r>
          </w:p>
          <w:p w14:paraId="6D7C6019" w14:textId="77777777" w:rsidR="00885939" w:rsidRDefault="00885939">
            <w:pPr>
              <w:spacing w:after="0" w:line="240" w:lineRule="auto"/>
              <w:rPr>
                <w:rFonts w:eastAsia="Calibri" w:cs="Calibri"/>
              </w:rPr>
            </w:pPr>
          </w:p>
          <w:p w14:paraId="577F8775" w14:textId="77777777" w:rsidR="00885939" w:rsidRDefault="00000000">
            <w:pPr>
              <w:spacing w:after="0" w:line="240" w:lineRule="auto"/>
              <w:rPr>
                <w:rFonts w:eastAsia="Calibri" w:cs="Calibri"/>
              </w:rPr>
            </w:pPr>
            <w:r>
              <w:rPr>
                <w:rFonts w:eastAsia="Calibri" w:cs="Calibri"/>
              </w:rPr>
              <w:t>Book during quieter times when less activities taking place on Redbrick/book all available space.</w:t>
            </w:r>
          </w:p>
          <w:p w14:paraId="527C6E64" w14:textId="77777777" w:rsidR="00885939" w:rsidRDefault="00885939">
            <w:pPr>
              <w:spacing w:after="0" w:line="240" w:lineRule="auto"/>
              <w:rPr>
                <w:rFonts w:eastAsia="Calibri" w:cs="Calibri"/>
              </w:rPr>
            </w:pPr>
          </w:p>
          <w:p w14:paraId="0AA3D8D5" w14:textId="77777777" w:rsidR="00885939" w:rsidRDefault="00000000">
            <w:pPr>
              <w:spacing w:after="0" w:line="240" w:lineRule="auto"/>
              <w:rPr>
                <w:rFonts w:eastAsia="Calibri" w:cs="Calibri"/>
              </w:rPr>
            </w:pPr>
            <w:r>
              <w:rPr>
                <w:rFonts w:eastAsia="Calibri" w:cs="Calibri"/>
              </w:rPr>
              <w:t>Inform other bookings on the Redbrick/</w:t>
            </w:r>
            <w:proofErr w:type="gramStart"/>
            <w:r>
              <w:rPr>
                <w:rFonts w:eastAsia="Calibri" w:cs="Calibri"/>
              </w:rPr>
              <w:t>in the area of</w:t>
            </w:r>
            <w:proofErr w:type="gramEnd"/>
            <w:r>
              <w:rPr>
                <w:rFonts w:eastAsia="Calibri" w:cs="Calibri"/>
              </w:rPr>
              <w:t xml:space="preserve"> the event.</w:t>
            </w:r>
          </w:p>
          <w:p w14:paraId="4AC22970" w14:textId="77777777" w:rsidR="00885939" w:rsidRDefault="00885939">
            <w:pPr>
              <w:spacing w:after="0" w:line="240" w:lineRule="auto"/>
              <w:rPr>
                <w:rFonts w:eastAsia="Calibri" w:cs="Calibri"/>
              </w:rPr>
            </w:pPr>
          </w:p>
          <w:p w14:paraId="15BC8129" w14:textId="77777777" w:rsidR="00885939" w:rsidRDefault="00000000">
            <w:pPr>
              <w:spacing w:after="0" w:line="240" w:lineRule="auto"/>
              <w:rPr>
                <w:rFonts w:eastAsia="Calibri" w:cs="Calibri"/>
              </w:rPr>
            </w:pPr>
            <w:r>
              <w:rPr>
                <w:rFonts w:eastAsia="Calibri" w:cs="Calibri"/>
              </w:rPr>
              <w:t xml:space="preserve">With support from a SUSU Activities Coordinator, inform </w:t>
            </w:r>
            <w:proofErr w:type="spellStart"/>
            <w:r>
              <w:rPr>
                <w:rFonts w:eastAsia="Calibri" w:cs="Calibri"/>
              </w:rPr>
              <w:t>UoS</w:t>
            </w:r>
            <w:proofErr w:type="spellEnd"/>
            <w:r>
              <w:rPr>
                <w:rFonts w:eastAsia="Calibri" w:cs="Calibri"/>
              </w:rPr>
              <w:t xml:space="preserve"> Security Team of the event and any potential security needs on the day.</w:t>
            </w:r>
          </w:p>
          <w:p w14:paraId="7BB3C2B4" w14:textId="77777777" w:rsidR="00885939" w:rsidRDefault="00885939">
            <w:pPr>
              <w:spacing w:after="0" w:line="240" w:lineRule="auto"/>
              <w:rPr>
                <w:rFonts w:eastAsia="Calibri" w:cs="Calibri"/>
              </w:rPr>
            </w:pPr>
          </w:p>
          <w:p w14:paraId="3A41782A" w14:textId="77777777" w:rsidR="00885939" w:rsidRDefault="00000000">
            <w:pPr>
              <w:spacing w:after="0" w:line="240" w:lineRule="auto"/>
            </w:pPr>
            <w:r>
              <w:rPr>
                <w:rFonts w:eastAsia="Calibri" w:cs="Calibri"/>
              </w:rPr>
              <w:t xml:space="preserve">To contact the Security Team on campus 3311, off campus 02380 593311. </w:t>
            </w:r>
            <w:hyperlink r:id="rId32" w:history="1">
              <w:r w:rsidR="00885939">
                <w:rPr>
                  <w:rFonts w:eastAsia="Calibri" w:cs="Calibri"/>
                  <w:color w:val="0000FF"/>
                  <w:u w:val="single"/>
                </w:rPr>
                <w:t>unisecurity@soton.ac.uk</w:t>
              </w:r>
            </w:hyperlink>
          </w:p>
          <w:p w14:paraId="7CABB800" w14:textId="77777777" w:rsidR="00885939" w:rsidRDefault="00885939">
            <w:pPr>
              <w:spacing w:after="0" w:line="240" w:lineRule="auto"/>
              <w:rPr>
                <w:rFonts w:eastAsia="Calibri" w:cs="Calibri"/>
              </w:rPr>
            </w:pP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BEC28C" w14:textId="77777777" w:rsidR="00885939" w:rsidRDefault="00000000">
            <w:pPr>
              <w:spacing w:after="0" w:line="240" w:lineRule="auto"/>
              <w:rPr>
                <w:rFonts w:eastAsia="Calibri" w:cs="Calibri"/>
                <w:b/>
                <w:bCs/>
              </w:rPr>
            </w:pPr>
            <w:r>
              <w:rPr>
                <w:rFonts w:eastAsia="Calibri" w:cs="Calibri"/>
                <w:b/>
                <w:bCs/>
              </w:rPr>
              <w:t>1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3A59F0" w14:textId="77777777" w:rsidR="00885939" w:rsidRDefault="00000000">
            <w:pPr>
              <w:spacing w:after="0" w:line="240" w:lineRule="auto"/>
              <w:rPr>
                <w:rFonts w:eastAsia="Calibri" w:cs="Calibri"/>
                <w:b/>
                <w:bCs/>
              </w:rPr>
            </w:pPr>
            <w:r>
              <w:rPr>
                <w:rFonts w:eastAsia="Calibri" w:cs="Calibri"/>
                <w:b/>
                <w:bCs/>
              </w:rPr>
              <w:t>3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99274E" w14:textId="77777777" w:rsidR="00885939" w:rsidRDefault="00000000">
            <w:pPr>
              <w:spacing w:after="0" w:line="240" w:lineRule="auto"/>
              <w:rPr>
                <w:rFonts w:eastAsia="Calibri" w:cs="Calibri"/>
                <w:b/>
                <w:bCs/>
              </w:rPr>
            </w:pPr>
            <w:r>
              <w:rPr>
                <w:rFonts w:eastAsia="Calibri" w:cs="Calibri"/>
                <w:b/>
                <w:bCs/>
              </w:rPr>
              <w:t>3</w:t>
            </w: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858A04" w14:textId="77777777" w:rsidR="00885939" w:rsidRDefault="00000000">
            <w:pPr>
              <w:spacing w:after="0" w:line="240" w:lineRule="auto"/>
              <w:rPr>
                <w:rFonts w:eastAsia="Calibri" w:cs="Calibri"/>
              </w:rPr>
            </w:pPr>
            <w:r>
              <w:rPr>
                <w:rFonts w:eastAsia="Calibri" w:cs="Calibri"/>
              </w:rPr>
              <w:t>Seek medical attention if problem arises.</w:t>
            </w:r>
          </w:p>
          <w:p w14:paraId="0C0C9B84" w14:textId="77777777" w:rsidR="00885939" w:rsidRDefault="00885939">
            <w:pPr>
              <w:spacing w:after="0" w:line="240" w:lineRule="auto"/>
              <w:rPr>
                <w:rFonts w:eastAsia="Calibri" w:cs="Calibri"/>
              </w:rPr>
            </w:pPr>
          </w:p>
          <w:p w14:paraId="5AB6C52F" w14:textId="77777777" w:rsidR="00885939" w:rsidRDefault="00000000">
            <w:pPr>
              <w:spacing w:after="0" w:line="240" w:lineRule="auto"/>
              <w:rPr>
                <w:rFonts w:eastAsia="Calibri" w:cs="Calibri"/>
              </w:rPr>
            </w:pPr>
            <w:r>
              <w:rPr>
                <w:rFonts w:eastAsia="Calibri" w:cs="Calibri"/>
              </w:rPr>
              <w:t>Security Team may inform the police of the event if required (e.g. marches).</w:t>
            </w:r>
          </w:p>
          <w:p w14:paraId="30B778B0" w14:textId="77777777" w:rsidR="00885939" w:rsidRDefault="00885939">
            <w:pPr>
              <w:spacing w:after="0" w:line="240" w:lineRule="auto"/>
              <w:rPr>
                <w:rFonts w:eastAsia="Calibri" w:cs="Calibri"/>
              </w:rPr>
            </w:pPr>
          </w:p>
          <w:p w14:paraId="099DBEE6" w14:textId="77777777" w:rsidR="00885939" w:rsidRDefault="00000000">
            <w:pPr>
              <w:spacing w:after="0" w:line="240" w:lineRule="auto"/>
            </w:pPr>
            <w:r>
              <w:rPr>
                <w:rFonts w:eastAsia="Calibri" w:cs="Calibri"/>
                <w:color w:val="000000"/>
              </w:rPr>
              <w:t xml:space="preserve">Follow </w:t>
            </w:r>
            <w:hyperlink r:id="rId33" w:history="1">
              <w:r w:rsidR="00885939">
                <w:rPr>
                  <w:rStyle w:val="Hyperlink"/>
                  <w:rFonts w:eastAsia="Calibri" w:cs="Calibri"/>
                </w:rPr>
                <w:t>SUSU incident reporting guide</w:t>
              </w:r>
            </w:hyperlink>
          </w:p>
          <w:p w14:paraId="03B1318F" w14:textId="77777777" w:rsidR="00885939" w:rsidRDefault="00885939">
            <w:pPr>
              <w:spacing w:after="0"/>
              <w:ind w:left="-20" w:right="-20"/>
              <w:rPr>
                <w:rFonts w:eastAsia="Calibri" w:cs="Calibri"/>
                <w:color w:val="000000"/>
              </w:rPr>
            </w:pPr>
          </w:p>
          <w:p w14:paraId="3FC6F0AC" w14:textId="77777777" w:rsidR="00885939" w:rsidRDefault="00885939">
            <w:pPr>
              <w:spacing w:after="0"/>
              <w:ind w:left="-20" w:right="-20"/>
              <w:rPr>
                <w:rFonts w:eastAsia="Calibri" w:cs="Calibri"/>
                <w:color w:val="000000"/>
              </w:rPr>
            </w:pPr>
          </w:p>
          <w:p w14:paraId="4E0BD964" w14:textId="77777777" w:rsidR="00885939" w:rsidRDefault="00000000">
            <w:pPr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Call emergency services as required.</w:t>
            </w:r>
          </w:p>
          <w:p w14:paraId="379FA22D" w14:textId="77777777" w:rsidR="00885939" w:rsidRDefault="00885939">
            <w:pPr>
              <w:spacing w:after="0"/>
              <w:ind w:left="-20" w:right="-20"/>
              <w:rPr>
                <w:rFonts w:eastAsia="Calibri" w:cs="Calibri"/>
                <w:color w:val="000000"/>
              </w:rPr>
            </w:pPr>
          </w:p>
          <w:p w14:paraId="021D71D1" w14:textId="77777777" w:rsidR="00885939" w:rsidRDefault="00885939">
            <w:pPr>
              <w:spacing w:after="0" w:line="240" w:lineRule="auto"/>
              <w:rPr>
                <w:rFonts w:eastAsia="Calibri" w:cs="Calibri"/>
              </w:rPr>
            </w:pPr>
          </w:p>
          <w:p w14:paraId="3EA40DC2" w14:textId="77777777" w:rsidR="00885939" w:rsidRDefault="00885939">
            <w:pPr>
              <w:spacing w:after="0" w:line="240" w:lineRule="auto"/>
              <w:rPr>
                <w:rFonts w:eastAsia="Calibri" w:cs="Calibri"/>
              </w:rPr>
            </w:pPr>
          </w:p>
        </w:tc>
        <w:tc>
          <w:tcPr>
            <w:tcW w:w="44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6B0931C" w14:textId="77777777" w:rsidR="00885939" w:rsidRDefault="00885939">
            <w:pPr>
              <w:spacing w:after="0" w:line="240" w:lineRule="auto"/>
              <w:rPr>
                <w:rFonts w:eastAsia="Calibri" w:cs="Calibri"/>
              </w:rPr>
            </w:pPr>
          </w:p>
        </w:tc>
      </w:tr>
      <w:tr w:rsidR="00885939" w14:paraId="5FB01335" w14:textId="77777777">
        <w:trPr>
          <w:cantSplit/>
        </w:trPr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9E1B56" w14:textId="77777777" w:rsidR="00885939" w:rsidRDefault="00000000">
            <w:pPr>
              <w:spacing w:after="0" w:line="240" w:lineRule="auto"/>
              <w:rPr>
                <w:rFonts w:eastAsia="Calibri" w:cs="Calibri"/>
              </w:rPr>
            </w:pPr>
            <w:r>
              <w:rPr>
                <w:rFonts w:eastAsia="Calibri" w:cs="Calibri"/>
              </w:rPr>
              <w:lastRenderedPageBreak/>
              <w:t>Falling Objects</w:t>
            </w:r>
          </w:p>
          <w:p w14:paraId="138B9959" w14:textId="77777777" w:rsidR="00885939" w:rsidRDefault="00000000">
            <w:pPr>
              <w:spacing w:after="0" w:line="240" w:lineRule="auto"/>
              <w:rPr>
                <w:rFonts w:eastAsia="Calibri" w:cs="Calibri"/>
              </w:rPr>
            </w:pPr>
            <w:r>
              <w:rPr>
                <w:rFonts w:eastAsia="Calibri" w:cs="Calibri"/>
              </w:rPr>
              <w:t>e.g. banners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869C68" w14:textId="77777777" w:rsidR="00885939" w:rsidRDefault="00000000">
            <w:pPr>
              <w:spacing w:after="0" w:line="240" w:lineRule="auto"/>
              <w:rPr>
                <w:rFonts w:eastAsia="Calibri" w:cs="Calibri"/>
              </w:rPr>
            </w:pPr>
            <w:r>
              <w:rPr>
                <w:rFonts w:eastAsia="Calibri" w:cs="Calibri"/>
              </w:rPr>
              <w:t>Injury</w:t>
            </w:r>
          </w:p>
          <w:p w14:paraId="602B4102" w14:textId="77777777" w:rsidR="00885939" w:rsidRDefault="00000000">
            <w:pPr>
              <w:spacing w:after="0" w:line="240" w:lineRule="auto"/>
              <w:rPr>
                <w:rFonts w:eastAsia="Calibri" w:cs="Calibri"/>
              </w:rPr>
            </w:pPr>
            <w:r>
              <w:rPr>
                <w:rFonts w:eastAsia="Calibri" w:cs="Calibri"/>
              </w:rPr>
              <w:t>Bruising</w:t>
            </w:r>
          </w:p>
          <w:p w14:paraId="7669D3E6" w14:textId="77777777" w:rsidR="00885939" w:rsidRDefault="00000000">
            <w:pPr>
              <w:spacing w:after="0" w:line="240" w:lineRule="auto"/>
              <w:rPr>
                <w:rFonts w:eastAsia="Calibri" w:cs="Calibri"/>
              </w:rPr>
            </w:pPr>
            <w:r>
              <w:rPr>
                <w:rFonts w:eastAsia="Calibri" w:cs="Calibri"/>
              </w:rPr>
              <w:t>Damage to</w:t>
            </w:r>
          </w:p>
          <w:p w14:paraId="54F30727" w14:textId="77777777" w:rsidR="00885939" w:rsidRDefault="00000000">
            <w:pPr>
              <w:spacing w:after="0" w:line="240" w:lineRule="auto"/>
              <w:rPr>
                <w:rFonts w:eastAsia="Calibri" w:cs="Calibri"/>
              </w:rPr>
            </w:pPr>
            <w:r>
              <w:rPr>
                <w:rFonts w:eastAsia="Calibri" w:cs="Calibri"/>
              </w:rPr>
              <w:t>equipment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6652E4" w14:textId="77777777" w:rsidR="00885939" w:rsidRDefault="00000000">
            <w:pPr>
              <w:spacing w:after="0" w:line="240" w:lineRule="auto"/>
              <w:rPr>
                <w:rFonts w:eastAsia="Calibri" w:cs="Calibri"/>
              </w:rPr>
            </w:pPr>
            <w:r>
              <w:rPr>
                <w:rFonts w:eastAsia="Calibri" w:cs="Calibri"/>
              </w:rPr>
              <w:t>Members,</w:t>
            </w:r>
          </w:p>
          <w:p w14:paraId="1286A1A3" w14:textId="77777777" w:rsidR="00885939" w:rsidRDefault="00000000">
            <w:pPr>
              <w:spacing w:after="0" w:line="240" w:lineRule="auto"/>
              <w:rPr>
                <w:rFonts w:eastAsia="Calibri" w:cs="Calibri"/>
              </w:rPr>
            </w:pPr>
            <w:r>
              <w:rPr>
                <w:rFonts w:eastAsia="Calibri" w:cs="Calibri"/>
              </w:rPr>
              <w:t>visitors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F3B584" w14:textId="77777777" w:rsidR="00885939" w:rsidRDefault="00000000">
            <w:pPr>
              <w:spacing w:after="0" w:line="240" w:lineRule="auto"/>
              <w:rPr>
                <w:rFonts w:eastAsia="Calibri" w:cs="Calibri"/>
                <w:b/>
                <w:bCs/>
              </w:rPr>
            </w:pPr>
            <w:r>
              <w:rPr>
                <w:rFonts w:eastAsia="Calibri" w:cs="Calibri"/>
                <w:b/>
                <w:bCs/>
              </w:rPr>
              <w:t>2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8777DA" w14:textId="77777777" w:rsidR="00885939" w:rsidRDefault="00000000">
            <w:pPr>
              <w:spacing w:after="0" w:line="240" w:lineRule="auto"/>
              <w:rPr>
                <w:rFonts w:eastAsia="Calibri" w:cs="Calibri"/>
                <w:b/>
                <w:bCs/>
              </w:rPr>
            </w:pPr>
            <w:r>
              <w:rPr>
                <w:rFonts w:eastAsia="Calibri" w:cs="Calibri"/>
                <w:b/>
                <w:bCs/>
              </w:rPr>
              <w:t>3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0D9314" w14:textId="77777777" w:rsidR="00885939" w:rsidRDefault="00000000">
            <w:pPr>
              <w:spacing w:after="0" w:line="240" w:lineRule="auto"/>
              <w:rPr>
                <w:rFonts w:eastAsia="Calibri" w:cs="Calibri"/>
                <w:b/>
                <w:bCs/>
              </w:rPr>
            </w:pPr>
            <w:r>
              <w:rPr>
                <w:rFonts w:eastAsia="Calibri" w:cs="Calibri"/>
                <w:b/>
                <w:bCs/>
              </w:rPr>
              <w:t>6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D0388A" w14:textId="77777777" w:rsidR="00885939" w:rsidRDefault="00000000">
            <w:pPr>
              <w:spacing w:after="0" w:line="240" w:lineRule="auto"/>
              <w:rPr>
                <w:rFonts w:eastAsia="Calibri" w:cs="Calibri"/>
              </w:rPr>
            </w:pPr>
            <w:r>
              <w:rPr>
                <w:rFonts w:eastAsia="Calibri" w:cs="Calibri"/>
              </w:rPr>
              <w:t>Tables to be safely secured by staff where possible – ask for support from facilities team</w:t>
            </w:r>
          </w:p>
          <w:p w14:paraId="6F15CA8A" w14:textId="77777777" w:rsidR="00885939" w:rsidRDefault="00885939">
            <w:pPr>
              <w:spacing w:after="0" w:line="240" w:lineRule="auto"/>
              <w:rPr>
                <w:rFonts w:eastAsia="Calibri" w:cs="Calibri"/>
              </w:rPr>
            </w:pPr>
          </w:p>
          <w:p w14:paraId="32080A1E" w14:textId="77777777" w:rsidR="00885939" w:rsidRDefault="00000000">
            <w:pPr>
              <w:spacing w:after="0" w:line="240" w:lineRule="auto"/>
              <w:rPr>
                <w:rFonts w:eastAsia="Calibri" w:cs="Calibri"/>
              </w:rPr>
            </w:pPr>
            <w:r>
              <w:rPr>
                <w:rFonts w:eastAsia="Calibri" w:cs="Calibri"/>
              </w:rPr>
              <w:t>Ensure banner is secured and on a flat surface</w:t>
            </w:r>
          </w:p>
          <w:p w14:paraId="7978EFA5" w14:textId="77777777" w:rsidR="00885939" w:rsidRDefault="00885939">
            <w:pPr>
              <w:spacing w:after="0" w:line="240" w:lineRule="auto"/>
              <w:rPr>
                <w:rFonts w:eastAsia="Calibri" w:cs="Calibri"/>
              </w:rPr>
            </w:pPr>
          </w:p>
          <w:p w14:paraId="2F8E8979" w14:textId="77777777" w:rsidR="00885939" w:rsidRDefault="00000000">
            <w:pPr>
              <w:spacing w:after="0" w:line="240" w:lineRule="auto"/>
              <w:rPr>
                <w:rFonts w:eastAsia="Calibri" w:cs="Calibri"/>
              </w:rPr>
            </w:pPr>
            <w:r>
              <w:rPr>
                <w:rFonts w:eastAsia="Calibri" w:cs="Calibri"/>
              </w:rPr>
              <w:t>Ensure banners or objects are not obscuring walkways or exits-ideally place behind or to the side of stall where space allows-ensuring distance between stalls/stall holders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3CBC74" w14:textId="77777777" w:rsidR="00885939" w:rsidRDefault="00000000">
            <w:pPr>
              <w:spacing w:after="0" w:line="240" w:lineRule="auto"/>
              <w:rPr>
                <w:rFonts w:eastAsia="Calibri" w:cs="Calibri"/>
                <w:b/>
                <w:bCs/>
              </w:rPr>
            </w:pPr>
            <w:r>
              <w:rPr>
                <w:rFonts w:eastAsia="Calibri" w:cs="Calibri"/>
                <w:b/>
                <w:bCs/>
              </w:rPr>
              <w:t>1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166B48" w14:textId="77777777" w:rsidR="00885939" w:rsidRDefault="00000000">
            <w:pPr>
              <w:spacing w:after="0" w:line="240" w:lineRule="auto"/>
              <w:rPr>
                <w:rFonts w:eastAsia="Calibri" w:cs="Calibri"/>
                <w:b/>
                <w:bCs/>
              </w:rPr>
            </w:pPr>
            <w:r>
              <w:rPr>
                <w:rFonts w:eastAsia="Calibri" w:cs="Calibri"/>
                <w:b/>
                <w:bCs/>
              </w:rPr>
              <w:t>2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1E8B64" w14:textId="77777777" w:rsidR="00885939" w:rsidRDefault="00000000">
            <w:pPr>
              <w:spacing w:after="0" w:line="240" w:lineRule="auto"/>
              <w:rPr>
                <w:rFonts w:eastAsia="Calibri" w:cs="Calibri"/>
                <w:b/>
                <w:bCs/>
              </w:rPr>
            </w:pPr>
            <w:r>
              <w:rPr>
                <w:rFonts w:eastAsia="Calibri" w:cs="Calibri"/>
                <w:b/>
                <w:bCs/>
              </w:rPr>
              <w:t>2</w:t>
            </w: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D633D3" w14:textId="77777777" w:rsidR="00885939" w:rsidRDefault="00000000">
            <w:pPr>
              <w:spacing w:after="0" w:line="240" w:lineRule="auto"/>
              <w:rPr>
                <w:rFonts w:eastAsia="Calibri" w:cs="Calibri"/>
              </w:rPr>
            </w:pPr>
            <w:r>
              <w:rPr>
                <w:rFonts w:eastAsia="Calibri" w:cs="Calibri"/>
              </w:rPr>
              <w:t>Seek medical attention if problem arises.</w:t>
            </w:r>
          </w:p>
          <w:p w14:paraId="0C8EFDD9" w14:textId="77777777" w:rsidR="00885939" w:rsidRDefault="00000000">
            <w:pPr>
              <w:spacing w:after="0" w:line="240" w:lineRule="auto"/>
              <w:rPr>
                <w:rFonts w:eastAsia="Calibri" w:cs="Calibri"/>
              </w:rPr>
            </w:pPr>
            <w:r>
              <w:rPr>
                <w:rFonts w:eastAsia="Calibri" w:cs="Calibri"/>
              </w:rPr>
              <w:t>Seek support from facilities staff.</w:t>
            </w:r>
          </w:p>
        </w:tc>
        <w:tc>
          <w:tcPr>
            <w:tcW w:w="44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4AD194A" w14:textId="77777777" w:rsidR="00885939" w:rsidRDefault="00885939">
            <w:pPr>
              <w:spacing w:after="0" w:line="240" w:lineRule="auto"/>
              <w:rPr>
                <w:rFonts w:eastAsia="Calibri" w:cs="Calibri"/>
              </w:rPr>
            </w:pPr>
          </w:p>
        </w:tc>
      </w:tr>
      <w:tr w:rsidR="00885939" w14:paraId="6E3944B6" w14:textId="77777777">
        <w:trPr>
          <w:cantSplit/>
        </w:trPr>
        <w:tc>
          <w:tcPr>
            <w:tcW w:w="1390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DDC49B" w14:textId="77777777" w:rsidR="00885939" w:rsidRDefault="00000000">
            <w:pPr>
              <w:spacing w:after="0" w:line="240" w:lineRule="auto"/>
              <w:jc w:val="center"/>
            </w:pPr>
            <w:r>
              <w:rPr>
                <w:rFonts w:eastAsia="Calibri" w:cs="Calibri"/>
                <w:b/>
                <w:bCs/>
                <w:sz w:val="28"/>
                <w:szCs w:val="28"/>
              </w:rPr>
              <w:t>ISOC Charity Dinner Brothers/Sisters + Other social events</w:t>
            </w:r>
          </w:p>
        </w:tc>
        <w:tc>
          <w:tcPr>
            <w:tcW w:w="44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6CC1472" w14:textId="77777777" w:rsidR="00885939" w:rsidRDefault="00885939">
            <w:pPr>
              <w:spacing w:after="0" w:line="240" w:lineRule="auto"/>
              <w:rPr>
                <w:rFonts w:eastAsia="Calibri" w:cs="Calibri"/>
              </w:rPr>
            </w:pPr>
          </w:p>
        </w:tc>
      </w:tr>
      <w:tr w:rsidR="00885939" w14:paraId="6D76AE6B" w14:textId="77777777">
        <w:trPr>
          <w:cantSplit/>
          <w:trHeight w:val="300"/>
        </w:trPr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0DE39E" w14:textId="77777777" w:rsidR="00885939" w:rsidRDefault="00000000">
            <w:pPr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Food Allergy</w:t>
            </w:r>
          </w:p>
          <w:p w14:paraId="7DE1F4A5" w14:textId="77777777" w:rsidR="00885939" w:rsidRDefault="00885939">
            <w:pPr>
              <w:rPr>
                <w:rFonts w:eastAsia="Calibri" w:cs="Calibri"/>
                <w:color w:val="000000"/>
              </w:rPr>
            </w:pP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734C62" w14:textId="77777777" w:rsidR="00885939" w:rsidRDefault="00000000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 xml:space="preserve">Example- a person with a nut allergy </w:t>
            </w:r>
            <w:proofErr w:type="gramStart"/>
            <w:r>
              <w:rPr>
                <w:rFonts w:eastAsia="Calibri" w:cs="Calibri"/>
                <w:color w:val="000000"/>
              </w:rPr>
              <w:t>comes in contact with</w:t>
            </w:r>
            <w:proofErr w:type="gramEnd"/>
            <w:r>
              <w:rPr>
                <w:rFonts w:eastAsia="Calibri" w:cs="Calibri"/>
                <w:color w:val="000000"/>
              </w:rPr>
              <w:t xml:space="preserve"> nuts resulting in allergic reaction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4641C3" w14:textId="77777777" w:rsidR="00885939" w:rsidRDefault="00000000">
            <w:pPr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Person with any allergy</w:t>
            </w:r>
          </w:p>
          <w:p w14:paraId="1C55C0D7" w14:textId="77777777" w:rsidR="00885939" w:rsidRDefault="00885939">
            <w:pPr>
              <w:rPr>
                <w:rFonts w:eastAsia="Calibri" w:cs="Calibri"/>
                <w:color w:val="00000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D3BA45" w14:textId="77777777" w:rsidR="00885939" w:rsidRDefault="00000000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9DAB73" w14:textId="77777777" w:rsidR="00885939" w:rsidRDefault="00000000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C7586F" w14:textId="77777777" w:rsidR="00885939" w:rsidRDefault="00000000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986554" w14:textId="77777777" w:rsidR="00885939" w:rsidRDefault="00000000">
            <w:pPr>
              <w:pStyle w:val="NoSpacing"/>
              <w:spacing w:line="240" w:lineRule="auto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 xml:space="preserve">Inform the staff of anyone who has a food allergy – Avoiding any desserts which may have </w:t>
            </w:r>
            <w:proofErr w:type="gramStart"/>
            <w:r>
              <w:rPr>
                <w:rFonts w:eastAsia="Calibri" w:cs="Calibri"/>
                <w:color w:val="000000"/>
              </w:rPr>
              <w:t>come in contact with</w:t>
            </w:r>
            <w:proofErr w:type="gramEnd"/>
            <w:r>
              <w:rPr>
                <w:rFonts w:eastAsia="Calibri" w:cs="Calibri"/>
                <w:color w:val="000000"/>
              </w:rPr>
              <w:t xml:space="preserve"> nuts –Ask the workers to use different utilities when preparing the dessert for the person with the food allergy</w:t>
            </w:r>
          </w:p>
          <w:p w14:paraId="5F741A89" w14:textId="77777777" w:rsidR="00885939" w:rsidRDefault="00885939">
            <w:pPr>
              <w:pStyle w:val="NoSpacing"/>
              <w:spacing w:line="240" w:lineRule="auto"/>
              <w:rPr>
                <w:rFonts w:eastAsia="Calibri" w:cs="Calibri"/>
                <w:color w:val="000000"/>
              </w:rPr>
            </w:pPr>
          </w:p>
          <w:p w14:paraId="042ADD81" w14:textId="77777777" w:rsidR="00885939" w:rsidRDefault="00000000">
            <w:pPr>
              <w:pStyle w:val="NoSpacing"/>
              <w:spacing w:line="240" w:lineRule="auto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Ensure person with food allergy carries their EpiPen along with them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804845" w14:textId="77777777" w:rsidR="00885939" w:rsidRDefault="00000000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6177EE" w14:textId="77777777" w:rsidR="00885939" w:rsidRDefault="00000000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42987D" w14:textId="77777777" w:rsidR="00885939" w:rsidRDefault="00000000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</w:t>
            </w: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E0C1A3" w14:textId="77777777" w:rsidR="00885939" w:rsidRDefault="00000000">
            <w:pPr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Medical attention will be sought by calling emergency services if required.</w:t>
            </w:r>
          </w:p>
          <w:p w14:paraId="5F7155F7" w14:textId="77777777" w:rsidR="00885939" w:rsidRDefault="00885939">
            <w:pPr>
              <w:rPr>
                <w:rFonts w:eastAsia="Calibri" w:cs="Calibri"/>
                <w:color w:val="000000"/>
              </w:rPr>
            </w:pPr>
          </w:p>
        </w:tc>
        <w:tc>
          <w:tcPr>
            <w:tcW w:w="44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9FBD713" w14:textId="77777777" w:rsidR="00885939" w:rsidRDefault="00885939">
            <w:pPr>
              <w:rPr>
                <w:rFonts w:eastAsia="Calibri" w:cs="Calibri"/>
                <w:color w:val="000000"/>
              </w:rPr>
            </w:pPr>
          </w:p>
        </w:tc>
      </w:tr>
      <w:tr w:rsidR="00885939" w14:paraId="1E6F2F84" w14:textId="77777777">
        <w:trPr>
          <w:cantSplit/>
          <w:trHeight w:val="300"/>
        </w:trPr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0E39C0" w14:textId="77777777" w:rsidR="00885939" w:rsidRDefault="00000000">
            <w:r>
              <w:rPr>
                <w:color w:val="000000"/>
              </w:rPr>
              <w:lastRenderedPageBreak/>
              <w:t>Food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CA76C2" w14:textId="77777777" w:rsidR="00885939" w:rsidRDefault="00000000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Food poisoning Allergies Choking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3ABBA1" w14:textId="77777777" w:rsidR="00885939" w:rsidRDefault="00000000">
            <w:pPr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all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3CF072" w14:textId="77777777" w:rsidR="00885939" w:rsidRDefault="00000000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E120E7" w14:textId="77777777" w:rsidR="00885939" w:rsidRDefault="00000000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B80F71" w14:textId="77777777" w:rsidR="00885939" w:rsidRDefault="00000000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15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352D81" w14:textId="77777777" w:rsidR="00885939" w:rsidRDefault="00000000">
            <w:pPr>
              <w:pStyle w:val="NoSpacing"/>
              <w:spacing w:line="240" w:lineRule="auto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 xml:space="preserve">Guest will be made aware that food is hot. </w:t>
            </w:r>
          </w:p>
          <w:p w14:paraId="24F71B59" w14:textId="77777777" w:rsidR="006F7554" w:rsidRDefault="006F7554">
            <w:pPr>
              <w:pStyle w:val="NoSpacing"/>
              <w:spacing w:line="240" w:lineRule="auto"/>
              <w:rPr>
                <w:rFonts w:eastAsia="Calibri" w:cs="Calibri"/>
                <w:color w:val="000000"/>
              </w:rPr>
            </w:pPr>
          </w:p>
          <w:p w14:paraId="6C5D1E30" w14:textId="6410FC59" w:rsidR="006F7554" w:rsidRDefault="006F7554">
            <w:pPr>
              <w:pStyle w:val="NoSpacing"/>
              <w:spacing w:line="240" w:lineRule="auto"/>
              <w:rPr>
                <w:rFonts w:eastAsia="Calibri" w:cs="Calibri"/>
                <w:color w:val="000000"/>
              </w:rPr>
            </w:pPr>
            <w:r w:rsidRPr="006F7554">
              <w:rPr>
                <w:rFonts w:eastAsia="Calibri" w:cs="Calibri"/>
                <w:color w:val="000000"/>
              </w:rPr>
              <w:t>Hot food will be provided and served by an established restaurant/approved external food supplier and will not be homemade or prepared/served by ISOC committee members</w:t>
            </w:r>
          </w:p>
          <w:p w14:paraId="0D1F8455" w14:textId="77777777" w:rsidR="00885939" w:rsidRDefault="00885939">
            <w:pPr>
              <w:pStyle w:val="NoSpacing"/>
              <w:spacing w:line="240" w:lineRule="auto"/>
              <w:rPr>
                <w:rFonts w:eastAsia="Calibri" w:cs="Calibri"/>
                <w:color w:val="000000"/>
              </w:rPr>
            </w:pPr>
          </w:p>
          <w:p w14:paraId="0D247BE3" w14:textId="77777777" w:rsidR="00885939" w:rsidRDefault="00000000">
            <w:pPr>
              <w:pStyle w:val="NoSpacing"/>
              <w:spacing w:line="240" w:lineRule="auto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 xml:space="preserve">Food only be provided/eaten when other activities are stopped. </w:t>
            </w:r>
          </w:p>
          <w:p w14:paraId="4BB1601F" w14:textId="77777777" w:rsidR="00885939" w:rsidRDefault="00885939">
            <w:pPr>
              <w:pStyle w:val="NoSpacing"/>
              <w:spacing w:line="240" w:lineRule="auto"/>
              <w:rPr>
                <w:rFonts w:eastAsia="Calibri" w:cs="Calibri"/>
                <w:color w:val="000000"/>
              </w:rPr>
            </w:pPr>
          </w:p>
          <w:p w14:paraId="6EC168FD" w14:textId="77777777" w:rsidR="00885939" w:rsidRDefault="00000000">
            <w:pPr>
              <w:pStyle w:val="NoSpacing"/>
              <w:spacing w:line="240" w:lineRule="auto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 xml:space="preserve">Follow good food hygiene Practices – no handling food when ill. </w:t>
            </w:r>
          </w:p>
          <w:p w14:paraId="0CE5A90D" w14:textId="77777777" w:rsidR="00885939" w:rsidRDefault="00885939">
            <w:pPr>
              <w:pStyle w:val="NoSpacing"/>
              <w:spacing w:line="240" w:lineRule="auto"/>
              <w:rPr>
                <w:rFonts w:eastAsia="Calibri" w:cs="Calibri"/>
                <w:color w:val="000000"/>
              </w:rPr>
            </w:pPr>
          </w:p>
          <w:p w14:paraId="619303DB" w14:textId="77777777" w:rsidR="00885939" w:rsidRDefault="00000000">
            <w:pPr>
              <w:pStyle w:val="NoSpacing"/>
              <w:spacing w:line="240" w:lineRule="auto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For store bought items/snacks, Keep packaging to hand for Ingredient and allergen Information.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07C1DF" w14:textId="77777777" w:rsidR="00885939" w:rsidRDefault="00000000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A575A2" w14:textId="77777777" w:rsidR="00885939" w:rsidRDefault="00000000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9E97B9" w14:textId="77777777" w:rsidR="00885939" w:rsidRDefault="00000000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</w:t>
            </w: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2F862D" w14:textId="77777777" w:rsidR="00885939" w:rsidRDefault="00000000">
            <w:pPr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 xml:space="preserve">SUSU food hygiene level 2 course available for completion- requests made to Activities Team. </w:t>
            </w:r>
          </w:p>
          <w:p w14:paraId="073B2A78" w14:textId="77777777" w:rsidR="00885939" w:rsidRDefault="00000000">
            <w:pPr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Call for first aid/emergency services a required</w:t>
            </w:r>
          </w:p>
          <w:p w14:paraId="03D8E0F7" w14:textId="77777777" w:rsidR="00885939" w:rsidRDefault="00000000">
            <w:pPr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 xml:space="preserve">Report incidents via SUSU incident report procedure. </w:t>
            </w:r>
          </w:p>
        </w:tc>
        <w:tc>
          <w:tcPr>
            <w:tcW w:w="44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23B0D04" w14:textId="77777777" w:rsidR="00885939" w:rsidRDefault="00885939">
            <w:pPr>
              <w:rPr>
                <w:rFonts w:eastAsia="Calibri" w:cs="Calibri"/>
                <w:color w:val="000000"/>
              </w:rPr>
            </w:pPr>
          </w:p>
        </w:tc>
      </w:tr>
      <w:tr w:rsidR="00885939" w14:paraId="66F95402" w14:textId="77777777">
        <w:trPr>
          <w:cantSplit/>
          <w:trHeight w:val="300"/>
        </w:trPr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EA55C" w14:textId="77777777" w:rsidR="00885939" w:rsidRDefault="00000000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Adverse weather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9A7C0F" w14:textId="77777777" w:rsidR="00885939" w:rsidRDefault="00000000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Hypo-hypothermia, illness, injury, slipping, burns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9629C8" w14:textId="77777777" w:rsidR="00885939" w:rsidRDefault="00000000">
            <w:pPr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Event organisers, Event attendees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CDD1CD" w14:textId="77777777" w:rsidR="00885939" w:rsidRDefault="00000000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F64769" w14:textId="77777777" w:rsidR="00885939" w:rsidRDefault="00000000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1E9236" w14:textId="77777777" w:rsidR="00885939" w:rsidRDefault="00000000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DC0040" w14:textId="77777777" w:rsidR="00885939" w:rsidRDefault="00000000">
            <w:pPr>
              <w:spacing w:before="42" w:after="0" w:line="196" w:lineRule="auto"/>
              <w:rPr>
                <w:color w:val="000000"/>
              </w:rPr>
            </w:pPr>
            <w:r>
              <w:rPr>
                <w:color w:val="000000"/>
              </w:rPr>
              <w:t xml:space="preserve">lead organiser to check </w:t>
            </w:r>
            <w:proofErr w:type="gramStart"/>
            <w:r>
              <w:rPr>
                <w:color w:val="000000"/>
              </w:rPr>
              <w:t>the whether</w:t>
            </w:r>
            <w:proofErr w:type="gramEnd"/>
            <w:r>
              <w:rPr>
                <w:color w:val="000000"/>
              </w:rPr>
              <w:t xml:space="preserve"> are suitable for activities of the day. </w:t>
            </w:r>
          </w:p>
          <w:p w14:paraId="720280F9" w14:textId="77777777" w:rsidR="00885939" w:rsidRDefault="00000000">
            <w:pPr>
              <w:spacing w:before="42" w:after="0" w:line="196" w:lineRule="auto"/>
              <w:rPr>
                <w:color w:val="000000"/>
              </w:rPr>
            </w:pPr>
            <w:r>
              <w:rPr>
                <w:color w:val="000000"/>
              </w:rPr>
              <w:t xml:space="preserve">Warn those attending to wear appropriate clothing and footwear e.g. via social media post, email invites. </w:t>
            </w:r>
          </w:p>
          <w:p w14:paraId="651AB5AF" w14:textId="77777777" w:rsidR="00885939" w:rsidRDefault="00885939">
            <w:pPr>
              <w:spacing w:before="42" w:after="0" w:line="196" w:lineRule="auto"/>
              <w:rPr>
                <w:color w:val="000000"/>
              </w:rPr>
            </w:pPr>
          </w:p>
          <w:p w14:paraId="4CB8E3B3" w14:textId="77777777" w:rsidR="00885939" w:rsidRDefault="00000000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after="0"/>
              <w:rPr>
                <w:color w:val="000000"/>
              </w:rPr>
            </w:pPr>
            <w:r>
              <w:rPr>
                <w:color w:val="000000"/>
              </w:rPr>
              <w:t>In the case of hot weather organisers to advice participants to bring/wear appropriate level sunscreen, and to hydrate (especially if drinking alcohol).</w:t>
            </w:r>
          </w:p>
          <w:p w14:paraId="6C041DCB" w14:textId="77777777" w:rsidR="00885939" w:rsidRDefault="00885939">
            <w:pPr>
              <w:pStyle w:val="NoSpacing"/>
              <w:spacing w:line="240" w:lineRule="auto"/>
              <w:rPr>
                <w:rFonts w:eastAsia="Calibri" w:cs="Calibri"/>
                <w:color w:val="000000"/>
              </w:rPr>
            </w:pP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F7F7CB" w14:textId="77777777" w:rsidR="00885939" w:rsidRDefault="00000000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EA1B1C" w14:textId="77777777" w:rsidR="00885939" w:rsidRDefault="00000000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1EDE76" w14:textId="77777777" w:rsidR="00885939" w:rsidRDefault="00000000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</w:t>
            </w: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490DD1" w14:textId="77777777" w:rsidR="00885939" w:rsidRDefault="00000000">
            <w:pPr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If adverse weather is too extreme to be controlled, the event should ultimately be cancelled or postponed to a different date.</w:t>
            </w:r>
          </w:p>
          <w:p w14:paraId="2FA3C033" w14:textId="77777777" w:rsidR="00885939" w:rsidRDefault="00000000">
            <w:pPr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 xml:space="preserve"> Contact emergency services if needed.</w:t>
            </w:r>
          </w:p>
          <w:p w14:paraId="381143FD" w14:textId="77777777" w:rsidR="00885939" w:rsidRDefault="00000000">
            <w:pPr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All incidents are to be reported on the as soon as possible ensuring the duty manager/health and safety officer have been informed.</w:t>
            </w:r>
          </w:p>
          <w:p w14:paraId="096A0420" w14:textId="77777777" w:rsidR="00885939" w:rsidRDefault="00885939">
            <w:pPr>
              <w:rPr>
                <w:rFonts w:eastAsia="Calibri" w:cs="Calibri"/>
                <w:color w:val="000000"/>
              </w:rPr>
            </w:pPr>
          </w:p>
          <w:p w14:paraId="432CF07A" w14:textId="77777777" w:rsidR="00885939" w:rsidRDefault="00000000">
            <w:r>
              <w:rPr>
                <w:rFonts w:eastAsia="Calibri" w:cs="Calibri"/>
                <w:color w:val="000000"/>
              </w:rPr>
              <w:t xml:space="preserve">Follow </w:t>
            </w:r>
            <w:hyperlink r:id="rId34" w:history="1">
              <w:r w:rsidR="00885939">
                <w:rPr>
                  <w:rStyle w:val="Hyperlink"/>
                  <w:rFonts w:eastAsia="Calibri" w:cs="Calibri"/>
                </w:rPr>
                <w:t>SUSU incident report policy.</w:t>
              </w:r>
            </w:hyperlink>
          </w:p>
          <w:p w14:paraId="2E1262A5" w14:textId="77777777" w:rsidR="00885939" w:rsidRDefault="00885939">
            <w:pPr>
              <w:rPr>
                <w:rFonts w:eastAsia="Calibri" w:cs="Calibri"/>
                <w:color w:val="000000"/>
              </w:rPr>
            </w:pPr>
          </w:p>
        </w:tc>
        <w:tc>
          <w:tcPr>
            <w:tcW w:w="44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25F241E" w14:textId="77777777" w:rsidR="00885939" w:rsidRDefault="00885939">
            <w:pPr>
              <w:rPr>
                <w:rFonts w:eastAsia="Calibri" w:cs="Calibri"/>
                <w:color w:val="000000"/>
              </w:rPr>
            </w:pPr>
          </w:p>
        </w:tc>
      </w:tr>
      <w:tr w:rsidR="00885939" w14:paraId="01D2A155" w14:textId="77777777">
        <w:trPr>
          <w:cantSplit/>
          <w:trHeight w:val="300"/>
        </w:trPr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18CB03" w14:textId="77777777" w:rsidR="00885939" w:rsidRDefault="00000000">
            <w:r>
              <w:rPr>
                <w:rFonts w:eastAsia="Calibri" w:cs="Calibri"/>
                <w:color w:val="000000"/>
              </w:rPr>
              <w:lastRenderedPageBreak/>
              <w:t xml:space="preserve">Anti-social, Violent or offensive behaviour </w:t>
            </w:r>
            <w:r>
              <w:rPr>
                <w:rFonts w:eastAsia="Calibri" w:cs="Calibri"/>
              </w:rPr>
              <w:t>due to nature of demonstration event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30F65B" w14:textId="77777777" w:rsidR="00885939" w:rsidRDefault="00000000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 xml:space="preserve">Distress, Physical Injury 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67A060" w14:textId="77777777" w:rsidR="00885939" w:rsidRDefault="00000000">
            <w:pPr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 xml:space="preserve">Event organisers, event attendees 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80803C" w14:textId="77777777" w:rsidR="00885939" w:rsidRDefault="00000000"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C43B29" w14:textId="77777777" w:rsidR="00885939" w:rsidRDefault="00000000">
            <w:r>
              <w:rPr>
                <w:b/>
                <w:bCs/>
                <w:color w:val="000000"/>
              </w:rPr>
              <w:t>5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1E8B08" w14:textId="77777777" w:rsidR="00885939" w:rsidRDefault="00000000">
            <w:r>
              <w:rPr>
                <w:b/>
                <w:bCs/>
                <w:color w:val="000000"/>
              </w:rPr>
              <w:t>10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C88466" w14:textId="77777777" w:rsidR="00885939" w:rsidRDefault="00000000">
            <w:pPr>
              <w:pStyle w:val="NoSpacing"/>
              <w:spacing w:line="240" w:lineRule="auto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Society members will be reminded to behave respectfully and appropriately throughout demonstration/protest events.</w:t>
            </w:r>
          </w:p>
          <w:p w14:paraId="638C3CBB" w14:textId="77777777" w:rsidR="00885939" w:rsidRDefault="00885939">
            <w:pPr>
              <w:pStyle w:val="NoSpacing"/>
              <w:spacing w:line="240" w:lineRule="auto"/>
              <w:rPr>
                <w:rFonts w:eastAsia="Calibri" w:cs="Calibri"/>
                <w:color w:val="000000"/>
              </w:rPr>
            </w:pPr>
          </w:p>
          <w:p w14:paraId="1602BF8E" w14:textId="77777777" w:rsidR="00885939" w:rsidRDefault="00000000">
            <w:pPr>
              <w:pStyle w:val="NoSpacing"/>
              <w:spacing w:line="240" w:lineRule="auto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Organisers will monitor the event and, where possible, move members away from any confrontation or potentially dangerous situation.</w:t>
            </w:r>
          </w:p>
          <w:p w14:paraId="027B7A77" w14:textId="77777777" w:rsidR="00885939" w:rsidRDefault="00885939">
            <w:pPr>
              <w:pStyle w:val="NoSpacing"/>
              <w:spacing w:line="240" w:lineRule="auto"/>
              <w:rPr>
                <w:rFonts w:eastAsia="Calibri" w:cs="Calibri"/>
                <w:color w:val="000000"/>
              </w:rPr>
            </w:pPr>
          </w:p>
          <w:p w14:paraId="5615CC78" w14:textId="77777777" w:rsidR="00885939" w:rsidRDefault="00000000">
            <w:pPr>
              <w:pStyle w:val="NoSpacing"/>
              <w:spacing w:line="240" w:lineRule="auto"/>
            </w:pPr>
            <w:r>
              <w:rPr>
                <w:rFonts w:eastAsia="Calibri" w:cs="Calibri"/>
                <w:color w:val="000000"/>
              </w:rPr>
              <w:t xml:space="preserve">Society to follow and share with members Code of Conduct/SUSU </w:t>
            </w:r>
            <w:hyperlink r:id="rId35" w:history="1">
              <w:r w:rsidR="00885939">
                <w:rPr>
                  <w:rStyle w:val="Hyperlink"/>
                  <w:rFonts w:eastAsia="Calibri" w:cs="Calibri"/>
                </w:rPr>
                <w:t>Expect Respect policy.</w:t>
              </w:r>
            </w:hyperlink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51FC01" w14:textId="77777777" w:rsidR="00885939" w:rsidRDefault="00000000"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3D65C3" w14:textId="77777777" w:rsidR="00885939" w:rsidRDefault="00000000">
            <w:r>
              <w:rPr>
                <w:b/>
                <w:bCs/>
                <w:color w:val="000000"/>
              </w:rPr>
              <w:t>3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75DAE8" w14:textId="77777777" w:rsidR="00885939" w:rsidRDefault="00000000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</w:t>
            </w: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5BD3DE" w14:textId="77777777" w:rsidR="00885939" w:rsidRDefault="00000000">
            <w:pPr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 xml:space="preserve">If the situation becomes very serious and results in the participant being arrested, then it will be made clear that they cannot be accompanied to the police station. </w:t>
            </w:r>
          </w:p>
          <w:p w14:paraId="70DBC077" w14:textId="77777777" w:rsidR="00885939" w:rsidRDefault="00000000">
            <w:pPr>
              <w:spacing w:after="0" w:line="240" w:lineRule="auto"/>
            </w:pPr>
            <w:r>
              <w:rPr>
                <w:rFonts w:eastAsia="Calibri" w:cs="Calibri"/>
                <w:color w:val="000000"/>
              </w:rPr>
              <w:t xml:space="preserve">Follow </w:t>
            </w:r>
            <w:hyperlink r:id="rId36" w:history="1">
              <w:r w:rsidR="00885939">
                <w:rPr>
                  <w:rStyle w:val="Hyperlink"/>
                  <w:rFonts w:eastAsia="Calibri" w:cs="Calibri"/>
                </w:rPr>
                <w:t>SUSU incident reporting guide</w:t>
              </w:r>
            </w:hyperlink>
          </w:p>
          <w:p w14:paraId="397386BF" w14:textId="77777777" w:rsidR="00885939" w:rsidRDefault="00000000">
            <w:pPr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Call emergency services as required.</w:t>
            </w:r>
          </w:p>
        </w:tc>
        <w:tc>
          <w:tcPr>
            <w:tcW w:w="44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0052E6C" w14:textId="77777777" w:rsidR="00885939" w:rsidRDefault="00885939">
            <w:pPr>
              <w:rPr>
                <w:rFonts w:eastAsia="Calibri" w:cs="Calibri"/>
                <w:color w:val="000000"/>
              </w:rPr>
            </w:pPr>
          </w:p>
        </w:tc>
      </w:tr>
      <w:tr w:rsidR="00885939" w14:paraId="638B0FC1" w14:textId="77777777">
        <w:trPr>
          <w:cantSplit/>
          <w:trHeight w:val="300"/>
        </w:trPr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83E0EC" w14:textId="77777777" w:rsidR="00885939" w:rsidRDefault="00000000">
            <w:pPr>
              <w:spacing w:after="0"/>
              <w:ind w:left="-20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lastRenderedPageBreak/>
              <w:t xml:space="preserve">Disturbance to public, students and staff 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586333" w14:textId="77777777" w:rsidR="00885939" w:rsidRDefault="00000000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 xml:space="preserve">Conflict, noise pollution, crowds 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E28577" w14:textId="77777777" w:rsidR="00885939" w:rsidRDefault="00000000">
            <w:pPr>
              <w:spacing w:after="0"/>
              <w:ind w:left="-20" w:right="-20"/>
            </w:pPr>
            <w:r>
              <w:rPr>
                <w:rFonts w:eastAsia="Calibri" w:cs="Calibri"/>
                <w:color w:val="000000"/>
              </w:rPr>
              <w:t xml:space="preserve">Event organisers and attendees, </w:t>
            </w:r>
            <w:proofErr w:type="gramStart"/>
            <w:r>
              <w:rPr>
                <w:rFonts w:eastAsia="Calibri" w:cs="Calibri"/>
                <w:color w:val="000000"/>
              </w:rPr>
              <w:t>general public</w:t>
            </w:r>
            <w:proofErr w:type="gramEnd"/>
            <w:r>
              <w:rPr>
                <w:rFonts w:eastAsia="Calibri" w:cs="Calibri"/>
                <w:color w:val="000000"/>
              </w:rPr>
              <w:t xml:space="preserve"> 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271101" w14:textId="77777777" w:rsidR="00885939" w:rsidRDefault="00000000">
            <w:pPr>
              <w:spacing w:after="0"/>
              <w:ind w:left="-20" w:right="-20"/>
              <w:rPr>
                <w:rFonts w:eastAsia="Calibri" w:cs="Calibri"/>
                <w:b/>
                <w:bCs/>
                <w:color w:val="000000"/>
              </w:rPr>
            </w:pPr>
            <w:r>
              <w:rPr>
                <w:rFonts w:eastAsia="Calibri" w:cs="Calibri"/>
                <w:b/>
                <w:bCs/>
                <w:color w:val="000000"/>
              </w:rPr>
              <w:t>2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C426FB" w14:textId="77777777" w:rsidR="00885939" w:rsidRDefault="00000000">
            <w:pPr>
              <w:spacing w:after="0"/>
              <w:ind w:left="-20" w:right="-20"/>
              <w:rPr>
                <w:rFonts w:eastAsia="Calibri" w:cs="Calibri"/>
                <w:b/>
                <w:bCs/>
                <w:color w:val="000000"/>
              </w:rPr>
            </w:pPr>
            <w:r>
              <w:rPr>
                <w:rFonts w:eastAsia="Calibri" w:cs="Calibri"/>
                <w:b/>
                <w:bCs/>
                <w:color w:val="000000"/>
              </w:rPr>
              <w:t>2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18604D" w14:textId="77777777" w:rsidR="00885939" w:rsidRDefault="00000000">
            <w:pPr>
              <w:spacing w:after="0"/>
              <w:ind w:left="-20" w:right="-20"/>
              <w:rPr>
                <w:rFonts w:eastAsia="Calibri" w:cs="Calibri"/>
                <w:b/>
                <w:bCs/>
                <w:color w:val="000000"/>
              </w:rPr>
            </w:pPr>
            <w:r>
              <w:rPr>
                <w:rFonts w:eastAsia="Calibri" w:cs="Calibri"/>
                <w:b/>
                <w:bCs/>
                <w:color w:val="000000"/>
              </w:rPr>
              <w:t>4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3319DA" w14:textId="77777777" w:rsidR="00885939" w:rsidRDefault="00000000">
            <w:pPr>
              <w:spacing w:after="0"/>
            </w:pPr>
            <w:r>
              <w:rPr>
                <w:color w:val="000000"/>
              </w:rPr>
              <w:t xml:space="preserve">Protest/demonstration events should be planned on </w:t>
            </w:r>
            <w:proofErr w:type="gramStart"/>
            <w:r>
              <w:rPr>
                <w:color w:val="000000"/>
              </w:rPr>
              <w:t>University</w:t>
            </w:r>
            <w:proofErr w:type="gramEnd"/>
            <w:r>
              <w:rPr>
                <w:color w:val="000000"/>
              </w:rPr>
              <w:t xml:space="preserve"> grounds (primarily Redbrick) avoiding residential areas.</w:t>
            </w:r>
            <w:r>
              <w:br/>
            </w:r>
            <w:r>
              <w:br/>
            </w:r>
            <w:proofErr w:type="spellStart"/>
            <w:r>
              <w:rPr>
                <w:color w:val="000000"/>
              </w:rPr>
              <w:t>UoS</w:t>
            </w:r>
            <w:proofErr w:type="spellEnd"/>
            <w:r>
              <w:rPr>
                <w:color w:val="000000"/>
              </w:rPr>
              <w:t xml:space="preserve"> Security Teams informed of the event.</w:t>
            </w:r>
            <w:r>
              <w:br/>
            </w:r>
            <w:r>
              <w:br/>
            </w:r>
            <w:r>
              <w:rPr>
                <w:color w:val="000000"/>
              </w:rPr>
              <w:t>Everybody will be encouraged to stay together as a group.</w:t>
            </w:r>
            <w:r>
              <w:br/>
            </w:r>
          </w:p>
          <w:p w14:paraId="5E739CA8" w14:textId="77777777" w:rsidR="00885939" w:rsidRDefault="00000000">
            <w:pPr>
              <w:spacing w:after="0"/>
            </w:pPr>
            <w:r>
              <w:rPr>
                <w:color w:val="000000"/>
              </w:rPr>
              <w:t>Shouting, chants, whistles etc. will be kept to a minimum around busy university buildings and residential areas.</w:t>
            </w:r>
            <w:r>
              <w:br/>
            </w:r>
            <w:r>
              <w:br/>
            </w:r>
            <w:r>
              <w:rPr>
                <w:color w:val="000000"/>
              </w:rPr>
              <w:t>If applicable, book space during quieter times when less activities taking place in local lecture theatres (lunch, Wednesday afternoons).</w:t>
            </w:r>
          </w:p>
          <w:p w14:paraId="144DB86B" w14:textId="77777777" w:rsidR="00885939" w:rsidRDefault="00885939">
            <w:pPr>
              <w:spacing w:after="0"/>
              <w:rPr>
                <w:color w:val="000000"/>
              </w:rPr>
            </w:pP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A89D1E" w14:textId="77777777" w:rsidR="00885939" w:rsidRDefault="00000000">
            <w:pPr>
              <w:spacing w:after="0"/>
              <w:ind w:left="-20" w:right="-20"/>
              <w:rPr>
                <w:rFonts w:eastAsia="Calibri" w:cs="Calibri"/>
                <w:b/>
                <w:bCs/>
                <w:color w:val="000000"/>
              </w:rPr>
            </w:pPr>
            <w:r>
              <w:rPr>
                <w:rFonts w:eastAsia="Calibri" w:cs="Calibri"/>
                <w:b/>
                <w:bCs/>
                <w:color w:val="000000"/>
              </w:rPr>
              <w:t>1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A03CDF" w14:textId="77777777" w:rsidR="00885939" w:rsidRDefault="00000000">
            <w:pPr>
              <w:spacing w:after="0"/>
              <w:ind w:left="-20" w:right="-20"/>
              <w:rPr>
                <w:rFonts w:eastAsia="Calibri" w:cs="Calibri"/>
                <w:b/>
                <w:bCs/>
                <w:color w:val="000000"/>
              </w:rPr>
            </w:pPr>
            <w:r>
              <w:rPr>
                <w:rFonts w:eastAsia="Calibri" w:cs="Calibri"/>
                <w:b/>
                <w:bCs/>
                <w:color w:val="000000"/>
              </w:rPr>
              <w:t>2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C20F6" w14:textId="77777777" w:rsidR="00885939" w:rsidRDefault="00000000">
            <w:pPr>
              <w:spacing w:after="0"/>
              <w:ind w:left="-20" w:right="-20"/>
              <w:rPr>
                <w:rFonts w:eastAsia="Calibri" w:cs="Calibri"/>
                <w:b/>
                <w:bCs/>
                <w:color w:val="000000"/>
              </w:rPr>
            </w:pPr>
            <w:r>
              <w:rPr>
                <w:rFonts w:eastAsia="Calibri" w:cs="Calibri"/>
                <w:b/>
                <w:bCs/>
                <w:color w:val="000000"/>
              </w:rPr>
              <w:t>2</w:t>
            </w: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995111" w14:textId="77777777" w:rsidR="00885939" w:rsidRDefault="00000000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 xml:space="preserve">With support from a SUSU Activities Coordinator, inform </w:t>
            </w:r>
            <w:proofErr w:type="spellStart"/>
            <w:r>
              <w:rPr>
                <w:color w:val="000000"/>
              </w:rPr>
              <w:t>UoS</w:t>
            </w:r>
            <w:proofErr w:type="spellEnd"/>
            <w:r>
              <w:rPr>
                <w:color w:val="000000"/>
              </w:rPr>
              <w:t xml:space="preserve"> Security Team of the event.</w:t>
            </w:r>
          </w:p>
          <w:p w14:paraId="58C7A887" w14:textId="77777777" w:rsidR="00885939" w:rsidRDefault="00000000">
            <w:pPr>
              <w:spacing w:after="0"/>
            </w:pPr>
            <w:r>
              <w:rPr>
                <w:color w:val="000000"/>
              </w:rPr>
              <w:t xml:space="preserve">University Security 24 hours – on campus 3311, off campus 02380 593311. </w:t>
            </w:r>
            <w:hyperlink r:id="rId37" w:history="1">
              <w:r w:rsidR="00885939">
                <w:rPr>
                  <w:rStyle w:val="Hyperlink"/>
                  <w:color w:val="0000FF"/>
                </w:rPr>
                <w:t>unisecurity@soton.ac.uk</w:t>
              </w:r>
              <w:r w:rsidR="00885939">
                <w:br/>
              </w:r>
              <w:r w:rsidR="00885939">
                <w:br/>
              </w:r>
            </w:hyperlink>
            <w:r>
              <w:rPr>
                <w:color w:val="000000"/>
              </w:rPr>
              <w:t xml:space="preserve">Inform </w:t>
            </w:r>
            <w:proofErr w:type="spellStart"/>
            <w:r>
              <w:rPr>
                <w:color w:val="000000"/>
              </w:rPr>
              <w:t>UoS</w:t>
            </w:r>
            <w:proofErr w:type="spellEnd"/>
            <w:r>
              <w:rPr>
                <w:color w:val="000000"/>
              </w:rPr>
              <w:t>/SUSU teams of the event- Comms teams can brief others via SUSSED or social media posts.</w:t>
            </w:r>
          </w:p>
          <w:p w14:paraId="7E993B73" w14:textId="77777777" w:rsidR="00885939" w:rsidRDefault="00885939">
            <w:pPr>
              <w:spacing w:after="0"/>
              <w:rPr>
                <w:color w:val="000000"/>
              </w:rPr>
            </w:pPr>
          </w:p>
          <w:p w14:paraId="578AA702" w14:textId="77777777" w:rsidR="00885939" w:rsidRDefault="00000000">
            <w:pPr>
              <w:spacing w:after="0" w:line="240" w:lineRule="auto"/>
            </w:pPr>
            <w:r>
              <w:rPr>
                <w:rFonts w:eastAsia="Calibri" w:cs="Calibri"/>
                <w:color w:val="000000"/>
              </w:rPr>
              <w:t xml:space="preserve">Follow </w:t>
            </w:r>
            <w:hyperlink r:id="rId38" w:history="1">
              <w:r w:rsidR="00885939">
                <w:rPr>
                  <w:rStyle w:val="Hyperlink"/>
                  <w:rFonts w:eastAsia="Calibri" w:cs="Calibri"/>
                </w:rPr>
                <w:t>SUSU incident reporting guide</w:t>
              </w:r>
            </w:hyperlink>
          </w:p>
          <w:p w14:paraId="7D35D7B5" w14:textId="77777777" w:rsidR="00885939" w:rsidRDefault="00885939">
            <w:pPr>
              <w:spacing w:after="0"/>
              <w:rPr>
                <w:color w:val="000000"/>
              </w:rPr>
            </w:pPr>
          </w:p>
        </w:tc>
        <w:tc>
          <w:tcPr>
            <w:tcW w:w="44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5A12EBF" w14:textId="77777777" w:rsidR="00885939" w:rsidRDefault="00885939">
            <w:pPr>
              <w:spacing w:after="0"/>
              <w:rPr>
                <w:color w:val="000000"/>
              </w:rPr>
            </w:pPr>
          </w:p>
        </w:tc>
      </w:tr>
      <w:tr w:rsidR="00885939" w14:paraId="2753E5CF" w14:textId="77777777">
        <w:trPr>
          <w:cantSplit/>
        </w:trPr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E84C0F" w14:textId="77777777" w:rsidR="00885939" w:rsidRDefault="00000000">
            <w:pPr>
              <w:spacing w:after="0" w:line="240" w:lineRule="auto"/>
              <w:rPr>
                <w:rFonts w:eastAsia="Calibri" w:cs="Calibri"/>
              </w:rPr>
            </w:pPr>
            <w:r>
              <w:rPr>
                <w:rFonts w:eastAsia="Calibri" w:cs="Calibri"/>
              </w:rPr>
              <w:lastRenderedPageBreak/>
              <w:t>Counter protest, discrimination against the demonstration/Campaign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BAB956" w14:textId="77777777" w:rsidR="00885939" w:rsidRDefault="00000000">
            <w:pPr>
              <w:spacing w:after="0" w:line="240" w:lineRule="auto"/>
              <w:rPr>
                <w:rFonts w:eastAsia="Calibri" w:cs="Calibri"/>
              </w:rPr>
            </w:pPr>
            <w:r>
              <w:rPr>
                <w:rFonts w:eastAsia="Calibri" w:cs="Calibri"/>
              </w:rPr>
              <w:t>Distress due to threatening/ aggressive behaviour, injury due to assault/violence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64E292" w14:textId="77777777" w:rsidR="00885939" w:rsidRDefault="00000000">
            <w:pPr>
              <w:spacing w:after="0" w:line="240" w:lineRule="auto"/>
              <w:rPr>
                <w:rFonts w:eastAsia="Calibri" w:cs="Calibri"/>
              </w:rPr>
            </w:pPr>
            <w:r>
              <w:rPr>
                <w:rFonts w:eastAsia="Calibri" w:cs="Calibri"/>
              </w:rPr>
              <w:t xml:space="preserve">Event organisers and attendees 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54DC11" w14:textId="77777777" w:rsidR="00885939" w:rsidRDefault="00000000">
            <w:pPr>
              <w:spacing w:after="0" w:line="240" w:lineRule="auto"/>
            </w:pPr>
            <w:r>
              <w:rPr>
                <w:rFonts w:eastAsia="Calibri" w:cs="Calibri"/>
                <w:b/>
              </w:rPr>
              <w:t>2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8B80FF" w14:textId="77777777" w:rsidR="00885939" w:rsidRDefault="00000000">
            <w:pPr>
              <w:spacing w:after="0" w:line="240" w:lineRule="auto"/>
            </w:pPr>
            <w:r>
              <w:rPr>
                <w:rFonts w:eastAsia="Calibri" w:cs="Calibri"/>
                <w:b/>
              </w:rPr>
              <w:t>4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E0840A" w14:textId="77777777" w:rsidR="00885939" w:rsidRDefault="00000000">
            <w:pPr>
              <w:spacing w:after="0" w:line="240" w:lineRule="auto"/>
            </w:pPr>
            <w:r>
              <w:rPr>
                <w:rFonts w:eastAsia="Calibri" w:cs="Calibri"/>
                <w:b/>
              </w:rPr>
              <w:t>8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363F76" w14:textId="77777777" w:rsidR="00885939" w:rsidRDefault="00000000">
            <w:pPr>
              <w:spacing w:after="0" w:line="240" w:lineRule="auto"/>
              <w:rPr>
                <w:rFonts w:eastAsia="Calibri" w:cs="Calibri"/>
              </w:rPr>
            </w:pPr>
            <w:r>
              <w:rPr>
                <w:rFonts w:eastAsia="Calibri" w:cs="Calibri"/>
              </w:rPr>
              <w:t>Event planned for Highfield campus - a route well signposted and known for students.</w:t>
            </w:r>
          </w:p>
          <w:p w14:paraId="712D64CF" w14:textId="77777777" w:rsidR="00885939" w:rsidRDefault="00885939">
            <w:pPr>
              <w:spacing w:after="0" w:line="240" w:lineRule="auto"/>
              <w:rPr>
                <w:rFonts w:eastAsia="Calibri" w:cs="Calibri"/>
              </w:rPr>
            </w:pPr>
          </w:p>
          <w:p w14:paraId="75815C52" w14:textId="77777777" w:rsidR="00885939" w:rsidRDefault="00000000">
            <w:pPr>
              <w:spacing w:after="0" w:line="240" w:lineRule="auto"/>
              <w:rPr>
                <w:rFonts w:eastAsia="Calibri" w:cs="Calibri"/>
              </w:rPr>
            </w:pPr>
            <w:r>
              <w:rPr>
                <w:rFonts w:eastAsia="Calibri" w:cs="Calibri"/>
              </w:rPr>
              <w:t>Leaders to advise all participants to not engage/respond to any counter protests or aggressive behaviour.</w:t>
            </w:r>
          </w:p>
          <w:p w14:paraId="7EBFB10B" w14:textId="77777777" w:rsidR="00885939" w:rsidRDefault="00885939">
            <w:pPr>
              <w:spacing w:after="0" w:line="240" w:lineRule="auto"/>
              <w:rPr>
                <w:rFonts w:eastAsia="Calibri" w:cs="Calibri"/>
              </w:rPr>
            </w:pPr>
          </w:p>
          <w:p w14:paraId="1AF7EB8F" w14:textId="77777777" w:rsidR="00885939" w:rsidRDefault="00000000">
            <w:pPr>
              <w:spacing w:after="0" w:line="240" w:lineRule="auto"/>
              <w:rPr>
                <w:rFonts w:eastAsia="Calibri" w:cs="Calibri"/>
              </w:rPr>
            </w:pPr>
            <w:r>
              <w:rPr>
                <w:rFonts w:eastAsia="Calibri" w:cs="Calibri"/>
              </w:rPr>
              <w:t>If safe to do so, encourage group to move on and remove themselves from situation.</w:t>
            </w:r>
          </w:p>
          <w:p w14:paraId="34148A77" w14:textId="77777777" w:rsidR="00885939" w:rsidRDefault="00885939">
            <w:pPr>
              <w:spacing w:after="0" w:line="240" w:lineRule="auto"/>
              <w:rPr>
                <w:rFonts w:eastAsia="Calibri" w:cs="Calibri"/>
              </w:rPr>
            </w:pPr>
          </w:p>
          <w:p w14:paraId="1310D5F1" w14:textId="77777777" w:rsidR="00885939" w:rsidRDefault="00000000">
            <w:pPr>
              <w:spacing w:after="0" w:line="240" w:lineRule="auto"/>
              <w:rPr>
                <w:rFonts w:eastAsia="Calibri" w:cs="Calibri"/>
              </w:rPr>
            </w:pPr>
            <w:r>
              <w:rPr>
                <w:rFonts w:eastAsia="Calibri" w:cs="Calibri"/>
              </w:rPr>
              <w:t xml:space="preserve">The event will be ended and students advised </w:t>
            </w:r>
            <w:proofErr w:type="gramStart"/>
            <w:r>
              <w:rPr>
                <w:rFonts w:eastAsia="Calibri" w:cs="Calibri"/>
              </w:rPr>
              <w:t>to return</w:t>
            </w:r>
            <w:proofErr w:type="gramEnd"/>
            <w:r>
              <w:rPr>
                <w:rFonts w:eastAsia="Calibri" w:cs="Calibri"/>
              </w:rPr>
              <w:t xml:space="preserve"> to campus if this continues.</w:t>
            </w:r>
          </w:p>
          <w:p w14:paraId="07EC48CF" w14:textId="77777777" w:rsidR="00885939" w:rsidRDefault="00885939">
            <w:pPr>
              <w:spacing w:after="0" w:line="240" w:lineRule="auto"/>
              <w:rPr>
                <w:rFonts w:eastAsia="Calibri" w:cs="Calibri"/>
              </w:rPr>
            </w:pPr>
          </w:p>
          <w:p w14:paraId="0EB1E0E7" w14:textId="77777777" w:rsidR="00885939" w:rsidRDefault="00000000">
            <w:pPr>
              <w:spacing w:after="0" w:line="240" w:lineRule="auto"/>
              <w:rPr>
                <w:rFonts w:eastAsia="Calibri" w:cs="Calibri"/>
              </w:rPr>
            </w:pPr>
            <w:r>
              <w:rPr>
                <w:rFonts w:eastAsia="Calibri" w:cs="Calibri"/>
              </w:rPr>
              <w:t>Prior information about event and what to expect given out so participants know what to expect, e.g. via Facebook/social media posts.</w:t>
            </w:r>
          </w:p>
          <w:p w14:paraId="590DBE21" w14:textId="77777777" w:rsidR="00885939" w:rsidRDefault="00885939">
            <w:pPr>
              <w:spacing w:after="0" w:line="240" w:lineRule="auto"/>
              <w:rPr>
                <w:rFonts w:eastAsia="Calibri" w:cs="Calibri"/>
              </w:rPr>
            </w:pPr>
          </w:p>
          <w:p w14:paraId="7F43EB60" w14:textId="77777777" w:rsidR="00885939" w:rsidRDefault="00000000">
            <w:pPr>
              <w:spacing w:after="0" w:line="240" w:lineRule="auto"/>
              <w:rPr>
                <w:rFonts w:eastAsia="Calibri" w:cs="Calibri"/>
              </w:rPr>
            </w:pPr>
            <w:r>
              <w:rPr>
                <w:rFonts w:eastAsia="Calibri" w:cs="Calibri"/>
              </w:rPr>
              <w:t xml:space="preserve">Participants made aware they could join and leave the event at any time.  </w:t>
            </w:r>
          </w:p>
          <w:p w14:paraId="6BA9B796" w14:textId="77777777" w:rsidR="00885939" w:rsidRDefault="00885939">
            <w:pPr>
              <w:spacing w:after="0" w:line="240" w:lineRule="auto"/>
              <w:rPr>
                <w:rFonts w:eastAsia="Calibri" w:cs="Calibri"/>
              </w:rPr>
            </w:pPr>
          </w:p>
          <w:p w14:paraId="68F4DD1E" w14:textId="77777777" w:rsidR="00885939" w:rsidRDefault="00000000">
            <w:pPr>
              <w:spacing w:after="0" w:line="240" w:lineRule="auto"/>
              <w:rPr>
                <w:rFonts w:eastAsia="Calibri" w:cs="Calibri"/>
              </w:rPr>
            </w:pPr>
            <w:r>
              <w:rPr>
                <w:rFonts w:eastAsia="Calibri" w:cs="Calibri"/>
              </w:rPr>
              <w:t xml:space="preserve">Ensure that people are aware that this is an open space for discussion to discourage protest. </w:t>
            </w:r>
          </w:p>
          <w:p w14:paraId="14D3A9D5" w14:textId="77777777" w:rsidR="00885939" w:rsidRDefault="00885939">
            <w:pPr>
              <w:spacing w:after="0" w:line="240" w:lineRule="auto"/>
              <w:rPr>
                <w:rFonts w:eastAsia="Calibri" w:cs="Calibri"/>
              </w:rPr>
            </w:pP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27135E" w14:textId="77777777" w:rsidR="00885939" w:rsidRDefault="00000000">
            <w:pPr>
              <w:spacing w:after="0" w:line="240" w:lineRule="auto"/>
            </w:pPr>
            <w:r>
              <w:rPr>
                <w:rFonts w:eastAsia="Calibri" w:cs="Calibri"/>
                <w:b/>
              </w:rPr>
              <w:lastRenderedPageBreak/>
              <w:t>1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1EBF76" w14:textId="77777777" w:rsidR="00885939" w:rsidRDefault="00000000">
            <w:pPr>
              <w:spacing w:after="0" w:line="240" w:lineRule="auto"/>
            </w:pPr>
            <w:r>
              <w:rPr>
                <w:rFonts w:eastAsia="Calibri" w:cs="Calibri"/>
                <w:b/>
              </w:rPr>
              <w:t>4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A3E231" w14:textId="77777777" w:rsidR="00885939" w:rsidRDefault="00000000">
            <w:pPr>
              <w:spacing w:after="0" w:line="240" w:lineRule="auto"/>
            </w:pPr>
            <w:r>
              <w:rPr>
                <w:rFonts w:eastAsia="Calibri" w:cs="Calibri"/>
                <w:b/>
              </w:rPr>
              <w:t>4</w:t>
            </w: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2940D9" w14:textId="77777777" w:rsidR="00885939" w:rsidRDefault="00000000">
            <w:pPr>
              <w:spacing w:after="0" w:line="240" w:lineRule="auto"/>
              <w:rPr>
                <w:rFonts w:eastAsia="Calibri" w:cs="Calibri"/>
              </w:rPr>
            </w:pPr>
            <w:r>
              <w:rPr>
                <w:rFonts w:eastAsia="Calibri" w:cs="Calibri"/>
              </w:rPr>
              <w:t>Event organisers to call University Security if necessary.</w:t>
            </w:r>
          </w:p>
          <w:p w14:paraId="06A9B6E0" w14:textId="77777777" w:rsidR="00885939" w:rsidRDefault="00885939">
            <w:pPr>
              <w:spacing w:after="0" w:line="240" w:lineRule="auto"/>
              <w:rPr>
                <w:rFonts w:eastAsia="Calibri" w:cs="Calibri"/>
              </w:rPr>
            </w:pPr>
          </w:p>
          <w:p w14:paraId="37D97463" w14:textId="77777777" w:rsidR="00885939" w:rsidRDefault="00000000">
            <w:pPr>
              <w:spacing w:after="0" w:line="240" w:lineRule="auto"/>
            </w:pPr>
            <w:r>
              <w:rPr>
                <w:rFonts w:eastAsia="Calibri" w:cs="Calibri"/>
              </w:rPr>
              <w:t>Emergency contact number for Campus Security:</w:t>
            </w:r>
            <w:r>
              <w:br/>
            </w:r>
            <w:r>
              <w:rPr>
                <w:rFonts w:eastAsia="Calibri" w:cs="Calibri"/>
              </w:rPr>
              <w:t>Tel: +44 (0)23 8059 3311</w:t>
            </w:r>
          </w:p>
          <w:p w14:paraId="2C52B89B" w14:textId="77777777" w:rsidR="00885939" w:rsidRDefault="00000000">
            <w:pPr>
              <w:spacing w:after="0" w:line="240" w:lineRule="auto"/>
              <w:rPr>
                <w:rFonts w:eastAsia="Calibri" w:cs="Calibri"/>
              </w:rPr>
            </w:pPr>
            <w:r>
              <w:rPr>
                <w:rFonts w:eastAsia="Calibri" w:cs="Calibri"/>
              </w:rPr>
              <w:t xml:space="preserve">(Ext: 3311) </w:t>
            </w:r>
          </w:p>
          <w:p w14:paraId="7C80E673" w14:textId="77777777" w:rsidR="00885939" w:rsidRDefault="00885939">
            <w:pPr>
              <w:spacing w:after="0" w:line="240" w:lineRule="auto"/>
              <w:rPr>
                <w:rFonts w:eastAsia="Calibri" w:cs="Calibri"/>
              </w:rPr>
            </w:pPr>
          </w:p>
          <w:p w14:paraId="7815C94D" w14:textId="77777777" w:rsidR="00885939" w:rsidRDefault="00000000">
            <w:pPr>
              <w:spacing w:after="0" w:line="240" w:lineRule="auto"/>
              <w:rPr>
                <w:rFonts w:eastAsia="Calibri" w:cs="Calibri"/>
              </w:rPr>
            </w:pPr>
            <w:r>
              <w:rPr>
                <w:rFonts w:eastAsia="Calibri" w:cs="Calibri"/>
              </w:rPr>
              <w:t xml:space="preserve">Building 32, University Road Highfield Campus. </w:t>
            </w:r>
          </w:p>
          <w:p w14:paraId="76D89504" w14:textId="77777777" w:rsidR="00885939" w:rsidRDefault="00885939">
            <w:pPr>
              <w:spacing w:after="0" w:line="240" w:lineRule="auto"/>
              <w:rPr>
                <w:rFonts w:ascii="Arial" w:eastAsia="Arial" w:hAnsi="Arial"/>
                <w:sz w:val="20"/>
              </w:rPr>
            </w:pPr>
          </w:p>
          <w:p w14:paraId="6DD9B901" w14:textId="77777777" w:rsidR="00885939" w:rsidRDefault="00000000">
            <w:pPr>
              <w:spacing w:after="0" w:line="240" w:lineRule="auto"/>
              <w:rPr>
                <w:rFonts w:eastAsia="Calibri" w:cs="Calibri"/>
              </w:rPr>
            </w:pPr>
            <w:r>
              <w:rPr>
                <w:rFonts w:eastAsia="Calibri" w:cs="Calibri"/>
              </w:rPr>
              <w:t xml:space="preserve">Any incidents will be reported via </w:t>
            </w:r>
            <w:proofErr w:type="spellStart"/>
            <w:r>
              <w:rPr>
                <w:rFonts w:eastAsia="Calibri" w:cs="Calibri"/>
              </w:rPr>
              <w:t>UoS</w:t>
            </w:r>
            <w:proofErr w:type="spellEnd"/>
            <w:r>
              <w:rPr>
                <w:rFonts w:eastAsia="Calibri" w:cs="Calibri"/>
              </w:rPr>
              <w:t xml:space="preserve"> reporting tools </w:t>
            </w:r>
          </w:p>
          <w:p w14:paraId="549B539F" w14:textId="77777777" w:rsidR="00885939" w:rsidRDefault="00000000">
            <w:pPr>
              <w:spacing w:after="0" w:line="240" w:lineRule="auto"/>
              <w:rPr>
                <w:rFonts w:eastAsia="Calibri" w:cs="Calibri"/>
              </w:rPr>
            </w:pPr>
            <w:r>
              <w:rPr>
                <w:rFonts w:eastAsia="Calibri" w:cs="Calibri"/>
              </w:rPr>
              <w:t xml:space="preserve">Contact emergency services if needed </w:t>
            </w:r>
          </w:p>
          <w:p w14:paraId="65E3E921" w14:textId="77777777" w:rsidR="00885939" w:rsidRDefault="00885939">
            <w:pPr>
              <w:spacing w:after="0" w:line="240" w:lineRule="auto"/>
              <w:rPr>
                <w:rFonts w:eastAsia="Calibri" w:cs="Calibri"/>
              </w:rPr>
            </w:pPr>
          </w:p>
          <w:p w14:paraId="7373862E" w14:textId="77777777" w:rsidR="00885939" w:rsidRDefault="00000000">
            <w:pPr>
              <w:spacing w:after="0" w:line="240" w:lineRule="auto"/>
              <w:rPr>
                <w:rFonts w:eastAsia="Calibri" w:cs="Calibri"/>
              </w:rPr>
            </w:pPr>
            <w:r>
              <w:rPr>
                <w:rFonts w:eastAsia="Calibri" w:cs="Calibri"/>
              </w:rPr>
              <w:t xml:space="preserve">Organisers will, following the event, share relevant information on support/signpost via social media channels etc. </w:t>
            </w:r>
          </w:p>
          <w:p w14:paraId="31EF81D5" w14:textId="77777777" w:rsidR="00885939" w:rsidRDefault="00885939">
            <w:pPr>
              <w:spacing w:after="0" w:line="240" w:lineRule="auto"/>
            </w:pPr>
          </w:p>
          <w:p w14:paraId="4C548A3E" w14:textId="77777777" w:rsidR="00885939" w:rsidRDefault="00000000">
            <w:pPr>
              <w:spacing w:after="0" w:line="240" w:lineRule="auto"/>
            </w:pPr>
            <w:r>
              <w:rPr>
                <w:rFonts w:eastAsia="Calibri" w:cs="Calibri"/>
                <w:color w:val="000000"/>
              </w:rPr>
              <w:t xml:space="preserve">Follow </w:t>
            </w:r>
            <w:hyperlink r:id="rId39" w:history="1">
              <w:r w:rsidR="00885939">
                <w:rPr>
                  <w:rStyle w:val="Hyperlink"/>
                  <w:rFonts w:eastAsia="Calibri" w:cs="Calibri"/>
                </w:rPr>
                <w:t>SUSU incident reporting guide</w:t>
              </w:r>
            </w:hyperlink>
          </w:p>
          <w:p w14:paraId="62483966" w14:textId="77777777" w:rsidR="00885939" w:rsidRDefault="00885939">
            <w:pPr>
              <w:spacing w:after="0" w:line="240" w:lineRule="auto"/>
            </w:pPr>
          </w:p>
        </w:tc>
        <w:tc>
          <w:tcPr>
            <w:tcW w:w="44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7CEE5D6" w14:textId="77777777" w:rsidR="00885939" w:rsidRDefault="00885939">
            <w:pPr>
              <w:spacing w:after="0" w:line="240" w:lineRule="auto"/>
            </w:pPr>
          </w:p>
        </w:tc>
      </w:tr>
      <w:tr w:rsidR="00885939" w14:paraId="27A06739" w14:textId="77777777">
        <w:trPr>
          <w:cantSplit/>
          <w:trHeight w:val="300"/>
        </w:trPr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A41056" w14:textId="77777777" w:rsidR="00885939" w:rsidRDefault="00000000">
            <w:pPr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lastRenderedPageBreak/>
              <w:t>Talks/</w:t>
            </w:r>
            <w:proofErr w:type="spellStart"/>
            <w:r>
              <w:rPr>
                <w:rFonts w:eastAsia="Calibri" w:cs="Calibri"/>
                <w:color w:val="000000"/>
              </w:rPr>
              <w:t>debats</w:t>
            </w:r>
            <w:proofErr w:type="spellEnd"/>
            <w:r>
              <w:rPr>
                <w:rFonts w:eastAsia="Calibri" w:cs="Calibri"/>
                <w:color w:val="000000"/>
              </w:rPr>
              <w:t xml:space="preserve"> - subjects that could be sensitive or personal to some members 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13A0CA" w14:textId="77777777" w:rsidR="00885939" w:rsidRDefault="00000000">
            <w:pPr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The audience feels negative emotions around the topic or becomes distressed by images or events shown/discussed.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0C2E49" w14:textId="77777777" w:rsidR="00885939" w:rsidRDefault="00000000">
            <w:pPr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 xml:space="preserve">Members 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589C9A" w14:textId="77777777" w:rsidR="00885939" w:rsidRDefault="00000000">
            <w:r>
              <w:rPr>
                <w:rFonts w:eastAsia="Calibri" w:cs="Calibri"/>
                <w:b/>
                <w:bCs/>
                <w:color w:val="000000"/>
              </w:rPr>
              <w:t>2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7CCA57" w14:textId="77777777" w:rsidR="00885939" w:rsidRDefault="00000000">
            <w:r>
              <w:rPr>
                <w:rFonts w:eastAsia="Calibri" w:cs="Calibri"/>
                <w:b/>
                <w:bCs/>
                <w:color w:val="000000"/>
              </w:rPr>
              <w:t>3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6B31F6" w14:textId="77777777" w:rsidR="00885939" w:rsidRDefault="00000000">
            <w:r>
              <w:rPr>
                <w:rFonts w:eastAsia="Calibri" w:cs="Calibri"/>
                <w:b/>
                <w:bCs/>
                <w:color w:val="000000"/>
              </w:rPr>
              <w:t>6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6899B6" w14:textId="77777777" w:rsidR="00885939" w:rsidRDefault="00000000">
            <w:pPr>
              <w:pStyle w:val="NoSpacing"/>
              <w:spacing w:line="240" w:lineRule="auto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Prior information about event and what to expect given out so participants know what to expect.</w:t>
            </w:r>
          </w:p>
          <w:p w14:paraId="79DDB1CE" w14:textId="77777777" w:rsidR="00885939" w:rsidRDefault="00885939">
            <w:pPr>
              <w:pStyle w:val="NoSpacing"/>
              <w:spacing w:line="240" w:lineRule="auto"/>
              <w:rPr>
                <w:rFonts w:eastAsia="Calibri" w:cs="Calibri"/>
                <w:color w:val="000000"/>
              </w:rPr>
            </w:pPr>
          </w:p>
          <w:p w14:paraId="48FB321B" w14:textId="77777777" w:rsidR="00885939" w:rsidRDefault="00000000">
            <w:pPr>
              <w:pStyle w:val="NoSpacing"/>
              <w:spacing w:line="240" w:lineRule="auto"/>
            </w:pPr>
            <w:r>
              <w:rPr>
                <w:rFonts w:eastAsia="Calibri" w:cs="Calibri"/>
                <w:b/>
                <w:bCs/>
                <w:color w:val="000000"/>
              </w:rPr>
              <w:t xml:space="preserve">If inviting external speakers, </w:t>
            </w:r>
            <w:r>
              <w:rPr>
                <w:b/>
                <w:bCs/>
                <w:color w:val="000000"/>
              </w:rPr>
              <w:t xml:space="preserve">follow </w:t>
            </w:r>
            <w:proofErr w:type="spellStart"/>
            <w:r>
              <w:rPr>
                <w:b/>
                <w:bCs/>
                <w:color w:val="000000"/>
              </w:rPr>
              <w:t>UoS</w:t>
            </w:r>
            <w:proofErr w:type="spellEnd"/>
            <w:r>
              <w:rPr>
                <w:b/>
                <w:bCs/>
                <w:color w:val="000000"/>
              </w:rPr>
              <w:t xml:space="preserve"> Code of Practice to Secure Freedom of Speech within the Law. </w:t>
            </w:r>
          </w:p>
          <w:p w14:paraId="67BE22D4" w14:textId="77777777" w:rsidR="00885939" w:rsidRDefault="00885939">
            <w:pPr>
              <w:pStyle w:val="NoSpacing"/>
              <w:spacing w:line="240" w:lineRule="auto"/>
              <w:rPr>
                <w:rFonts w:eastAsia="Calibri" w:cs="Calibri"/>
                <w:color w:val="000000"/>
              </w:rPr>
            </w:pPr>
          </w:p>
          <w:p w14:paraId="044B03E0" w14:textId="77777777" w:rsidR="00885939" w:rsidRDefault="00000000">
            <w:pPr>
              <w:pStyle w:val="NoSpacing"/>
              <w:spacing w:line="240" w:lineRule="auto"/>
            </w:pPr>
            <w:r>
              <w:rPr>
                <w:rFonts w:eastAsia="Calibri" w:cs="Calibri"/>
                <w:color w:val="000000"/>
              </w:rPr>
              <w:t>Do not confirm</w:t>
            </w:r>
            <w:r>
              <w:rPr>
                <w:rFonts w:eastAsia="Calibri" w:cs="Calibri"/>
                <w:b/>
                <w:bCs/>
                <w:color w:val="000000"/>
              </w:rPr>
              <w:t xml:space="preserve"> </w:t>
            </w:r>
            <w:r>
              <w:rPr>
                <w:rFonts w:eastAsia="Calibri" w:cs="Calibri"/>
                <w:color w:val="000000"/>
              </w:rPr>
              <w:t xml:space="preserve">speaker’s attendance before final confirmation from SUSU Activities Team is given. More info on the process for inviting external speakers can be found </w:t>
            </w:r>
            <w:hyperlink r:id="rId40" w:history="1">
              <w:r w:rsidR="00885939">
                <w:rPr>
                  <w:rStyle w:val="Hyperlink"/>
                  <w:rFonts w:eastAsia="Calibri" w:cs="Calibri"/>
                </w:rPr>
                <w:t>here.</w:t>
              </w:r>
            </w:hyperlink>
          </w:p>
          <w:p w14:paraId="4CE04838" w14:textId="77777777" w:rsidR="00885939" w:rsidRDefault="00885939">
            <w:pPr>
              <w:pStyle w:val="NoSpacing"/>
              <w:spacing w:line="240" w:lineRule="auto"/>
              <w:rPr>
                <w:rFonts w:eastAsia="Calibri" w:cs="Calibri"/>
              </w:rPr>
            </w:pPr>
          </w:p>
          <w:p w14:paraId="533F6DC0" w14:textId="77777777" w:rsidR="00885939" w:rsidRDefault="00000000">
            <w:pPr>
              <w:pStyle w:val="NoSpacing"/>
              <w:spacing w:line="240" w:lineRule="auto"/>
              <w:rPr>
                <w:rFonts w:eastAsia="Calibri" w:cs="Calibri"/>
              </w:rPr>
            </w:pPr>
            <w:r>
              <w:rPr>
                <w:rFonts w:eastAsia="Calibri" w:cs="Calibri"/>
              </w:rPr>
              <w:t>Be aware this process can take time, so be sure to give plenty of notice.</w:t>
            </w:r>
          </w:p>
          <w:p w14:paraId="43623DAF" w14:textId="77777777" w:rsidR="00885939" w:rsidRDefault="00885939">
            <w:pPr>
              <w:pStyle w:val="NoSpacing"/>
              <w:rPr>
                <w:rFonts w:eastAsia="Calibri" w:cs="Calibri"/>
              </w:rPr>
            </w:pPr>
          </w:p>
          <w:p w14:paraId="2AE541BC" w14:textId="77777777" w:rsidR="00885939" w:rsidRDefault="00000000">
            <w:pPr>
              <w:pStyle w:val="NoSpacing"/>
              <w:spacing w:line="240" w:lineRule="auto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 xml:space="preserve">Members made aware they could leave the event at any time.  </w:t>
            </w:r>
          </w:p>
          <w:p w14:paraId="38179700" w14:textId="77777777" w:rsidR="00885939" w:rsidRDefault="00885939">
            <w:pPr>
              <w:pStyle w:val="NoSpacing"/>
              <w:spacing w:line="240" w:lineRule="auto"/>
              <w:rPr>
                <w:rFonts w:eastAsia="Calibri" w:cs="Calibri"/>
                <w:color w:val="000000"/>
              </w:rPr>
            </w:pPr>
          </w:p>
          <w:p w14:paraId="7C089C56" w14:textId="77777777" w:rsidR="00885939" w:rsidRDefault="00000000">
            <w:pPr>
              <w:pStyle w:val="NoSpacing"/>
              <w:spacing w:line="240" w:lineRule="auto"/>
            </w:pPr>
            <w:r>
              <w:rPr>
                <w:rFonts w:eastAsia="Calibri" w:cs="Calibri"/>
                <w:color w:val="000000"/>
              </w:rPr>
              <w:t>Members referred to The Student Hub (</w:t>
            </w:r>
            <w:r>
              <w:rPr>
                <w:rFonts w:eastAsia="Calibri" w:cs="Calibri"/>
              </w:rPr>
              <w:t xml:space="preserve">02380 599 599, </w:t>
            </w:r>
            <w:hyperlink r:id="rId41" w:history="1">
              <w:r w:rsidR="00885939">
                <w:rPr>
                  <w:rStyle w:val="Hyperlink"/>
                  <w:rFonts w:eastAsia="Calibri" w:cs="Calibri"/>
                </w:rPr>
                <w:t>studenthub@soton.ac.uk</w:t>
              </w:r>
            </w:hyperlink>
            <w:r>
              <w:rPr>
                <w:rFonts w:eastAsia="Calibri" w:cs="Calibri"/>
              </w:rPr>
              <w:t>), and/</w:t>
            </w:r>
            <w:proofErr w:type="spellStart"/>
            <w:r>
              <w:rPr>
                <w:rFonts w:eastAsia="Calibri" w:cs="Calibri"/>
              </w:rPr>
              <w:t>ore</w:t>
            </w:r>
            <w:proofErr w:type="spellEnd"/>
            <w:r>
              <w:rPr>
                <w:rFonts w:eastAsia="Calibri" w:cs="Calibri"/>
              </w:rPr>
              <w:t xml:space="preserve"> </w:t>
            </w:r>
            <w:r>
              <w:rPr>
                <w:rFonts w:eastAsia="Calibri" w:cs="Calibri"/>
                <w:color w:val="000000"/>
              </w:rPr>
              <w:t xml:space="preserve">signpost to support organisations (e.g. via presentation slide, or by </w:t>
            </w:r>
            <w:proofErr w:type="gramStart"/>
            <w:r>
              <w:rPr>
                <w:rFonts w:eastAsia="Calibri" w:cs="Calibri"/>
                <w:color w:val="000000"/>
              </w:rPr>
              <w:lastRenderedPageBreak/>
              <w:t>speakers</w:t>
            </w:r>
            <w:proofErr w:type="gramEnd"/>
            <w:r>
              <w:rPr>
                <w:rFonts w:eastAsia="Calibri" w:cs="Calibri"/>
                <w:color w:val="000000"/>
              </w:rPr>
              <w:t>/committee members). SUSU reporting tool available.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627810" w14:textId="77777777" w:rsidR="00885939" w:rsidRDefault="00000000">
            <w:r>
              <w:rPr>
                <w:rFonts w:eastAsia="Calibri" w:cs="Calibri"/>
                <w:b/>
                <w:bCs/>
                <w:color w:val="000000"/>
              </w:rPr>
              <w:lastRenderedPageBreak/>
              <w:t>1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A50282" w14:textId="77777777" w:rsidR="00885939" w:rsidRDefault="00000000">
            <w:r>
              <w:rPr>
                <w:rFonts w:eastAsia="Calibri" w:cs="Calibri"/>
                <w:b/>
                <w:bCs/>
                <w:color w:val="000000"/>
              </w:rPr>
              <w:t>3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5E2970" w14:textId="77777777" w:rsidR="00885939" w:rsidRDefault="00000000">
            <w:r>
              <w:rPr>
                <w:rFonts w:eastAsia="Calibri" w:cs="Calibri"/>
                <w:b/>
                <w:bCs/>
                <w:color w:val="000000"/>
              </w:rPr>
              <w:t>3</w:t>
            </w: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68A354" w14:textId="77777777" w:rsidR="00885939" w:rsidRDefault="00000000">
            <w:pPr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Organisers will, following the event, share relevant information on support/signpost- Facebook/email/newsletter.</w:t>
            </w:r>
          </w:p>
          <w:p w14:paraId="0E4E87BD" w14:textId="77777777" w:rsidR="00885939" w:rsidRDefault="00000000">
            <w:pPr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Committee WIDE training.</w:t>
            </w:r>
          </w:p>
          <w:p w14:paraId="75BA164E" w14:textId="77777777" w:rsidR="00885939" w:rsidRDefault="00000000">
            <w:pPr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Seek guidance from Activities/SUSU Advice Centre/</w:t>
            </w:r>
            <w:proofErr w:type="spellStart"/>
            <w:r>
              <w:rPr>
                <w:rFonts w:eastAsia="Calibri" w:cs="Calibri"/>
                <w:color w:val="000000"/>
              </w:rPr>
              <w:t>UoS</w:t>
            </w:r>
            <w:proofErr w:type="spellEnd"/>
            <w:r>
              <w:rPr>
                <w:rFonts w:eastAsia="Calibri" w:cs="Calibri"/>
                <w:color w:val="000000"/>
              </w:rPr>
              <w:t xml:space="preserve"> Student Hub as required.</w:t>
            </w:r>
          </w:p>
          <w:p w14:paraId="7EF69476" w14:textId="77777777" w:rsidR="00885939" w:rsidRDefault="00885939">
            <w:pPr>
              <w:rPr>
                <w:rFonts w:eastAsia="Calibri" w:cs="Calibri"/>
                <w:color w:val="000000"/>
              </w:rPr>
            </w:pPr>
          </w:p>
        </w:tc>
        <w:tc>
          <w:tcPr>
            <w:tcW w:w="44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4AA62E2" w14:textId="77777777" w:rsidR="00885939" w:rsidRDefault="00885939">
            <w:pPr>
              <w:rPr>
                <w:rFonts w:eastAsia="Calibri" w:cs="Calibri"/>
                <w:color w:val="000000"/>
              </w:rPr>
            </w:pPr>
          </w:p>
        </w:tc>
      </w:tr>
      <w:tr w:rsidR="00885939" w14:paraId="40620A0E" w14:textId="77777777">
        <w:trPr>
          <w:cantSplit/>
          <w:trHeight w:val="300"/>
        </w:trPr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A4B77E" w14:textId="77777777" w:rsidR="00885939" w:rsidRDefault="00000000">
            <w:pPr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Insufficient Fire Safety awareness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20490B" w14:textId="77777777" w:rsidR="00885939" w:rsidRDefault="00000000">
            <w:pPr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If a fire alarm is triggered, people may not know where to go- Crushing, falls, burns and smoke inhalation arising from induced panic, reduced space in buildings and external walkways, obstructed fire exits, build-up of flammable materials i.e. waste cardboard/boxes.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9F16E4" w14:textId="77777777" w:rsidR="00885939" w:rsidRDefault="00000000">
            <w:pPr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Those in the vicinity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3E1840" w14:textId="77777777" w:rsidR="00885939" w:rsidRDefault="00000000">
            <w:pPr>
              <w:rPr>
                <w:rFonts w:eastAsia="Calibri" w:cs="Calibri"/>
                <w:b/>
                <w:bCs/>
                <w:color w:val="000000"/>
              </w:rPr>
            </w:pPr>
            <w:r>
              <w:rPr>
                <w:rFonts w:eastAsia="Calibri" w:cs="Calibri"/>
                <w:b/>
                <w:bCs/>
                <w:color w:val="000000"/>
              </w:rPr>
              <w:t>2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35068B" w14:textId="77777777" w:rsidR="00885939" w:rsidRDefault="00000000">
            <w:pPr>
              <w:rPr>
                <w:rFonts w:eastAsia="Calibri" w:cs="Calibri"/>
                <w:b/>
                <w:bCs/>
                <w:color w:val="000000"/>
              </w:rPr>
            </w:pPr>
            <w:r>
              <w:rPr>
                <w:rFonts w:eastAsia="Calibri" w:cs="Calibri"/>
                <w:b/>
                <w:bCs/>
                <w:color w:val="000000"/>
              </w:rPr>
              <w:t>5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4904A5" w14:textId="77777777" w:rsidR="00885939" w:rsidRDefault="00000000">
            <w:pPr>
              <w:rPr>
                <w:rFonts w:eastAsia="Calibri" w:cs="Calibri"/>
                <w:b/>
                <w:bCs/>
                <w:color w:val="000000"/>
              </w:rPr>
            </w:pPr>
            <w:r>
              <w:rPr>
                <w:rFonts w:eastAsia="Calibri" w:cs="Calibri"/>
                <w:b/>
                <w:bCs/>
                <w:color w:val="000000"/>
              </w:rPr>
              <w:t>10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441B69" w14:textId="77777777" w:rsidR="00885939" w:rsidRDefault="00000000">
            <w:pPr>
              <w:pStyle w:val="NoSpacing"/>
              <w:spacing w:line="240" w:lineRule="auto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ensure that members know where the nearest fire exist are and the meeting place is outside, should it be needed</w:t>
            </w:r>
          </w:p>
          <w:p w14:paraId="51DC7385" w14:textId="77777777" w:rsidR="00885939" w:rsidRDefault="00885939">
            <w:pPr>
              <w:pStyle w:val="NoSpacing"/>
              <w:spacing w:line="240" w:lineRule="auto"/>
              <w:rPr>
                <w:rFonts w:eastAsia="Calibri" w:cs="Calibri"/>
                <w:color w:val="000000"/>
              </w:rPr>
            </w:pPr>
          </w:p>
          <w:p w14:paraId="11489022" w14:textId="77777777" w:rsidR="00885939" w:rsidRDefault="00000000">
            <w:pPr>
              <w:pStyle w:val="NoSpacing"/>
              <w:spacing w:line="240" w:lineRule="auto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Build-up of rubbish is to be kept to a minimum. Excess build up is to be removed promptly and deposited in the designated areas.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CE2186" w14:textId="77777777" w:rsidR="00885939" w:rsidRDefault="00000000">
            <w:pPr>
              <w:rPr>
                <w:rFonts w:eastAsia="Calibri" w:cs="Calibri"/>
                <w:b/>
                <w:bCs/>
                <w:color w:val="000000"/>
              </w:rPr>
            </w:pPr>
            <w:r>
              <w:rPr>
                <w:rFonts w:eastAsia="Calibri" w:cs="Calibri"/>
                <w:b/>
                <w:bCs/>
                <w:color w:val="000000"/>
              </w:rPr>
              <w:t>1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E8DBDC" w14:textId="77777777" w:rsidR="00885939" w:rsidRDefault="00000000">
            <w:pPr>
              <w:rPr>
                <w:rFonts w:eastAsia="Calibri" w:cs="Calibri"/>
                <w:b/>
                <w:bCs/>
                <w:color w:val="000000"/>
              </w:rPr>
            </w:pPr>
            <w:r>
              <w:rPr>
                <w:rFonts w:eastAsia="Calibri" w:cs="Calibri"/>
                <w:b/>
                <w:bCs/>
                <w:color w:val="000000"/>
              </w:rPr>
              <w:t>5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475A04" w14:textId="77777777" w:rsidR="00885939" w:rsidRDefault="00000000">
            <w:pPr>
              <w:rPr>
                <w:rFonts w:eastAsia="Calibri" w:cs="Calibri"/>
                <w:b/>
                <w:bCs/>
                <w:color w:val="000000"/>
              </w:rPr>
            </w:pPr>
            <w:r>
              <w:rPr>
                <w:rFonts w:eastAsia="Calibri" w:cs="Calibri"/>
                <w:b/>
                <w:bCs/>
                <w:color w:val="000000"/>
              </w:rPr>
              <w:t>5</w:t>
            </w: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553626" w14:textId="77777777" w:rsidR="00885939" w:rsidRDefault="00000000">
            <w:pPr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All incidents are to be reported as soon as possible ensuring the duty manager/health and safety officer have been informed.</w:t>
            </w:r>
          </w:p>
          <w:p w14:paraId="490B42D2" w14:textId="77777777" w:rsidR="00885939" w:rsidRDefault="00885939">
            <w:pPr>
              <w:rPr>
                <w:rFonts w:eastAsia="Calibri" w:cs="Calibri"/>
                <w:color w:val="000000"/>
              </w:rPr>
            </w:pPr>
          </w:p>
          <w:p w14:paraId="500F453C" w14:textId="77777777" w:rsidR="00885939" w:rsidRDefault="00000000">
            <w:pPr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 xml:space="preserve">Call emergency services and University Security: </w:t>
            </w:r>
          </w:p>
          <w:p w14:paraId="74DFEB8E" w14:textId="77777777" w:rsidR="00885939" w:rsidRDefault="00000000">
            <w:pPr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 xml:space="preserve">Emergency contact number for Campus Security: </w:t>
            </w:r>
          </w:p>
          <w:p w14:paraId="4D5CA1D8" w14:textId="77777777" w:rsidR="00885939" w:rsidRDefault="00000000">
            <w:pPr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Tel: +44 (0)23 8059 3311</w:t>
            </w:r>
          </w:p>
          <w:p w14:paraId="75B9ADAA" w14:textId="77777777" w:rsidR="00885939" w:rsidRDefault="00000000">
            <w:pPr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(Ext:3311).</w:t>
            </w:r>
          </w:p>
        </w:tc>
        <w:tc>
          <w:tcPr>
            <w:tcW w:w="44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F48368F" w14:textId="77777777" w:rsidR="00885939" w:rsidRDefault="00885939">
            <w:pPr>
              <w:rPr>
                <w:rFonts w:eastAsia="Calibri" w:cs="Calibri"/>
                <w:color w:val="000000"/>
              </w:rPr>
            </w:pPr>
          </w:p>
        </w:tc>
      </w:tr>
      <w:tr w:rsidR="00885939" w14:paraId="3140CCD5" w14:textId="77777777">
        <w:trPr>
          <w:cantSplit/>
          <w:trHeight w:val="300"/>
        </w:trPr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28898A" w14:textId="77777777" w:rsidR="00885939" w:rsidRDefault="00000000">
            <w:r>
              <w:rPr>
                <w:color w:val="000000"/>
              </w:rPr>
              <w:lastRenderedPageBreak/>
              <w:t>Travel by car, train, bus, plane when leaving the local area.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312D6E" w14:textId="77777777" w:rsidR="00885939" w:rsidRDefault="00000000">
            <w:r>
              <w:rPr>
                <w:color w:val="000000"/>
              </w:rPr>
              <w:t>Vehicle collision – causing anything from minor to severe injuries, as well as mental health issues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A89494" w14:textId="77777777" w:rsidR="00885939" w:rsidRDefault="00000000">
            <w:r>
              <w:rPr>
                <w:color w:val="000000"/>
              </w:rPr>
              <w:t>Members, those driving, members of the public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58AD69" w14:textId="77777777" w:rsidR="00885939" w:rsidRDefault="00000000">
            <w:r>
              <w:rPr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015F19" w14:textId="77777777" w:rsidR="00885939" w:rsidRDefault="00000000">
            <w:r>
              <w:rPr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AA26A3" w14:textId="77777777" w:rsidR="00885939" w:rsidRDefault="00000000">
            <w:r>
              <w:rPr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990BE9" w14:textId="77777777" w:rsidR="00885939" w:rsidRDefault="00000000">
            <w:r>
              <w:rPr>
                <w:sz w:val="17"/>
                <w:szCs w:val="17"/>
              </w:rPr>
              <w:t xml:space="preserve"> </w:t>
            </w:r>
            <w:r>
              <w:rPr>
                <w:color w:val="000000"/>
              </w:rPr>
              <w:t xml:space="preserve">Group committee to check that drivers have the relevant licences and insurance for the mode of travel. This includes if they have completed a SUSU minibus test. </w:t>
            </w:r>
          </w:p>
          <w:p w14:paraId="396ADB89" w14:textId="77777777" w:rsidR="00885939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Members expected to drive or travel in a sensible manner, with those doing otherwise to face disciplinary action (from the club/society in the first instance).</w:t>
            </w:r>
          </w:p>
          <w:p w14:paraId="5374F434" w14:textId="77777777" w:rsidR="00885939" w:rsidRDefault="00885939">
            <w:pPr>
              <w:pStyle w:val="NoSpacing"/>
              <w:spacing w:line="240" w:lineRule="auto"/>
              <w:rPr>
                <w:rFonts w:eastAsia="Calibri" w:cs="Calibri"/>
                <w:color w:val="000000"/>
              </w:rPr>
            </w:pP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C95C23" w14:textId="77777777" w:rsidR="00885939" w:rsidRDefault="00000000">
            <w:r>
              <w:rPr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E07E1C" w14:textId="77777777" w:rsidR="00885939" w:rsidRDefault="00000000"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52D862" w14:textId="77777777" w:rsidR="00885939" w:rsidRDefault="00000000">
            <w:r>
              <w:rPr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43E3C6" w14:textId="77777777" w:rsidR="00885939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 xml:space="preserve"> Contact emergency services as required 111/999.</w:t>
            </w:r>
          </w:p>
          <w:p w14:paraId="3A85D0F0" w14:textId="77777777" w:rsidR="00885939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 xml:space="preserve"> Incidents are to be reported on the as soon as possible ensuring the duty manager/health and safety officer have been informed.</w:t>
            </w:r>
          </w:p>
          <w:p w14:paraId="3AAD4EE5" w14:textId="77777777" w:rsidR="00885939" w:rsidRDefault="00000000">
            <w:pPr>
              <w:spacing w:after="0" w:line="240" w:lineRule="auto"/>
            </w:pPr>
            <w:r>
              <w:rPr>
                <w:color w:val="000000"/>
              </w:rPr>
              <w:t xml:space="preserve"> Follow </w:t>
            </w:r>
            <w:hyperlink r:id="rId42" w:history="1">
              <w:r w:rsidR="00885939">
                <w:rPr>
                  <w:color w:val="000000"/>
                  <w:u w:val="single"/>
                </w:rPr>
                <w:t>SU</w:t>
              </w:r>
              <w:bookmarkStart w:id="0" w:name="_Hlt239248487"/>
              <w:bookmarkStart w:id="1" w:name="_Hlt239248488"/>
              <w:bookmarkStart w:id="2" w:name="_Hlt239248770"/>
              <w:r w:rsidR="00885939">
                <w:rPr>
                  <w:color w:val="000000"/>
                  <w:u w:val="single"/>
                </w:rPr>
                <w:t>S</w:t>
              </w:r>
              <w:bookmarkEnd w:id="0"/>
              <w:bookmarkEnd w:id="1"/>
              <w:bookmarkEnd w:id="2"/>
              <w:r w:rsidR="00885939">
                <w:rPr>
                  <w:color w:val="000000"/>
                  <w:u w:val="single"/>
                </w:rPr>
                <w:t>U incident report policy</w:t>
              </w:r>
            </w:hyperlink>
          </w:p>
        </w:tc>
        <w:tc>
          <w:tcPr>
            <w:tcW w:w="44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5B87A83" w14:textId="77777777" w:rsidR="00885939" w:rsidRDefault="00885939">
            <w:pPr>
              <w:rPr>
                <w:rFonts w:eastAsia="Calibri" w:cs="Calibri"/>
                <w:color w:val="000000"/>
              </w:rPr>
            </w:pPr>
          </w:p>
        </w:tc>
      </w:tr>
      <w:tr w:rsidR="00885939" w14:paraId="05F57470" w14:textId="77777777">
        <w:trPr>
          <w:cantSplit/>
          <w:trHeight w:val="300"/>
        </w:trPr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FEC7AB" w14:textId="77777777" w:rsidR="00885939" w:rsidRDefault="00000000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Travel by foot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3EBF1D" w14:textId="77777777" w:rsidR="00885939" w:rsidRDefault="00000000">
            <w:pPr>
              <w:spacing w:after="0"/>
              <w:ind w:left="-20" w:right="-20"/>
            </w:pPr>
            <w:r>
              <w:t xml:space="preserve"> </w:t>
            </w:r>
            <w:r>
              <w:rPr>
                <w:color w:val="000000"/>
              </w:rPr>
              <w:t xml:space="preserve">Disturbance to neighbourhood, participants getting lost, increased risk to personal safety, vehicle collision causing serious injury  </w:t>
            </w:r>
          </w:p>
          <w:p w14:paraId="4C36AD20" w14:textId="77777777" w:rsidR="00885939" w:rsidRDefault="00885939">
            <w:pPr>
              <w:rPr>
                <w:color w:val="000000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9C8C8C" w14:textId="77777777" w:rsidR="00885939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Event organisers, event attendees, Members of the public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C8D496" w14:textId="77777777" w:rsidR="00885939" w:rsidRDefault="00000000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9076C1" w14:textId="77777777" w:rsidR="00885939" w:rsidRDefault="00000000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28920B" w14:textId="77777777" w:rsidR="00885939" w:rsidRDefault="00000000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77983A" w14:textId="77777777" w:rsidR="00885939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 xml:space="preserve"> Members are responsible for their individual safety and are expected to act sensibly.</w:t>
            </w:r>
          </w:p>
          <w:p w14:paraId="7A178F95" w14:textId="77777777" w:rsidR="00885939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 xml:space="preserve">Local venues known to </w:t>
            </w:r>
            <w:proofErr w:type="spellStart"/>
            <w:r>
              <w:rPr>
                <w:color w:val="000000"/>
              </w:rPr>
              <w:t>UoS</w:t>
            </w:r>
            <w:proofErr w:type="spellEnd"/>
            <w:r>
              <w:rPr>
                <w:color w:val="000000"/>
              </w:rPr>
              <w:t xml:space="preserve"> students chosen.</w:t>
            </w:r>
          </w:p>
          <w:p w14:paraId="74EC2EE7" w14:textId="77777777" w:rsidR="00885939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Event organisers will be available to direct people between venues.</w:t>
            </w:r>
          </w:p>
          <w:p w14:paraId="23D043CA" w14:textId="77777777" w:rsidR="00885939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Attendees will be encouraged to identify a ‘buddy’, this will make it easier for people to stay together.</w:t>
            </w:r>
          </w:p>
          <w:p w14:paraId="07C55735" w14:textId="77777777" w:rsidR="00885939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 xml:space="preserve">Avoid large groups of people totally blocking the pavement or spilling </w:t>
            </w:r>
            <w:proofErr w:type="gramStart"/>
            <w:r>
              <w:rPr>
                <w:color w:val="000000"/>
              </w:rPr>
              <w:t>in to</w:t>
            </w:r>
            <w:proofErr w:type="gramEnd"/>
            <w:r>
              <w:rPr>
                <w:color w:val="000000"/>
              </w:rPr>
              <w:t xml:space="preserve"> the road. </w:t>
            </w:r>
          </w:p>
          <w:p w14:paraId="38AF2FEC" w14:textId="77777777" w:rsidR="00885939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Anybody in the group who is very drunk or appears unwell and therefore not safe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CE35E5" w14:textId="77777777" w:rsidR="00885939" w:rsidRDefault="00000000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F65EC6" w14:textId="77777777" w:rsidR="00885939" w:rsidRDefault="00000000">
            <w:r>
              <w:rPr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9E7777" w14:textId="77777777" w:rsidR="00885939" w:rsidRDefault="00000000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5A1082" w14:textId="77777777" w:rsidR="00885939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 xml:space="preserve"> Where possible venue chosen for the event will be local/known to members and within a short travel distance for members.</w:t>
            </w:r>
          </w:p>
          <w:p w14:paraId="2A3823DE" w14:textId="77777777" w:rsidR="00885939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 xml:space="preserve"> Contact emergency services as required 111/999.</w:t>
            </w:r>
          </w:p>
          <w:p w14:paraId="46C4D0EB" w14:textId="77777777" w:rsidR="00885939" w:rsidRDefault="00000000">
            <w:r>
              <w:rPr>
                <w:b/>
                <w:bCs/>
                <w:color w:val="000000"/>
              </w:rPr>
              <w:t xml:space="preserve"> </w:t>
            </w:r>
            <w:r>
              <w:rPr>
                <w:color w:val="000000"/>
              </w:rPr>
              <w:t>Incidents are to be reported as soon as possible ensuring the duty manager/health and safety officer have been informed.</w:t>
            </w:r>
          </w:p>
          <w:p w14:paraId="078F95FA" w14:textId="77777777" w:rsidR="00885939" w:rsidRDefault="00000000">
            <w:r>
              <w:rPr>
                <w:color w:val="000000"/>
              </w:rPr>
              <w:t xml:space="preserve"> Follow </w:t>
            </w:r>
            <w:hyperlink r:id="rId43" w:history="1">
              <w:r w:rsidR="00885939">
                <w:rPr>
                  <w:color w:val="000000"/>
                  <w:u w:val="single"/>
                </w:rPr>
                <w:t>SUSU incident r</w:t>
              </w:r>
              <w:bookmarkStart w:id="3" w:name="_Hlt239248861"/>
              <w:r w:rsidR="00885939">
                <w:rPr>
                  <w:color w:val="000000"/>
                  <w:u w:val="single"/>
                </w:rPr>
                <w:t>e</w:t>
              </w:r>
              <w:bookmarkEnd w:id="3"/>
              <w:r w:rsidR="00885939">
                <w:rPr>
                  <w:color w:val="000000"/>
                  <w:u w:val="single"/>
                </w:rPr>
                <w:t>port pol</w:t>
              </w:r>
              <w:bookmarkStart w:id="4" w:name="_Hlt239248809"/>
              <w:r w:rsidR="00885939">
                <w:rPr>
                  <w:color w:val="000000"/>
                  <w:u w:val="single"/>
                </w:rPr>
                <w:t>i</w:t>
              </w:r>
              <w:bookmarkEnd w:id="4"/>
              <w:r w:rsidR="00885939">
                <w:rPr>
                  <w:color w:val="000000"/>
                  <w:u w:val="single"/>
                </w:rPr>
                <w:t>cy</w:t>
              </w:r>
            </w:hyperlink>
          </w:p>
        </w:tc>
        <w:tc>
          <w:tcPr>
            <w:tcW w:w="44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A7939B1" w14:textId="77777777" w:rsidR="00885939" w:rsidRDefault="00885939">
            <w:pPr>
              <w:rPr>
                <w:rFonts w:eastAsia="Calibri" w:cs="Calibri"/>
                <w:color w:val="000000"/>
              </w:rPr>
            </w:pPr>
          </w:p>
          <w:p w14:paraId="07A6F2AD" w14:textId="77777777" w:rsidR="00885939" w:rsidRDefault="00885939">
            <w:pPr>
              <w:rPr>
                <w:rFonts w:eastAsia="Calibri" w:cs="Calibri"/>
                <w:color w:val="000000"/>
              </w:rPr>
            </w:pPr>
          </w:p>
          <w:p w14:paraId="2AB8933E" w14:textId="77777777" w:rsidR="00885939" w:rsidRDefault="00885939">
            <w:pPr>
              <w:rPr>
                <w:rFonts w:eastAsia="Calibri" w:cs="Calibri"/>
                <w:color w:val="000000"/>
              </w:rPr>
            </w:pPr>
          </w:p>
        </w:tc>
      </w:tr>
      <w:tr w:rsidR="00885939" w14:paraId="3AA30D2D" w14:textId="77777777">
        <w:trPr>
          <w:cantSplit/>
          <w:trHeight w:val="300"/>
        </w:trPr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80A808" w14:textId="77777777" w:rsidR="00885939" w:rsidRDefault="00000000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Overcrowding/Inadequate Meeting Space 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BB0F5A" w14:textId="77777777" w:rsidR="00885939" w:rsidRDefault="00000000">
            <w:pPr>
              <w:spacing w:after="0"/>
              <w:ind w:left="-20" w:right="-20"/>
            </w:pPr>
            <w:r>
              <w:rPr>
                <w:color w:val="000000"/>
              </w:rPr>
              <w:t>Physical injury, distress, exclusion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48BE60" w14:textId="77777777" w:rsidR="00885939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 xml:space="preserve"> Event organisers and attendees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BC11B6" w14:textId="77777777" w:rsidR="00885939" w:rsidRDefault="00000000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04CBC" w14:textId="77777777" w:rsidR="00885939" w:rsidRDefault="00000000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8C8511" w14:textId="77777777" w:rsidR="00885939" w:rsidRDefault="00000000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D99C90" w14:textId="77777777" w:rsidR="00885939" w:rsidRDefault="00000000">
            <w:pPr>
              <w:spacing w:line="240" w:lineRule="auto"/>
            </w:pPr>
            <w:r>
              <w:rPr>
                <w:b/>
                <w:bCs/>
                <w:color w:val="000000"/>
              </w:rPr>
              <w:t xml:space="preserve"> </w:t>
            </w:r>
            <w:r>
              <w:rPr>
                <w:color w:val="000000"/>
              </w:rPr>
              <w:t xml:space="preserve">Do not push/shove. </w:t>
            </w:r>
          </w:p>
          <w:p w14:paraId="72584190" w14:textId="77777777" w:rsidR="00885939" w:rsidRDefault="00000000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 If large crowds form, request barriers from SUSU facilities team or external venue to assist with crowd management.</w:t>
            </w:r>
          </w:p>
          <w:p w14:paraId="3ED817E4" w14:textId="77777777" w:rsidR="00885939" w:rsidRDefault="00000000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 Committee checks on space, lighting, access, tech available, etc.</w:t>
            </w:r>
          </w:p>
          <w:p w14:paraId="031952EF" w14:textId="77777777" w:rsidR="00885939" w:rsidRDefault="00000000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Use ticketing system (SUSU Box Office) for regular sessions/meetings to avoid exceeding venue capacity. </w:t>
            </w:r>
          </w:p>
          <w:p w14:paraId="7D8F4AC6" w14:textId="77777777" w:rsidR="00885939" w:rsidRDefault="00000000">
            <w:pPr>
              <w:spacing w:line="240" w:lineRule="auto"/>
            </w:pPr>
            <w:r>
              <w:rPr>
                <w:color w:val="000000"/>
              </w:rPr>
              <w:t xml:space="preserve"> Ensure space meets needs of members e.g. considering location &amp; accessibility of space (use </w:t>
            </w:r>
            <w:hyperlink r:id="rId44" w:history="1">
              <w:proofErr w:type="spellStart"/>
              <w:r w:rsidR="00885939">
                <w:rPr>
                  <w:color w:val="0563C1"/>
                  <w:u w:val="single"/>
                </w:rPr>
                <w:t>AcessAble</w:t>
              </w:r>
              <w:proofErr w:type="spellEnd"/>
            </w:hyperlink>
            <w:r>
              <w:rPr>
                <w:color w:val="000000"/>
              </w:rPr>
              <w:t xml:space="preserve"> database to check accessibility information of venues). </w:t>
            </w:r>
          </w:p>
          <w:p w14:paraId="7D3497B9" w14:textId="77777777" w:rsidR="00885939" w:rsidRDefault="00000000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 If an open activity, committee will consider all accessibility requirements and ensure that the area chosen is as accessible as possible. 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AD8679" w14:textId="77777777" w:rsidR="00885939" w:rsidRDefault="00000000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0CA9F2" w14:textId="77777777" w:rsidR="00885939" w:rsidRDefault="00000000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E08885" w14:textId="77777777" w:rsidR="00885939" w:rsidRDefault="00000000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E24DD4" w14:textId="77777777" w:rsidR="00885939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Seek medical attention if problem arises.</w:t>
            </w:r>
          </w:p>
          <w:p w14:paraId="45D08D11" w14:textId="77777777" w:rsidR="00885939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 xml:space="preserve">Liaise with SUSU reception/Activities Team and </w:t>
            </w:r>
            <w:proofErr w:type="spellStart"/>
            <w:r>
              <w:rPr>
                <w:color w:val="000000"/>
              </w:rPr>
              <w:t>UoS</w:t>
            </w:r>
            <w:proofErr w:type="spellEnd"/>
            <w:r>
              <w:rPr>
                <w:color w:val="000000"/>
              </w:rPr>
              <w:t xml:space="preserve"> Room Booking team on available spaces for meetings. </w:t>
            </w:r>
          </w:p>
          <w:p w14:paraId="6CC090DA" w14:textId="77777777" w:rsidR="00885939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 xml:space="preserve">Postpone meetings where space cannot be found. </w:t>
            </w:r>
          </w:p>
          <w:p w14:paraId="3281E692" w14:textId="77777777" w:rsidR="00885939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 xml:space="preserve">Welfare Officer to complete WIDE training. </w:t>
            </w:r>
          </w:p>
          <w:p w14:paraId="3C772DC1" w14:textId="77777777" w:rsidR="00885939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 xml:space="preserve">All incidents are to be reported on the as soon as possible ensuring the duty manager/health and safety officer have been informed.  </w:t>
            </w:r>
          </w:p>
          <w:p w14:paraId="4323203A" w14:textId="77777777" w:rsidR="00885939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Follow SUSU incident report policy.</w:t>
            </w:r>
          </w:p>
          <w:p w14:paraId="3598261D" w14:textId="77777777" w:rsidR="00885939" w:rsidRDefault="00885939">
            <w:pPr>
              <w:rPr>
                <w:color w:val="000000"/>
              </w:rPr>
            </w:pPr>
          </w:p>
          <w:p w14:paraId="28FB0698" w14:textId="77777777" w:rsidR="00885939" w:rsidRDefault="00885939">
            <w:pPr>
              <w:rPr>
                <w:color w:val="000000"/>
              </w:rPr>
            </w:pPr>
          </w:p>
        </w:tc>
        <w:tc>
          <w:tcPr>
            <w:tcW w:w="44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138C9D0" w14:textId="77777777" w:rsidR="00885939" w:rsidRDefault="00885939">
            <w:pPr>
              <w:rPr>
                <w:rFonts w:eastAsia="Calibri" w:cs="Calibri"/>
                <w:color w:val="000000"/>
              </w:rPr>
            </w:pPr>
          </w:p>
        </w:tc>
      </w:tr>
      <w:tr w:rsidR="00885939" w14:paraId="3C697F1D" w14:textId="77777777">
        <w:trPr>
          <w:cantSplit/>
          <w:trHeight w:val="300"/>
        </w:trPr>
        <w:tc>
          <w:tcPr>
            <w:tcW w:w="1390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3D3E4F" w14:textId="77777777" w:rsidR="00885939" w:rsidRDefault="00000000">
            <w:pPr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Weekly ISOC Football held at Cantell school</w:t>
            </w:r>
          </w:p>
        </w:tc>
        <w:tc>
          <w:tcPr>
            <w:tcW w:w="44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48C10B2" w14:textId="77777777" w:rsidR="00885939" w:rsidRDefault="00885939">
            <w:pPr>
              <w:rPr>
                <w:rFonts w:eastAsia="Calibri" w:cs="Calibri"/>
                <w:color w:val="000000"/>
              </w:rPr>
            </w:pPr>
          </w:p>
        </w:tc>
      </w:tr>
      <w:tr w:rsidR="00885939" w14:paraId="027D7D58" w14:textId="77777777">
        <w:trPr>
          <w:cantSplit/>
          <w:trHeight w:val="300"/>
        </w:trPr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3E5E84" w14:textId="77777777" w:rsidR="00885939" w:rsidRDefault="00000000">
            <w:r>
              <w:rPr>
                <w:color w:val="000000"/>
              </w:rPr>
              <w:lastRenderedPageBreak/>
              <w:t>Equipment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BCC5C6" w14:textId="77777777" w:rsidR="00885939" w:rsidRDefault="00000000">
            <w:pPr>
              <w:spacing w:before="42" w:after="0" w:line="196" w:lineRule="auto"/>
              <w:ind w:left="103"/>
            </w:pPr>
            <w:r>
              <w:rPr>
                <w:color w:val="000000"/>
              </w:rPr>
              <w:t>Goal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post</w:t>
            </w:r>
          </w:p>
          <w:p w14:paraId="11FBEBEA" w14:textId="77777777" w:rsidR="00885939" w:rsidRDefault="00000000">
            <w:pPr>
              <w:spacing w:before="45" w:after="0" w:line="196" w:lineRule="auto"/>
              <w:ind w:left="103"/>
            </w:pPr>
            <w:r>
              <w:rPr>
                <w:color w:val="000000"/>
              </w:rPr>
              <w:t>collapse/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netting</w:t>
            </w:r>
          </w:p>
          <w:p w14:paraId="08961F37" w14:textId="77777777" w:rsidR="00885939" w:rsidRDefault="00000000">
            <w:pPr>
              <w:spacing w:before="45" w:after="0" w:line="196" w:lineRule="auto"/>
              <w:ind w:left="103"/>
            </w:pPr>
            <w:r>
              <w:rPr>
                <w:color w:val="000000"/>
              </w:rPr>
              <w:t>tear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leading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to</w:t>
            </w:r>
          </w:p>
          <w:p w14:paraId="02384518" w14:textId="77777777" w:rsidR="00885939" w:rsidRDefault="00000000">
            <w:r>
              <w:rPr>
                <w:color w:val="000000"/>
              </w:rPr>
              <w:t>injury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during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play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BF6177" w14:textId="77777777" w:rsidR="00885939" w:rsidRDefault="00000000">
            <w:pPr>
              <w:spacing w:before="42" w:after="0" w:line="196" w:lineRule="auto"/>
            </w:pPr>
            <w:r>
              <w:rPr>
                <w:color w:val="000000"/>
              </w:rPr>
              <w:t xml:space="preserve">  All</w:t>
            </w:r>
          </w:p>
          <w:p w14:paraId="200AF178" w14:textId="77777777" w:rsidR="00885939" w:rsidRDefault="00000000">
            <w:pPr>
              <w:spacing w:before="45" w:after="0" w:line="196" w:lineRule="auto"/>
              <w:ind w:left="103"/>
            </w:pPr>
            <w:r>
              <w:rPr>
                <w:color w:val="000000"/>
              </w:rPr>
              <w:t>participants</w:t>
            </w:r>
          </w:p>
          <w:p w14:paraId="5EDE4DE7" w14:textId="77777777" w:rsidR="00885939" w:rsidRDefault="00000000">
            <w:pPr>
              <w:spacing w:before="43" w:after="0" w:line="196" w:lineRule="auto"/>
              <w:ind w:left="103"/>
            </w:pPr>
            <w:r>
              <w:rPr>
                <w:color w:val="000000"/>
              </w:rPr>
              <w:t>and</w:t>
            </w:r>
          </w:p>
          <w:p w14:paraId="115F716F" w14:textId="77777777" w:rsidR="00885939" w:rsidRDefault="00000000">
            <w:r>
              <w:rPr>
                <w:color w:val="000000"/>
              </w:rPr>
              <w:t>bystanders.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8F72FD" w14:textId="77777777" w:rsidR="00885939" w:rsidRDefault="00000000">
            <w:r>
              <w:rPr>
                <w:color w:val="000000"/>
              </w:rPr>
              <w:t>2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3B0836" w14:textId="77777777" w:rsidR="00885939" w:rsidRDefault="00000000">
            <w:r>
              <w:rPr>
                <w:color w:val="000000"/>
              </w:rPr>
              <w:t>2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B6D136" w14:textId="77777777" w:rsidR="00885939" w:rsidRDefault="00000000">
            <w:r>
              <w:rPr>
                <w:color w:val="000000"/>
              </w:rPr>
              <w:t>4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84FD67" w14:textId="77777777" w:rsidR="00885939" w:rsidRDefault="00000000">
            <w:pPr>
              <w:spacing w:before="42" w:after="0" w:line="196" w:lineRule="auto"/>
            </w:pPr>
            <w:r>
              <w:rPr>
                <w:color w:val="000000"/>
              </w:rPr>
              <w:t>Check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goalposts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are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setup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correctly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just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prior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to</w:t>
            </w:r>
            <w:r>
              <w:t xml:space="preserve"> </w:t>
            </w:r>
            <w:r>
              <w:rPr>
                <w:color w:val="000000"/>
              </w:rPr>
              <w:t>play.</w:t>
            </w:r>
          </w:p>
          <w:p w14:paraId="7AFA2AC3" w14:textId="77777777" w:rsidR="00885939" w:rsidRDefault="00885939">
            <w:pPr>
              <w:spacing w:before="45" w:after="0" w:line="196" w:lineRule="auto"/>
              <w:ind w:left="463"/>
            </w:pPr>
          </w:p>
          <w:p w14:paraId="6A476C94" w14:textId="77777777" w:rsidR="00885939" w:rsidRDefault="00000000">
            <w:pPr>
              <w:spacing w:before="45" w:after="0" w:line="196" w:lineRule="auto"/>
            </w:pPr>
            <w:r>
              <w:rPr>
                <w:color w:val="000000"/>
              </w:rPr>
              <w:t>Warn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all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players</w:t>
            </w:r>
          </w:p>
          <w:p w14:paraId="511D5FA1" w14:textId="77777777" w:rsidR="00885939" w:rsidRDefault="00000000">
            <w:pPr>
              <w:spacing w:before="45" w:after="0" w:line="196" w:lineRule="auto"/>
            </w:pPr>
            <w:r>
              <w:rPr>
                <w:color w:val="000000"/>
              </w:rPr>
              <w:t>(especially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the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goalie)</w:t>
            </w:r>
            <w:r>
              <w:t xml:space="preserve"> </w:t>
            </w:r>
            <w:r>
              <w:rPr>
                <w:color w:val="000000"/>
              </w:rPr>
              <w:t>about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the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dangers</w:t>
            </w:r>
            <w:r>
              <w:t xml:space="preserve"> </w:t>
            </w:r>
            <w:r>
              <w:rPr>
                <w:color w:val="000000"/>
              </w:rPr>
              <w:t>associated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with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the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goal</w:t>
            </w:r>
            <w:r>
              <w:t xml:space="preserve"> </w:t>
            </w:r>
            <w:r>
              <w:rPr>
                <w:color w:val="000000"/>
              </w:rPr>
              <w:t>posts.</w:t>
            </w:r>
          </w:p>
          <w:p w14:paraId="6EEA729C" w14:textId="77777777" w:rsidR="00885939" w:rsidRDefault="00885939">
            <w:pPr>
              <w:spacing w:before="45" w:after="0" w:line="196" w:lineRule="auto"/>
            </w:pPr>
          </w:p>
          <w:p w14:paraId="333BC3AF" w14:textId="77777777" w:rsidR="00885939" w:rsidRDefault="00000000">
            <w:pPr>
              <w:spacing w:before="43" w:after="0" w:line="196" w:lineRule="auto"/>
            </w:pPr>
            <w:r>
              <w:rPr>
                <w:color w:val="000000"/>
              </w:rPr>
              <w:t>Ensure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that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players</w:t>
            </w:r>
            <w:r>
              <w:t xml:space="preserve"> </w:t>
            </w:r>
            <w:r>
              <w:rPr>
                <w:color w:val="000000"/>
              </w:rPr>
              <w:t>do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not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play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or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tamper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with</w:t>
            </w:r>
            <w:r>
              <w:t xml:space="preserve"> </w:t>
            </w:r>
            <w:r>
              <w:rPr>
                <w:color w:val="000000"/>
              </w:rPr>
              <w:t>the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goal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posts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in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between games.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CED18A" w14:textId="77777777" w:rsidR="00885939" w:rsidRDefault="00000000">
            <w:r>
              <w:rPr>
                <w:color w:val="000000"/>
              </w:rPr>
              <w:t>1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49611E" w14:textId="77777777" w:rsidR="00885939" w:rsidRDefault="00000000">
            <w:r>
              <w:rPr>
                <w:color w:val="000000"/>
              </w:rPr>
              <w:t>1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1F8866" w14:textId="77777777" w:rsidR="00885939" w:rsidRDefault="00000000">
            <w:r>
              <w:rPr>
                <w:color w:val="000000"/>
              </w:rPr>
              <w:t>2</w:t>
            </w: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C09C5A" w14:textId="77777777" w:rsidR="00885939" w:rsidRDefault="00000000">
            <w:pPr>
              <w:spacing w:before="42" w:after="0" w:line="196" w:lineRule="auto"/>
            </w:pPr>
            <w:r>
              <w:rPr>
                <w:color w:val="000000"/>
              </w:rPr>
              <w:t>Call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for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first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aid/emergency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services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required.</w:t>
            </w:r>
          </w:p>
          <w:p w14:paraId="593B06BB" w14:textId="77777777" w:rsidR="00885939" w:rsidRDefault="00000000">
            <w:pPr>
              <w:spacing w:before="45" w:after="0" w:line="196" w:lineRule="auto"/>
            </w:pPr>
            <w:r>
              <w:rPr>
                <w:color w:val="000000"/>
              </w:rPr>
              <w:t>Report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incidents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via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SUSU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incident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report</w:t>
            </w:r>
          </w:p>
          <w:p w14:paraId="487E0C33" w14:textId="77777777" w:rsidR="00885939" w:rsidRDefault="00000000">
            <w:pPr>
              <w:spacing w:before="45" w:after="0" w:line="196" w:lineRule="auto"/>
            </w:pPr>
            <w:r>
              <w:rPr>
                <w:color w:val="000000"/>
              </w:rPr>
              <w:t>Procedure</w:t>
            </w:r>
            <w:r>
              <w:t xml:space="preserve"> </w:t>
            </w:r>
            <w:r>
              <w:rPr>
                <w:color w:val="000000"/>
              </w:rPr>
              <w:t>If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injury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is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severe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call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emergency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services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(999)</w:t>
            </w:r>
            <w:r>
              <w:t xml:space="preserve"> </w:t>
            </w:r>
            <w:r>
              <w:rPr>
                <w:color w:val="000000"/>
              </w:rPr>
              <w:t>and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University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Security</w:t>
            </w:r>
          </w:p>
          <w:p w14:paraId="26A6D952" w14:textId="77777777" w:rsidR="00885939" w:rsidRDefault="00885939">
            <w:pPr>
              <w:spacing w:before="45" w:after="0" w:line="196" w:lineRule="auto"/>
            </w:pPr>
          </w:p>
          <w:p w14:paraId="69EBDBA1" w14:textId="77777777" w:rsidR="00885939" w:rsidRDefault="00000000">
            <w:pPr>
              <w:spacing w:before="45" w:after="0" w:line="196" w:lineRule="auto"/>
            </w:pPr>
            <w:r>
              <w:rPr>
                <w:color w:val="000000"/>
              </w:rPr>
              <w:t>Emergency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contact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number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for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Campus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Security:</w:t>
            </w:r>
          </w:p>
          <w:p w14:paraId="18559C36" w14:textId="77777777" w:rsidR="00885939" w:rsidRDefault="00000000">
            <w:pPr>
              <w:spacing w:before="43" w:after="0" w:line="196" w:lineRule="auto"/>
            </w:pPr>
            <w:r>
              <w:rPr>
                <w:color w:val="000000"/>
              </w:rPr>
              <w:t>Tel: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+44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(0)23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8059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3311</w:t>
            </w:r>
          </w:p>
          <w:p w14:paraId="27568C99" w14:textId="77777777" w:rsidR="00885939" w:rsidRDefault="00000000">
            <w:r>
              <w:rPr>
                <w:color w:val="000000"/>
              </w:rPr>
              <w:t>(Ext:3311).</w:t>
            </w:r>
          </w:p>
        </w:tc>
        <w:tc>
          <w:tcPr>
            <w:tcW w:w="44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E5CA046" w14:textId="77777777" w:rsidR="00885939" w:rsidRDefault="00885939">
            <w:pPr>
              <w:rPr>
                <w:rFonts w:eastAsia="Calibri" w:cs="Calibri"/>
                <w:color w:val="000000"/>
              </w:rPr>
            </w:pPr>
          </w:p>
        </w:tc>
      </w:tr>
      <w:tr w:rsidR="00885939" w14:paraId="7D599FB3" w14:textId="77777777">
        <w:trPr>
          <w:cantSplit/>
          <w:trHeight w:val="300"/>
        </w:trPr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3E3944" w14:textId="77777777" w:rsidR="00885939" w:rsidRDefault="00000000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Overcrowding/inadequate Meeting Space  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27A433" w14:textId="77777777" w:rsidR="00885939" w:rsidRDefault="00000000">
            <w:pPr>
              <w:spacing w:before="42" w:after="0" w:line="196" w:lineRule="auto"/>
              <w:rPr>
                <w:color w:val="000000"/>
              </w:rPr>
            </w:pPr>
            <w:r>
              <w:rPr>
                <w:color w:val="000000"/>
              </w:rPr>
              <w:t>Physical injury, distress, exclusion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D2EF5F" w14:textId="77777777" w:rsidR="00885939" w:rsidRDefault="00000000">
            <w:pPr>
              <w:spacing w:before="42" w:after="0" w:line="196" w:lineRule="auto"/>
              <w:rPr>
                <w:color w:val="000000"/>
              </w:rPr>
            </w:pPr>
            <w:r>
              <w:rPr>
                <w:color w:val="000000"/>
              </w:rPr>
              <w:t>Event organisers and attendees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360E37" w14:textId="77777777" w:rsidR="00885939" w:rsidRDefault="00000000">
            <w:r>
              <w:rPr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CC33D1" w14:textId="77777777" w:rsidR="00885939" w:rsidRDefault="00000000">
            <w:r>
              <w:rPr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EC989E" w14:textId="77777777" w:rsidR="00885939" w:rsidRDefault="00000000">
            <w:r>
              <w:rPr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A7A803" w14:textId="77777777" w:rsidR="00885939" w:rsidRDefault="00000000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 Do not push/shove. </w:t>
            </w:r>
          </w:p>
          <w:p w14:paraId="38E540EC" w14:textId="77777777" w:rsidR="00885939" w:rsidRDefault="00000000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 If large crowds form, request barriers from SUSU facilities team or external venue to assist with crowd management. </w:t>
            </w:r>
          </w:p>
          <w:p w14:paraId="4DF882AA" w14:textId="77777777" w:rsidR="00885939" w:rsidRDefault="00000000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Committee checks on space, lighting, access, tech available, etc. </w:t>
            </w:r>
          </w:p>
          <w:p w14:paraId="51B980EF" w14:textId="77777777" w:rsidR="00885939" w:rsidRDefault="00000000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 Use ticketing system (SUSU Box Office) for regular sessions/meetings to avoid exceeding venue capacity. </w:t>
            </w:r>
          </w:p>
          <w:p w14:paraId="54942E1C" w14:textId="77777777" w:rsidR="00885939" w:rsidRDefault="00000000">
            <w:pPr>
              <w:spacing w:line="240" w:lineRule="auto"/>
            </w:pPr>
            <w:r>
              <w:rPr>
                <w:color w:val="000000"/>
              </w:rPr>
              <w:t xml:space="preserve"> Ensure space meets needs of members e.g. considering location &amp; accessibility of space (use </w:t>
            </w:r>
            <w:hyperlink r:id="rId45" w:history="1">
              <w:proofErr w:type="spellStart"/>
              <w:r w:rsidR="00885939">
                <w:rPr>
                  <w:color w:val="000000"/>
                  <w:u w:val="single"/>
                </w:rPr>
                <w:t>AcessAble</w:t>
              </w:r>
              <w:proofErr w:type="spellEnd"/>
            </w:hyperlink>
            <w:r>
              <w:rPr>
                <w:color w:val="000000"/>
              </w:rPr>
              <w:t xml:space="preserve"> database to check accessibility information of venues).</w:t>
            </w:r>
          </w:p>
          <w:p w14:paraId="53B9C77B" w14:textId="77777777" w:rsidR="00885939" w:rsidRDefault="00885939">
            <w:pPr>
              <w:spacing w:before="42" w:after="0" w:line="196" w:lineRule="auto"/>
              <w:rPr>
                <w:color w:val="000000"/>
              </w:rPr>
            </w:pP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269553" w14:textId="77777777" w:rsidR="00885939" w:rsidRDefault="00885939">
            <w:pPr>
              <w:rPr>
                <w:color w:val="000000"/>
              </w:rPr>
            </w:pP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3B4A3F" w14:textId="77777777" w:rsidR="00885939" w:rsidRDefault="00885939">
            <w:pPr>
              <w:rPr>
                <w:color w:val="000000"/>
              </w:rPr>
            </w:pP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9C3C77" w14:textId="77777777" w:rsidR="00885939" w:rsidRDefault="00885939">
            <w:pPr>
              <w:rPr>
                <w:color w:val="000000"/>
              </w:rPr>
            </w:pP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C85229" w14:textId="77777777" w:rsidR="00885939" w:rsidRDefault="00885939">
            <w:pPr>
              <w:spacing w:before="42" w:after="0" w:line="196" w:lineRule="auto"/>
              <w:rPr>
                <w:color w:val="000000"/>
              </w:rPr>
            </w:pPr>
          </w:p>
        </w:tc>
        <w:tc>
          <w:tcPr>
            <w:tcW w:w="44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104B9D3" w14:textId="77777777" w:rsidR="00885939" w:rsidRDefault="00885939">
            <w:pPr>
              <w:rPr>
                <w:rFonts w:eastAsia="Calibri" w:cs="Calibri"/>
                <w:color w:val="000000"/>
              </w:rPr>
            </w:pPr>
          </w:p>
        </w:tc>
      </w:tr>
      <w:tr w:rsidR="00885939" w14:paraId="0FDA07F1" w14:textId="77777777">
        <w:trPr>
          <w:cantSplit/>
          <w:trHeight w:val="300"/>
        </w:trPr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50A43D" w14:textId="77777777" w:rsidR="00885939" w:rsidRDefault="00000000">
            <w:pPr>
              <w:spacing w:before="42" w:after="0" w:line="196" w:lineRule="auto"/>
            </w:pPr>
            <w:r>
              <w:rPr>
                <w:color w:val="000000"/>
              </w:rPr>
              <w:lastRenderedPageBreak/>
              <w:t>Being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hit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by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a</w:t>
            </w:r>
            <w:r>
              <w:t xml:space="preserve"> </w:t>
            </w:r>
            <w:r>
              <w:rPr>
                <w:color w:val="000000"/>
              </w:rPr>
              <w:t>football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B9AEED" w14:textId="77777777" w:rsidR="00885939" w:rsidRDefault="00000000">
            <w:pPr>
              <w:spacing w:before="42" w:after="0" w:line="196" w:lineRule="auto"/>
            </w:pPr>
            <w:r>
              <w:rPr>
                <w:color w:val="000000"/>
              </w:rPr>
              <w:t>Concussion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if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hit</w:t>
            </w:r>
            <w:r>
              <w:t xml:space="preserve"> </w:t>
            </w:r>
            <w:r>
              <w:rPr>
                <w:color w:val="000000"/>
              </w:rPr>
              <w:t>on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the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head.</w:t>
            </w:r>
            <w:r>
              <w:t xml:space="preserve"> </w:t>
            </w:r>
            <w:r>
              <w:rPr>
                <w:color w:val="000000"/>
              </w:rPr>
              <w:t>Otherwise,</w:t>
            </w:r>
          </w:p>
          <w:p w14:paraId="607869D3" w14:textId="77777777" w:rsidR="00885939" w:rsidRDefault="00000000">
            <w:pPr>
              <w:spacing w:before="45" w:after="0" w:line="196" w:lineRule="auto"/>
            </w:pPr>
            <w:r>
              <w:rPr>
                <w:color w:val="000000"/>
              </w:rPr>
              <w:t>potential</w:t>
            </w:r>
            <w:r>
              <w:t xml:space="preserve"> </w:t>
            </w:r>
            <w:r>
              <w:rPr>
                <w:color w:val="000000"/>
              </w:rPr>
              <w:t>bruising.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80B88B" w14:textId="77777777" w:rsidR="00885939" w:rsidRDefault="00000000">
            <w:pPr>
              <w:spacing w:before="42" w:after="0" w:line="196" w:lineRule="auto"/>
            </w:pPr>
            <w:r>
              <w:rPr>
                <w:color w:val="000000"/>
              </w:rPr>
              <w:t>All</w:t>
            </w:r>
            <w:r>
              <w:t xml:space="preserve"> </w:t>
            </w:r>
            <w:r>
              <w:rPr>
                <w:color w:val="000000"/>
              </w:rPr>
              <w:t>participants</w:t>
            </w:r>
            <w:r>
              <w:t xml:space="preserve"> </w:t>
            </w:r>
            <w:r>
              <w:rPr>
                <w:color w:val="000000"/>
              </w:rPr>
              <w:t>and organisers/staff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and</w:t>
            </w:r>
            <w:r>
              <w:t xml:space="preserve"> </w:t>
            </w:r>
            <w:r>
              <w:rPr>
                <w:color w:val="000000"/>
              </w:rPr>
              <w:t>spectators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as</w:t>
            </w:r>
            <w:r>
              <w:t xml:space="preserve"> </w:t>
            </w:r>
            <w:r>
              <w:rPr>
                <w:color w:val="000000"/>
              </w:rPr>
              <w:t>well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as</w:t>
            </w:r>
            <w:r>
              <w:t xml:space="preserve"> </w:t>
            </w:r>
            <w:r>
              <w:rPr>
                <w:color w:val="000000"/>
              </w:rPr>
              <w:t>members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of</w:t>
            </w:r>
            <w:r>
              <w:t xml:space="preserve"> </w:t>
            </w:r>
            <w:r>
              <w:rPr>
                <w:color w:val="000000"/>
              </w:rPr>
              <w:t>the</w:t>
            </w:r>
            <w:r>
              <w:t xml:space="preserve"> </w:t>
            </w:r>
            <w:r>
              <w:rPr>
                <w:color w:val="000000"/>
              </w:rPr>
              <w:t>public</w:t>
            </w:r>
            <w:r>
              <w:t xml:space="preserve"> </w:t>
            </w:r>
            <w:r>
              <w:rPr>
                <w:color w:val="000000"/>
              </w:rPr>
              <w:t>who</w:t>
            </w:r>
            <w:r>
              <w:t xml:space="preserve"> </w:t>
            </w:r>
            <w:r>
              <w:rPr>
                <w:color w:val="000000"/>
              </w:rPr>
              <w:t>may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be</w:t>
            </w:r>
            <w:r>
              <w:t xml:space="preserve"> </w:t>
            </w:r>
            <w:r>
              <w:rPr>
                <w:color w:val="000000"/>
              </w:rPr>
              <w:t>walking</w:t>
            </w:r>
            <w:r>
              <w:t xml:space="preserve"> </w:t>
            </w:r>
            <w:r>
              <w:rPr>
                <w:color w:val="000000"/>
              </w:rPr>
              <w:t>past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346DC3" w14:textId="77777777" w:rsidR="00885939" w:rsidRDefault="00000000">
            <w:r>
              <w:rPr>
                <w:color w:val="000000"/>
              </w:rPr>
              <w:t>2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638D55" w14:textId="77777777" w:rsidR="00885939" w:rsidRDefault="00000000">
            <w:r>
              <w:rPr>
                <w:color w:val="000000"/>
              </w:rPr>
              <w:t>4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31D842" w14:textId="77777777" w:rsidR="00885939" w:rsidRDefault="00000000">
            <w:r>
              <w:rPr>
                <w:color w:val="000000"/>
              </w:rPr>
              <w:t>8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4248C6" w14:textId="77777777" w:rsidR="00885939" w:rsidRDefault="00000000">
            <w:pPr>
              <w:spacing w:before="42" w:after="0" w:line="196" w:lineRule="auto"/>
            </w:pPr>
            <w:r>
              <w:rPr>
                <w:color w:val="000000"/>
              </w:rPr>
              <w:t>Ensure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any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bystanders</w:t>
            </w:r>
            <w:r>
              <w:t xml:space="preserve"> </w:t>
            </w:r>
            <w:r>
              <w:rPr>
                <w:color w:val="000000"/>
              </w:rPr>
              <w:t>are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kept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safe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distance</w:t>
            </w:r>
            <w:r>
              <w:t xml:space="preserve"> </w:t>
            </w:r>
            <w:r>
              <w:rPr>
                <w:color w:val="000000"/>
              </w:rPr>
              <w:t>away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from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the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pitch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and</w:t>
            </w:r>
            <w:r>
              <w:t xml:space="preserve"> </w:t>
            </w:r>
            <w:r>
              <w:rPr>
                <w:color w:val="000000"/>
              </w:rPr>
              <w:t>are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informed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of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the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risks.</w:t>
            </w:r>
          </w:p>
          <w:p w14:paraId="77EEA3E0" w14:textId="77777777" w:rsidR="00885939" w:rsidRDefault="00885939">
            <w:pPr>
              <w:spacing w:before="45" w:after="0" w:line="196" w:lineRule="auto"/>
              <w:ind w:left="463"/>
            </w:pPr>
          </w:p>
          <w:p w14:paraId="1911C150" w14:textId="77777777" w:rsidR="00885939" w:rsidRDefault="00000000">
            <w:pPr>
              <w:spacing w:before="45" w:after="0" w:line="196" w:lineRule="auto"/>
            </w:pPr>
            <w:r>
              <w:rPr>
                <w:color w:val="000000"/>
              </w:rPr>
              <w:t>Inform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players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about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the</w:t>
            </w:r>
            <w:r>
              <w:t xml:space="preserve"> </w:t>
            </w:r>
            <w:r>
              <w:rPr>
                <w:color w:val="000000"/>
              </w:rPr>
              <w:t>possibility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of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getting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hit</w:t>
            </w:r>
            <w:r>
              <w:t xml:space="preserve"> </w:t>
            </w:r>
            <w:r>
              <w:rPr>
                <w:color w:val="000000"/>
              </w:rPr>
              <w:t>by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the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ball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and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urge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them</w:t>
            </w:r>
            <w:r>
              <w:t xml:space="preserve"> </w:t>
            </w:r>
            <w:r>
              <w:rPr>
                <w:color w:val="000000"/>
              </w:rPr>
              <w:t>to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stay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vigilant.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For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the</w:t>
            </w:r>
            <w:r>
              <w:t xml:space="preserve"> </w:t>
            </w:r>
            <w:r>
              <w:rPr>
                <w:color w:val="000000"/>
              </w:rPr>
              <w:t>duration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of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the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game.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31D3FB" w14:textId="77777777" w:rsidR="00885939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9E2DAE" w14:textId="77777777" w:rsidR="00885939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4B62D3" w14:textId="77777777" w:rsidR="00885939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1B00BB" w14:textId="77777777" w:rsidR="00885939" w:rsidRDefault="00000000">
            <w:pPr>
              <w:spacing w:before="42" w:after="0" w:line="196" w:lineRule="auto"/>
            </w:pPr>
            <w:r>
              <w:rPr>
                <w:color w:val="000000"/>
              </w:rPr>
              <w:t>Call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for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first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aid/emergency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services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required.</w:t>
            </w:r>
          </w:p>
          <w:p w14:paraId="1BF7FC19" w14:textId="77777777" w:rsidR="00885939" w:rsidRDefault="00885939">
            <w:pPr>
              <w:spacing w:before="42" w:after="0" w:line="196" w:lineRule="auto"/>
            </w:pPr>
          </w:p>
          <w:p w14:paraId="138F0FCB" w14:textId="77777777" w:rsidR="00885939" w:rsidRDefault="00000000">
            <w:pPr>
              <w:spacing w:before="42" w:after="0" w:line="196" w:lineRule="auto"/>
            </w:pPr>
            <w:r>
              <w:rPr>
                <w:color w:val="000000"/>
              </w:rPr>
              <w:t>Report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incidents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via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SUSU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incident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report</w:t>
            </w:r>
            <w:r>
              <w:t xml:space="preserve"> </w:t>
            </w:r>
            <w:r>
              <w:rPr>
                <w:color w:val="000000"/>
              </w:rPr>
              <w:t>procedure</w:t>
            </w:r>
          </w:p>
          <w:p w14:paraId="725DA7E0" w14:textId="77777777" w:rsidR="00885939" w:rsidRDefault="00000000">
            <w:pPr>
              <w:spacing w:before="45" w:after="0" w:line="196" w:lineRule="auto"/>
            </w:pPr>
            <w:r>
              <w:rPr>
                <w:color w:val="000000"/>
              </w:rPr>
              <w:t>If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injury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is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severe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call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emergency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services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(999)</w:t>
            </w:r>
            <w:r>
              <w:t xml:space="preserve"> </w:t>
            </w:r>
            <w:r>
              <w:rPr>
                <w:color w:val="000000"/>
              </w:rPr>
              <w:t>and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University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Security</w:t>
            </w:r>
          </w:p>
          <w:p w14:paraId="0DFE2102" w14:textId="77777777" w:rsidR="00885939" w:rsidRDefault="00000000">
            <w:pPr>
              <w:spacing w:before="288" w:after="0" w:line="196" w:lineRule="auto"/>
            </w:pPr>
            <w:r>
              <w:rPr>
                <w:color w:val="000000"/>
              </w:rPr>
              <w:t>Emergency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contact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number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for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Campus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Security:</w:t>
            </w:r>
          </w:p>
          <w:p w14:paraId="6944FB1A" w14:textId="77777777" w:rsidR="00885939" w:rsidRDefault="00000000">
            <w:pPr>
              <w:spacing w:before="45" w:after="0" w:line="196" w:lineRule="auto"/>
            </w:pPr>
            <w:r>
              <w:rPr>
                <w:color w:val="000000"/>
              </w:rPr>
              <w:t>Tel: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+44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(0)23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8059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3311</w:t>
            </w:r>
          </w:p>
          <w:p w14:paraId="16620930" w14:textId="77777777" w:rsidR="00885939" w:rsidRDefault="00000000">
            <w:pPr>
              <w:spacing w:before="42" w:after="0" w:line="196" w:lineRule="auto"/>
              <w:rPr>
                <w:color w:val="000000"/>
              </w:rPr>
            </w:pPr>
            <w:r>
              <w:rPr>
                <w:color w:val="000000"/>
              </w:rPr>
              <w:t>(Ext:3311).</w:t>
            </w:r>
          </w:p>
        </w:tc>
        <w:tc>
          <w:tcPr>
            <w:tcW w:w="44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A0729C3" w14:textId="77777777" w:rsidR="00885939" w:rsidRDefault="00885939">
            <w:pPr>
              <w:rPr>
                <w:rFonts w:eastAsia="Calibri" w:cs="Calibri"/>
                <w:color w:val="000000"/>
              </w:rPr>
            </w:pPr>
          </w:p>
        </w:tc>
      </w:tr>
      <w:tr w:rsidR="00885939" w14:paraId="27EA482D" w14:textId="77777777">
        <w:trPr>
          <w:cantSplit/>
          <w:trHeight w:val="300"/>
        </w:trPr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6F63D2" w14:textId="77777777" w:rsidR="00885939" w:rsidRDefault="00000000">
            <w:pPr>
              <w:spacing w:before="42" w:after="0" w:line="196" w:lineRule="auto"/>
            </w:pPr>
            <w:r>
              <w:rPr>
                <w:color w:val="000000"/>
              </w:rPr>
              <w:t>Setting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up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the</w:t>
            </w:r>
            <w:r>
              <w:t xml:space="preserve"> </w:t>
            </w:r>
            <w:r>
              <w:rPr>
                <w:color w:val="000000"/>
              </w:rPr>
              <w:t>goal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posts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553CC3" w14:textId="77777777" w:rsidR="00885939" w:rsidRDefault="00000000">
            <w:pPr>
              <w:spacing w:before="42" w:after="0" w:line="196" w:lineRule="auto"/>
            </w:pPr>
            <w:r>
              <w:rPr>
                <w:color w:val="000000"/>
              </w:rPr>
              <w:t>Goal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post</w:t>
            </w:r>
            <w:r>
              <w:t xml:space="preserve"> </w:t>
            </w:r>
            <w:r>
              <w:rPr>
                <w:color w:val="000000"/>
              </w:rPr>
              <w:t>collapse/netting</w:t>
            </w:r>
            <w:r>
              <w:t xml:space="preserve"> </w:t>
            </w:r>
            <w:r>
              <w:rPr>
                <w:color w:val="000000"/>
              </w:rPr>
              <w:t>tear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leading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to injury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during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set</w:t>
            </w:r>
            <w:r>
              <w:t xml:space="preserve"> </w:t>
            </w:r>
            <w:r>
              <w:rPr>
                <w:color w:val="000000"/>
              </w:rPr>
              <w:t>up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or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movement.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08FE01" w14:textId="77777777" w:rsidR="00885939" w:rsidRDefault="00000000">
            <w:pPr>
              <w:spacing w:before="42" w:after="0" w:line="196" w:lineRule="auto"/>
            </w:pPr>
            <w:r>
              <w:rPr>
                <w:color w:val="000000"/>
              </w:rPr>
              <w:t>All</w:t>
            </w:r>
            <w:r>
              <w:t xml:space="preserve"> </w:t>
            </w:r>
            <w:r>
              <w:rPr>
                <w:color w:val="000000"/>
              </w:rPr>
              <w:t>participants</w:t>
            </w:r>
            <w:r>
              <w:t xml:space="preserve"> </w:t>
            </w:r>
            <w:r>
              <w:rPr>
                <w:color w:val="000000"/>
              </w:rPr>
              <w:t>and</w:t>
            </w:r>
            <w:r>
              <w:t xml:space="preserve"> </w:t>
            </w:r>
            <w:r>
              <w:rPr>
                <w:color w:val="000000"/>
              </w:rPr>
              <w:t>organisers/staff.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0514D2" w14:textId="77777777" w:rsidR="00885939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FCBFCB" w14:textId="77777777" w:rsidR="00885939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5679D4" w14:textId="77777777" w:rsidR="00885939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8CA4DD" w14:textId="77777777" w:rsidR="00885939" w:rsidRDefault="00000000">
            <w:pPr>
              <w:spacing w:before="42" w:after="0" w:line="196" w:lineRule="auto"/>
            </w:pPr>
            <w:r>
              <w:rPr>
                <w:color w:val="000000"/>
              </w:rPr>
              <w:t>Ensure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goalposts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are</w:t>
            </w:r>
            <w:r>
              <w:t xml:space="preserve"> </w:t>
            </w:r>
            <w:r>
              <w:rPr>
                <w:color w:val="000000"/>
              </w:rPr>
              <w:t>carried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by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two individuals.</w:t>
            </w:r>
          </w:p>
          <w:p w14:paraId="119D986A" w14:textId="77777777" w:rsidR="00885939" w:rsidRDefault="00885939">
            <w:pPr>
              <w:spacing w:before="43" w:after="0" w:line="196" w:lineRule="auto"/>
              <w:rPr>
                <w:color w:val="000000"/>
              </w:rPr>
            </w:pPr>
          </w:p>
          <w:p w14:paraId="65ECE416" w14:textId="77777777" w:rsidR="00885939" w:rsidRDefault="00000000">
            <w:pPr>
              <w:spacing w:before="43" w:after="0" w:line="196" w:lineRule="auto"/>
            </w:pPr>
            <w:r>
              <w:rPr>
                <w:color w:val="000000"/>
              </w:rPr>
              <w:t>Ensure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that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the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event</w:t>
            </w:r>
            <w:r>
              <w:t xml:space="preserve"> </w:t>
            </w:r>
            <w:r>
              <w:rPr>
                <w:color w:val="000000"/>
              </w:rPr>
              <w:t>lead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knows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how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to</w:t>
            </w:r>
            <w:r>
              <w:t xml:space="preserve"> </w:t>
            </w:r>
            <w:r>
              <w:rPr>
                <w:color w:val="000000"/>
              </w:rPr>
              <w:t>assemble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the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goalposts.</w:t>
            </w:r>
          </w:p>
          <w:p w14:paraId="4BF70811" w14:textId="77777777" w:rsidR="00885939" w:rsidRDefault="00885939">
            <w:pPr>
              <w:spacing w:before="43" w:after="0" w:line="196" w:lineRule="auto"/>
              <w:rPr>
                <w:color w:val="000000"/>
              </w:rPr>
            </w:pPr>
          </w:p>
          <w:p w14:paraId="5EFD597A" w14:textId="77777777" w:rsidR="00885939" w:rsidRDefault="00000000">
            <w:pPr>
              <w:spacing w:before="43" w:after="0" w:line="196" w:lineRule="auto"/>
            </w:pPr>
            <w:r>
              <w:rPr>
                <w:color w:val="000000"/>
              </w:rPr>
              <w:t>Have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the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event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lead</w:t>
            </w:r>
            <w:r>
              <w:t xml:space="preserve"> </w:t>
            </w:r>
            <w:r>
              <w:rPr>
                <w:color w:val="000000"/>
              </w:rPr>
              <w:t>check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the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goalposts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after</w:t>
            </w:r>
            <w:r>
              <w:t xml:space="preserve"> </w:t>
            </w:r>
            <w:r>
              <w:rPr>
                <w:color w:val="000000"/>
              </w:rPr>
              <w:t>assembly.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5E8D57" w14:textId="77777777" w:rsidR="00885939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610B4A" w14:textId="77777777" w:rsidR="00885939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FAD0B4" w14:textId="77777777" w:rsidR="00885939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25536C" w14:textId="77777777" w:rsidR="00885939" w:rsidRDefault="00000000">
            <w:pPr>
              <w:spacing w:before="42" w:after="0" w:line="196" w:lineRule="auto"/>
            </w:pPr>
            <w:r>
              <w:rPr>
                <w:color w:val="000000"/>
              </w:rPr>
              <w:t>Call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for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first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aid/emergency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services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required.</w:t>
            </w:r>
          </w:p>
          <w:p w14:paraId="22FE1B65" w14:textId="77777777" w:rsidR="00885939" w:rsidRDefault="00885939">
            <w:pPr>
              <w:spacing w:before="46" w:after="0" w:line="19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096DBE46" w14:textId="77777777" w:rsidR="00885939" w:rsidRDefault="00000000">
            <w:pPr>
              <w:spacing w:before="46" w:after="0" w:line="196" w:lineRule="auto"/>
            </w:pPr>
            <w:r>
              <w:rPr>
                <w:color w:val="000000"/>
              </w:rPr>
              <w:t>Report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incidents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via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SUSU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incident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report</w:t>
            </w:r>
          </w:p>
          <w:p w14:paraId="522928F8" w14:textId="77777777" w:rsidR="00885939" w:rsidRDefault="00000000">
            <w:pPr>
              <w:spacing w:before="45" w:after="0" w:line="196" w:lineRule="auto"/>
            </w:pPr>
            <w:r>
              <w:rPr>
                <w:color w:val="000000"/>
              </w:rPr>
              <w:t>procedure</w:t>
            </w:r>
          </w:p>
          <w:p w14:paraId="10158C03" w14:textId="77777777" w:rsidR="00885939" w:rsidRDefault="00000000">
            <w:pPr>
              <w:spacing w:before="43" w:after="0" w:line="196" w:lineRule="auto"/>
            </w:pPr>
            <w:r>
              <w:rPr>
                <w:color w:val="000000"/>
              </w:rPr>
              <w:t>If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injury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is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severe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call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emergency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services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(999)</w:t>
            </w:r>
            <w:r>
              <w:t xml:space="preserve"> </w:t>
            </w:r>
            <w:r>
              <w:rPr>
                <w:color w:val="000000"/>
              </w:rPr>
              <w:t>and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University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Security</w:t>
            </w:r>
          </w:p>
          <w:p w14:paraId="25A9015E" w14:textId="77777777" w:rsidR="00885939" w:rsidRDefault="00000000">
            <w:pPr>
              <w:spacing w:before="288" w:after="0" w:line="196" w:lineRule="auto"/>
            </w:pPr>
            <w:r>
              <w:rPr>
                <w:color w:val="000000"/>
              </w:rPr>
              <w:t>Emergency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contact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number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for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Campus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Security:</w:t>
            </w:r>
          </w:p>
          <w:p w14:paraId="5FA6486A" w14:textId="77777777" w:rsidR="00885939" w:rsidRDefault="00000000">
            <w:pPr>
              <w:spacing w:before="45" w:after="0" w:line="196" w:lineRule="auto"/>
            </w:pPr>
            <w:r>
              <w:rPr>
                <w:color w:val="000000"/>
              </w:rPr>
              <w:t>Tel: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+44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(0)23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8059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3311</w:t>
            </w:r>
          </w:p>
          <w:p w14:paraId="0934FF79" w14:textId="77777777" w:rsidR="00885939" w:rsidRDefault="00000000">
            <w:pPr>
              <w:spacing w:before="42" w:after="0" w:line="196" w:lineRule="auto"/>
              <w:rPr>
                <w:color w:val="000000"/>
              </w:rPr>
            </w:pPr>
            <w:r>
              <w:rPr>
                <w:color w:val="000000"/>
              </w:rPr>
              <w:t>(Ext:3311).</w:t>
            </w:r>
          </w:p>
        </w:tc>
        <w:tc>
          <w:tcPr>
            <w:tcW w:w="44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1398D30" w14:textId="77777777" w:rsidR="00885939" w:rsidRDefault="00885939">
            <w:pPr>
              <w:rPr>
                <w:rFonts w:eastAsia="Calibri" w:cs="Calibri"/>
                <w:color w:val="000000"/>
              </w:rPr>
            </w:pPr>
          </w:p>
        </w:tc>
      </w:tr>
      <w:tr w:rsidR="00885939" w14:paraId="645AF345" w14:textId="77777777">
        <w:trPr>
          <w:cantSplit/>
          <w:trHeight w:val="300"/>
        </w:trPr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DFA2BD" w14:textId="77777777" w:rsidR="00885939" w:rsidRDefault="00000000">
            <w:pPr>
              <w:spacing w:before="42" w:after="0" w:line="196" w:lineRule="auto"/>
            </w:pPr>
            <w:r>
              <w:rPr>
                <w:color w:val="000000"/>
              </w:rPr>
              <w:lastRenderedPageBreak/>
              <w:t>Jewellery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and</w:t>
            </w:r>
            <w:r>
              <w:t xml:space="preserve"> </w:t>
            </w:r>
            <w:r>
              <w:rPr>
                <w:color w:val="000000"/>
              </w:rPr>
              <w:t>other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objects</w:t>
            </w:r>
            <w:r>
              <w:t xml:space="preserve"> </w:t>
            </w:r>
            <w:r>
              <w:rPr>
                <w:color w:val="000000"/>
              </w:rPr>
              <w:t>in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pockets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7315EF" w14:textId="77777777" w:rsidR="00885939" w:rsidRDefault="00000000">
            <w:pPr>
              <w:spacing w:before="42" w:after="0" w:line="196" w:lineRule="auto"/>
            </w:pPr>
            <w:r>
              <w:rPr>
                <w:color w:val="000000"/>
              </w:rPr>
              <w:t>Entrapment/</w:t>
            </w:r>
          </w:p>
          <w:p w14:paraId="691D5387" w14:textId="77777777" w:rsidR="00885939" w:rsidRDefault="00000000">
            <w:pPr>
              <w:spacing w:before="43" w:after="0" w:line="196" w:lineRule="auto"/>
            </w:pPr>
            <w:r>
              <w:rPr>
                <w:color w:val="000000"/>
              </w:rPr>
              <w:t>things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getting</w:t>
            </w:r>
          </w:p>
          <w:p w14:paraId="251A5CDA" w14:textId="77777777" w:rsidR="00885939" w:rsidRDefault="00000000">
            <w:pPr>
              <w:spacing w:before="46" w:after="0" w:line="196" w:lineRule="auto"/>
            </w:pPr>
            <w:r>
              <w:rPr>
                <w:color w:val="000000"/>
              </w:rPr>
              <w:t>stuck,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collisions</w:t>
            </w:r>
            <w:r>
              <w:t xml:space="preserve"> </w:t>
            </w:r>
            <w:r>
              <w:rPr>
                <w:color w:val="000000"/>
              </w:rPr>
              <w:t>with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others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that</w:t>
            </w:r>
            <w:r>
              <w:t xml:space="preserve"> </w:t>
            </w:r>
            <w:r>
              <w:rPr>
                <w:color w:val="000000"/>
              </w:rPr>
              <w:t>could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cause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cuts</w:t>
            </w:r>
            <w:r>
              <w:t xml:space="preserve"> </w:t>
            </w:r>
            <w:r>
              <w:rPr>
                <w:color w:val="000000"/>
              </w:rPr>
              <w:t>or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bruises.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68E5DE" w14:textId="77777777" w:rsidR="00885939" w:rsidRDefault="00000000">
            <w:pPr>
              <w:spacing w:before="42" w:after="0" w:line="196" w:lineRule="auto"/>
            </w:pPr>
            <w:r>
              <w:rPr>
                <w:color w:val="000000"/>
              </w:rPr>
              <w:t>All</w:t>
            </w:r>
            <w:r>
              <w:t xml:space="preserve"> </w:t>
            </w:r>
            <w:r>
              <w:rPr>
                <w:color w:val="000000"/>
              </w:rPr>
              <w:t>participants</w:t>
            </w:r>
            <w:r>
              <w:t xml:space="preserve"> </w:t>
            </w:r>
            <w:r>
              <w:rPr>
                <w:color w:val="000000"/>
              </w:rPr>
              <w:t>and</w:t>
            </w:r>
            <w:r>
              <w:t xml:space="preserve"> </w:t>
            </w:r>
            <w:r>
              <w:rPr>
                <w:color w:val="000000"/>
              </w:rPr>
              <w:t>organisers/staff.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476B35" w14:textId="77777777" w:rsidR="00885939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E8D04F" w14:textId="77777777" w:rsidR="00885939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8C2A82" w14:textId="77777777" w:rsidR="00885939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47A5D3" w14:textId="77777777" w:rsidR="00885939" w:rsidRDefault="00000000">
            <w:pPr>
              <w:spacing w:before="42" w:after="0" w:line="196" w:lineRule="auto"/>
            </w:pPr>
            <w:r>
              <w:rPr>
                <w:color w:val="000000"/>
              </w:rPr>
              <w:t>Event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lead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must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urge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all</w:t>
            </w:r>
            <w:r>
              <w:t xml:space="preserve"> </w:t>
            </w:r>
            <w:r>
              <w:rPr>
                <w:color w:val="000000"/>
              </w:rPr>
              <w:t>participants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to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empty</w:t>
            </w:r>
            <w:r>
              <w:t xml:space="preserve"> </w:t>
            </w:r>
            <w:r>
              <w:rPr>
                <w:color w:val="000000"/>
              </w:rPr>
              <w:t>their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pockets.</w:t>
            </w:r>
          </w:p>
          <w:p w14:paraId="4DB17F5F" w14:textId="77777777" w:rsidR="00885939" w:rsidRDefault="00885939">
            <w:pPr>
              <w:spacing w:before="45" w:after="0" w:line="196" w:lineRule="auto"/>
              <w:rPr>
                <w:color w:val="000000"/>
              </w:rPr>
            </w:pPr>
          </w:p>
          <w:p w14:paraId="2D7032C2" w14:textId="77777777" w:rsidR="00885939" w:rsidRDefault="00000000">
            <w:pPr>
              <w:spacing w:before="45" w:after="0" w:line="196" w:lineRule="auto"/>
            </w:pPr>
            <w:r>
              <w:rPr>
                <w:color w:val="000000"/>
              </w:rPr>
              <w:t>The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event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lead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must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also</w:t>
            </w:r>
            <w:r>
              <w:t xml:space="preserve"> </w:t>
            </w:r>
            <w:r>
              <w:rPr>
                <w:color w:val="000000"/>
              </w:rPr>
              <w:t>ensure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that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this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has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been</w:t>
            </w:r>
            <w:r>
              <w:t xml:space="preserve"> </w:t>
            </w:r>
            <w:r>
              <w:rPr>
                <w:color w:val="000000"/>
              </w:rPr>
              <w:t>done.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580EBF" w14:textId="77777777" w:rsidR="00885939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3AA02A" w14:textId="77777777" w:rsidR="00885939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1F1884" w14:textId="77777777" w:rsidR="00885939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FC4EB4" w14:textId="77777777" w:rsidR="00885939" w:rsidRDefault="00000000">
            <w:pPr>
              <w:spacing w:before="42" w:after="0" w:line="196" w:lineRule="auto"/>
            </w:pPr>
            <w:r>
              <w:rPr>
                <w:color w:val="000000"/>
              </w:rPr>
              <w:t>Call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for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first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aid/emergency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services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required.</w:t>
            </w:r>
          </w:p>
          <w:p w14:paraId="4A643106" w14:textId="77777777" w:rsidR="00885939" w:rsidRDefault="00885939">
            <w:pPr>
              <w:spacing w:before="43" w:after="0" w:line="196" w:lineRule="auto"/>
              <w:rPr>
                <w:color w:val="000000"/>
              </w:rPr>
            </w:pPr>
          </w:p>
          <w:p w14:paraId="00B980A9" w14:textId="77777777" w:rsidR="00885939" w:rsidRDefault="00000000">
            <w:pPr>
              <w:spacing w:before="43" w:after="0" w:line="196" w:lineRule="auto"/>
            </w:pPr>
            <w:r>
              <w:rPr>
                <w:color w:val="000000"/>
              </w:rPr>
              <w:t>Report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incidents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via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SUSU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incident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report</w:t>
            </w:r>
            <w:r>
              <w:t xml:space="preserve"> </w:t>
            </w:r>
            <w:r>
              <w:rPr>
                <w:color w:val="000000"/>
              </w:rPr>
              <w:t>procedure</w:t>
            </w:r>
          </w:p>
          <w:p w14:paraId="67897FD3" w14:textId="77777777" w:rsidR="00885939" w:rsidRDefault="00000000">
            <w:pPr>
              <w:spacing w:before="45" w:after="0" w:line="196" w:lineRule="auto"/>
            </w:pPr>
            <w:r>
              <w:rPr>
                <w:color w:val="000000"/>
              </w:rPr>
              <w:t>If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injury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is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severe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call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emergency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services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(999)</w:t>
            </w:r>
            <w:r>
              <w:t xml:space="preserve"> </w:t>
            </w:r>
            <w:r>
              <w:rPr>
                <w:color w:val="000000"/>
              </w:rPr>
              <w:t>and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University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Security</w:t>
            </w:r>
          </w:p>
          <w:p w14:paraId="20F9B6D8" w14:textId="77777777" w:rsidR="00885939" w:rsidRDefault="00000000">
            <w:pPr>
              <w:spacing w:before="290" w:after="0" w:line="196" w:lineRule="auto"/>
            </w:pPr>
            <w:r>
              <w:rPr>
                <w:color w:val="000000"/>
              </w:rPr>
              <w:t>Emergency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contact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number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for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Campus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Security:</w:t>
            </w:r>
          </w:p>
          <w:p w14:paraId="26E83EB5" w14:textId="77777777" w:rsidR="00885939" w:rsidRDefault="00000000">
            <w:pPr>
              <w:spacing w:before="45" w:after="0" w:line="196" w:lineRule="auto"/>
            </w:pPr>
            <w:r>
              <w:rPr>
                <w:color w:val="000000"/>
              </w:rPr>
              <w:t>Tel: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+44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(0)23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8059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3311</w:t>
            </w:r>
            <w:r>
              <w:t xml:space="preserve"> </w:t>
            </w:r>
          </w:p>
          <w:p w14:paraId="36BA6F1C" w14:textId="77777777" w:rsidR="00885939" w:rsidRDefault="00000000">
            <w:pPr>
              <w:spacing w:before="45" w:after="0" w:line="196" w:lineRule="auto"/>
            </w:pPr>
            <w:r>
              <w:rPr>
                <w:color w:val="000000"/>
              </w:rPr>
              <w:t>(Ext:3311).</w:t>
            </w:r>
          </w:p>
        </w:tc>
        <w:tc>
          <w:tcPr>
            <w:tcW w:w="44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9455858" w14:textId="77777777" w:rsidR="00885939" w:rsidRDefault="00885939">
            <w:pPr>
              <w:rPr>
                <w:rFonts w:eastAsia="Calibri" w:cs="Calibri"/>
                <w:color w:val="000000"/>
              </w:rPr>
            </w:pPr>
          </w:p>
        </w:tc>
      </w:tr>
      <w:tr w:rsidR="00885939" w14:paraId="4EA6F4BC" w14:textId="77777777">
        <w:trPr>
          <w:cantSplit/>
          <w:trHeight w:val="300"/>
        </w:trPr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338CF7" w14:textId="77777777" w:rsidR="00885939" w:rsidRDefault="00000000">
            <w:pPr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Overcrowding in prayer room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B38C9D" w14:textId="77777777" w:rsidR="00885939" w:rsidRDefault="00000000">
            <w:pPr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Overcrowding in the prayer room/at the entrance of the prayer room/in Wudu facilities causing injury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26354F" w14:textId="77777777" w:rsidR="00885939" w:rsidRDefault="00000000">
            <w:pPr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 xml:space="preserve">All 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D7DC1C" w14:textId="77777777" w:rsidR="00885939" w:rsidRDefault="00000000">
            <w:pPr>
              <w:rPr>
                <w:rFonts w:eastAsia="Calibri" w:cs="Calibri"/>
                <w:b/>
                <w:bCs/>
                <w:color w:val="000000"/>
              </w:rPr>
            </w:pPr>
            <w:r>
              <w:rPr>
                <w:rFonts w:eastAsia="Calibri" w:cs="Calibri"/>
                <w:b/>
                <w:bCs/>
                <w:color w:val="000000"/>
              </w:rPr>
              <w:t>2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23F1CC" w14:textId="77777777" w:rsidR="00885939" w:rsidRDefault="00000000">
            <w:pPr>
              <w:rPr>
                <w:rFonts w:eastAsia="Calibri" w:cs="Calibri"/>
                <w:b/>
                <w:bCs/>
                <w:color w:val="000000"/>
              </w:rPr>
            </w:pPr>
            <w:r>
              <w:rPr>
                <w:rFonts w:eastAsia="Calibri" w:cs="Calibri"/>
                <w:b/>
                <w:bCs/>
                <w:color w:val="000000"/>
              </w:rPr>
              <w:t>4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FFC780" w14:textId="77777777" w:rsidR="00885939" w:rsidRDefault="00000000">
            <w:pPr>
              <w:rPr>
                <w:rFonts w:eastAsia="Calibri" w:cs="Calibri"/>
                <w:b/>
                <w:bCs/>
                <w:color w:val="000000"/>
              </w:rPr>
            </w:pPr>
            <w:r>
              <w:rPr>
                <w:rFonts w:eastAsia="Calibri" w:cs="Calibri"/>
                <w:b/>
                <w:bCs/>
                <w:color w:val="000000"/>
              </w:rPr>
              <w:t>8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95294E" w14:textId="77777777" w:rsidR="00885939" w:rsidRDefault="00000000">
            <w:pPr>
              <w:pStyle w:val="NoSpacing"/>
              <w:spacing w:line="240" w:lineRule="auto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Have organisers control</w:t>
            </w:r>
          </w:p>
          <w:p w14:paraId="105E6AD5" w14:textId="77777777" w:rsidR="00885939" w:rsidRDefault="00000000">
            <w:pPr>
              <w:pStyle w:val="NoSpacing"/>
              <w:spacing w:line="240" w:lineRule="auto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the flow of attendees</w:t>
            </w:r>
          </w:p>
          <w:p w14:paraId="11352A86" w14:textId="77777777" w:rsidR="00885939" w:rsidRDefault="00000000">
            <w:pPr>
              <w:pStyle w:val="NoSpacing"/>
              <w:spacing w:line="240" w:lineRule="auto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into/out of the prayer</w:t>
            </w:r>
          </w:p>
          <w:p w14:paraId="3FAD128C" w14:textId="77777777" w:rsidR="00885939" w:rsidRDefault="00000000">
            <w:pPr>
              <w:pStyle w:val="NoSpacing"/>
              <w:spacing w:line="240" w:lineRule="auto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room to avoid</w:t>
            </w:r>
          </w:p>
          <w:p w14:paraId="6DAD63B7" w14:textId="77777777" w:rsidR="00885939" w:rsidRDefault="00000000">
            <w:pPr>
              <w:pStyle w:val="NoSpacing"/>
              <w:spacing w:line="240" w:lineRule="auto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overcrowding.</w:t>
            </w:r>
          </w:p>
          <w:p w14:paraId="2FD76209" w14:textId="77777777" w:rsidR="00885939" w:rsidRDefault="00885939">
            <w:pPr>
              <w:pStyle w:val="NoSpacing"/>
              <w:spacing w:line="240" w:lineRule="auto"/>
              <w:rPr>
                <w:rFonts w:eastAsia="Calibri" w:cs="Calibri"/>
                <w:color w:val="000000"/>
              </w:rPr>
            </w:pPr>
          </w:p>
          <w:p w14:paraId="74D8C52A" w14:textId="77777777" w:rsidR="00885939" w:rsidRDefault="00000000">
            <w:pPr>
              <w:pStyle w:val="NoSpacing"/>
              <w:spacing w:line="240" w:lineRule="auto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Urge attendees to leave</w:t>
            </w:r>
          </w:p>
          <w:p w14:paraId="3B10CA8E" w14:textId="77777777" w:rsidR="00885939" w:rsidRDefault="00000000">
            <w:pPr>
              <w:pStyle w:val="NoSpacing"/>
              <w:spacing w:line="240" w:lineRule="auto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the prayer room in an</w:t>
            </w:r>
          </w:p>
          <w:p w14:paraId="0E376B74" w14:textId="77777777" w:rsidR="00885939" w:rsidRDefault="00000000">
            <w:pPr>
              <w:pStyle w:val="NoSpacing"/>
              <w:spacing w:line="240" w:lineRule="auto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orderly manner.</w:t>
            </w:r>
          </w:p>
          <w:p w14:paraId="7F21E7A6" w14:textId="77777777" w:rsidR="00885939" w:rsidRDefault="00885939">
            <w:pPr>
              <w:pStyle w:val="NoSpacing"/>
              <w:spacing w:line="240" w:lineRule="auto"/>
              <w:rPr>
                <w:rFonts w:eastAsia="Calibri" w:cs="Calibri"/>
                <w:color w:val="000000"/>
              </w:rPr>
            </w:pPr>
          </w:p>
          <w:p w14:paraId="52C0D971" w14:textId="77777777" w:rsidR="00885939" w:rsidRDefault="00000000">
            <w:pPr>
              <w:pStyle w:val="NoSpacing"/>
              <w:spacing w:line="240" w:lineRule="auto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Have organisers clear the foyer, prayer room and Wudu facilities of any obstacles that may lead to blockage.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62B3EB" w14:textId="77777777" w:rsidR="00885939" w:rsidRDefault="00000000">
            <w:pPr>
              <w:rPr>
                <w:rFonts w:eastAsia="Calibri" w:cs="Calibri"/>
                <w:b/>
                <w:bCs/>
                <w:color w:val="000000"/>
              </w:rPr>
            </w:pPr>
            <w:r>
              <w:rPr>
                <w:rFonts w:eastAsia="Calibri" w:cs="Calibri"/>
                <w:b/>
                <w:bCs/>
                <w:color w:val="000000"/>
              </w:rPr>
              <w:t>2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9D1F7B" w14:textId="77777777" w:rsidR="00885939" w:rsidRDefault="00000000">
            <w:pPr>
              <w:rPr>
                <w:rFonts w:eastAsia="Calibri" w:cs="Calibri"/>
                <w:b/>
                <w:bCs/>
                <w:color w:val="000000"/>
              </w:rPr>
            </w:pPr>
            <w:r>
              <w:rPr>
                <w:rFonts w:eastAsia="Calibri" w:cs="Calibri"/>
                <w:b/>
                <w:bCs/>
                <w:color w:val="000000"/>
              </w:rPr>
              <w:t>2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CD74BF" w14:textId="77777777" w:rsidR="00885939" w:rsidRDefault="00000000">
            <w:pPr>
              <w:rPr>
                <w:rFonts w:eastAsia="Calibri" w:cs="Calibri"/>
                <w:b/>
                <w:bCs/>
                <w:color w:val="000000"/>
              </w:rPr>
            </w:pPr>
            <w:r>
              <w:rPr>
                <w:rFonts w:eastAsia="Calibri" w:cs="Calibri"/>
                <w:b/>
                <w:bCs/>
                <w:color w:val="000000"/>
              </w:rPr>
              <w:t>4</w:t>
            </w: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048CAA" w14:textId="77777777" w:rsidR="00885939" w:rsidRDefault="00000000">
            <w:pPr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Try to use Garden court for congregational prayers to ease overcrowding.</w:t>
            </w:r>
          </w:p>
          <w:p w14:paraId="04954854" w14:textId="77777777" w:rsidR="00885939" w:rsidRDefault="00000000">
            <w:pPr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Call for first aid/emergency services a required.</w:t>
            </w:r>
          </w:p>
          <w:p w14:paraId="6E0467A6" w14:textId="77777777" w:rsidR="00885939" w:rsidRDefault="00000000">
            <w:pPr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Report incidents via SUSU incident report procedure</w:t>
            </w:r>
          </w:p>
          <w:p w14:paraId="3A0940CB" w14:textId="77777777" w:rsidR="00885939" w:rsidRDefault="00000000">
            <w:pPr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If injury is severe call emergency services (999) and University Security</w:t>
            </w:r>
          </w:p>
          <w:p w14:paraId="10077E65" w14:textId="77777777" w:rsidR="00885939" w:rsidRDefault="00000000">
            <w:pPr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Emergency contact number for Campus Security:</w:t>
            </w:r>
          </w:p>
          <w:p w14:paraId="0A88A995" w14:textId="77777777" w:rsidR="00885939" w:rsidRDefault="00000000">
            <w:pPr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Tel: +44 (0)23 8059 3311</w:t>
            </w:r>
          </w:p>
          <w:p w14:paraId="37DE7825" w14:textId="77777777" w:rsidR="00885939" w:rsidRDefault="00000000">
            <w:pPr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(Ext:3311).</w:t>
            </w:r>
          </w:p>
        </w:tc>
        <w:tc>
          <w:tcPr>
            <w:tcW w:w="44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CB3F410" w14:textId="77777777" w:rsidR="00885939" w:rsidRDefault="00885939">
            <w:pPr>
              <w:rPr>
                <w:rFonts w:eastAsia="Calibri" w:cs="Calibri"/>
                <w:color w:val="000000"/>
              </w:rPr>
            </w:pPr>
          </w:p>
        </w:tc>
      </w:tr>
      <w:tr w:rsidR="00885939" w14:paraId="0BC8F66F" w14:textId="77777777">
        <w:trPr>
          <w:cantSplit/>
          <w:trHeight w:val="300"/>
        </w:trPr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07B1ED" w14:textId="77777777" w:rsidR="00885939" w:rsidRDefault="00000000">
            <w:pPr>
              <w:spacing w:before="42" w:after="0" w:line="196" w:lineRule="auto"/>
            </w:pPr>
            <w:r>
              <w:rPr>
                <w:color w:val="000000"/>
              </w:rPr>
              <w:lastRenderedPageBreak/>
              <w:t>Participant’s 0ver exerting</w:t>
            </w:r>
            <w:r>
              <w:t xml:space="preserve"> </w:t>
            </w:r>
            <w:r>
              <w:rPr>
                <w:color w:val="000000"/>
              </w:rPr>
              <w:t>themselves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41C4F0" w14:textId="77777777" w:rsidR="00885939" w:rsidRDefault="00000000">
            <w:pPr>
              <w:spacing w:before="42" w:after="0" w:line="196" w:lineRule="auto"/>
            </w:pPr>
            <w:r>
              <w:rPr>
                <w:color w:val="000000"/>
              </w:rPr>
              <w:t>Muscle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injury–strains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and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pulls.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2CFDFC" w14:textId="77777777" w:rsidR="00885939" w:rsidRDefault="00000000">
            <w:pPr>
              <w:spacing w:before="42" w:after="0" w:line="196" w:lineRule="auto"/>
            </w:pPr>
            <w:r>
              <w:rPr>
                <w:color w:val="000000"/>
              </w:rPr>
              <w:t>All</w:t>
            </w:r>
            <w:r>
              <w:t xml:space="preserve"> </w:t>
            </w:r>
            <w:r>
              <w:rPr>
                <w:color w:val="000000"/>
              </w:rPr>
              <w:t>participants</w:t>
            </w:r>
            <w:r>
              <w:t xml:space="preserve"> </w:t>
            </w:r>
            <w:r>
              <w:rPr>
                <w:color w:val="000000"/>
              </w:rPr>
              <w:t>and</w:t>
            </w:r>
            <w:r>
              <w:t xml:space="preserve"> </w:t>
            </w:r>
            <w:r>
              <w:rPr>
                <w:color w:val="000000"/>
              </w:rPr>
              <w:t>organisers/staff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187B5F" w14:textId="77777777" w:rsidR="00885939" w:rsidRDefault="00000000">
            <w:r>
              <w:rPr>
                <w:color w:val="000000"/>
              </w:rPr>
              <w:t>3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41C8A5" w14:textId="77777777" w:rsidR="00885939" w:rsidRDefault="00000000">
            <w:r>
              <w:rPr>
                <w:color w:val="000000"/>
              </w:rPr>
              <w:t>3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BB59AE" w14:textId="77777777" w:rsidR="00885939" w:rsidRDefault="00000000">
            <w:r>
              <w:rPr>
                <w:color w:val="000000"/>
              </w:rPr>
              <w:t>9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6C25BA" w14:textId="77777777" w:rsidR="00885939" w:rsidRDefault="00000000">
            <w:pPr>
              <w:spacing w:before="42" w:after="0" w:line="196" w:lineRule="auto"/>
            </w:pPr>
            <w:r>
              <w:rPr>
                <w:color w:val="000000"/>
              </w:rPr>
              <w:t>The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event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lead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must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have</w:t>
            </w:r>
            <w:r>
              <w:t xml:space="preserve"> </w:t>
            </w:r>
            <w:r>
              <w:rPr>
                <w:color w:val="000000"/>
              </w:rPr>
              <w:t>all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players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warm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up</w:t>
            </w:r>
            <w:r>
              <w:t xml:space="preserve"> </w:t>
            </w:r>
            <w:r>
              <w:rPr>
                <w:color w:val="000000"/>
              </w:rPr>
              <w:t>before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the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session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with</w:t>
            </w:r>
            <w:r>
              <w:t xml:space="preserve"> </w:t>
            </w:r>
            <w:r>
              <w:rPr>
                <w:color w:val="000000"/>
              </w:rPr>
              <w:t>the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warmup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focusing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on</w:t>
            </w:r>
            <w:r>
              <w:t xml:space="preserve"> </w:t>
            </w:r>
            <w:r>
              <w:rPr>
                <w:color w:val="000000"/>
              </w:rPr>
              <w:t>the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players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legs.</w:t>
            </w:r>
          </w:p>
          <w:p w14:paraId="10F02F48" w14:textId="77777777" w:rsidR="00885939" w:rsidRDefault="00885939">
            <w:pPr>
              <w:spacing w:before="45" w:after="0" w:line="196" w:lineRule="auto"/>
              <w:ind w:left="463"/>
            </w:pPr>
          </w:p>
          <w:p w14:paraId="6952A768" w14:textId="77777777" w:rsidR="00885939" w:rsidRDefault="00000000">
            <w:pPr>
              <w:spacing w:before="45" w:after="0" w:line="196" w:lineRule="auto"/>
            </w:pPr>
            <w:r>
              <w:rPr>
                <w:color w:val="000000"/>
              </w:rPr>
              <w:t>The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event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lead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must</w:t>
            </w:r>
            <w:r>
              <w:t xml:space="preserve"> </w:t>
            </w:r>
            <w:r>
              <w:rPr>
                <w:color w:val="000000"/>
              </w:rPr>
              <w:t>monitor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the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condition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of</w:t>
            </w:r>
            <w:r>
              <w:t xml:space="preserve"> </w:t>
            </w:r>
            <w:r>
              <w:rPr>
                <w:color w:val="000000"/>
              </w:rPr>
              <w:t>all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players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and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ensure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no</w:t>
            </w:r>
            <w:r>
              <w:t xml:space="preserve"> </w:t>
            </w:r>
            <w:r>
              <w:rPr>
                <w:color w:val="000000"/>
              </w:rPr>
              <w:t>one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is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at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risk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of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over</w:t>
            </w:r>
            <w:r>
              <w:t xml:space="preserve"> </w:t>
            </w:r>
            <w:proofErr w:type="gramStart"/>
            <w:r>
              <w:rPr>
                <w:color w:val="000000"/>
              </w:rPr>
              <w:t>exertion,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this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is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especially</w:t>
            </w:r>
            <w:r>
              <w:t xml:space="preserve"> </w:t>
            </w:r>
            <w:r>
              <w:rPr>
                <w:color w:val="000000"/>
              </w:rPr>
              <w:t>true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for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cases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of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adverse weather.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ED4136" w14:textId="77777777" w:rsidR="00885939" w:rsidRDefault="00000000">
            <w:r>
              <w:rPr>
                <w:color w:val="000000"/>
              </w:rPr>
              <w:t>2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EB74D6" w14:textId="77777777" w:rsidR="00885939" w:rsidRDefault="00000000">
            <w:r>
              <w:rPr>
                <w:color w:val="000000"/>
              </w:rPr>
              <w:t>3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EDDC68" w14:textId="77777777" w:rsidR="00885939" w:rsidRDefault="00000000">
            <w:r>
              <w:rPr>
                <w:color w:val="000000"/>
              </w:rPr>
              <w:t>6</w:t>
            </w: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2D5122" w14:textId="77777777" w:rsidR="00885939" w:rsidRDefault="00000000">
            <w:pPr>
              <w:spacing w:before="42" w:after="0" w:line="196" w:lineRule="auto"/>
            </w:pPr>
            <w:r>
              <w:rPr>
                <w:color w:val="000000"/>
              </w:rPr>
              <w:t>Call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for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first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aid/emergency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services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required.</w:t>
            </w:r>
          </w:p>
          <w:p w14:paraId="6A8E5D8A" w14:textId="77777777" w:rsidR="00885939" w:rsidRDefault="00885939">
            <w:pPr>
              <w:spacing w:before="42" w:after="0" w:line="196" w:lineRule="auto"/>
              <w:ind w:left="103"/>
            </w:pPr>
          </w:p>
          <w:p w14:paraId="72A76F51" w14:textId="77777777" w:rsidR="00885939" w:rsidRDefault="00000000">
            <w:pPr>
              <w:spacing w:before="42" w:after="0" w:line="196" w:lineRule="auto"/>
            </w:pPr>
            <w:r>
              <w:rPr>
                <w:color w:val="000000"/>
              </w:rPr>
              <w:t>Report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incidents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via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SUSU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incident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report</w:t>
            </w:r>
            <w:r>
              <w:t xml:space="preserve"> </w:t>
            </w:r>
            <w:r>
              <w:rPr>
                <w:color w:val="000000"/>
              </w:rPr>
              <w:t>procedure</w:t>
            </w:r>
          </w:p>
          <w:p w14:paraId="1C665DC1" w14:textId="77777777" w:rsidR="00885939" w:rsidRDefault="00000000">
            <w:pPr>
              <w:spacing w:before="45" w:after="0" w:line="196" w:lineRule="auto"/>
            </w:pPr>
            <w:r>
              <w:rPr>
                <w:color w:val="000000"/>
              </w:rPr>
              <w:t>If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injury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is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severe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call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emergency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services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(999)</w:t>
            </w:r>
            <w:r>
              <w:t xml:space="preserve"> </w:t>
            </w:r>
            <w:r>
              <w:rPr>
                <w:color w:val="000000"/>
              </w:rPr>
              <w:t>and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University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Security</w:t>
            </w:r>
          </w:p>
          <w:p w14:paraId="1E277B2C" w14:textId="77777777" w:rsidR="00885939" w:rsidRDefault="00000000">
            <w:pPr>
              <w:spacing w:before="288" w:after="0" w:line="196" w:lineRule="auto"/>
            </w:pPr>
            <w:r>
              <w:rPr>
                <w:color w:val="000000"/>
              </w:rPr>
              <w:t>Emergency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contact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number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for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Campus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Security:</w:t>
            </w:r>
          </w:p>
          <w:p w14:paraId="6BAD1A74" w14:textId="77777777" w:rsidR="00885939" w:rsidRDefault="00000000">
            <w:pPr>
              <w:spacing w:before="45" w:after="0" w:line="196" w:lineRule="auto"/>
            </w:pPr>
            <w:r>
              <w:rPr>
                <w:color w:val="000000"/>
              </w:rPr>
              <w:t>Tel: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+44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(0)23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8059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3311</w:t>
            </w:r>
          </w:p>
          <w:p w14:paraId="6ADCBB51" w14:textId="77777777" w:rsidR="00885939" w:rsidRDefault="00000000">
            <w:pPr>
              <w:spacing w:before="45" w:after="0" w:line="196" w:lineRule="auto"/>
            </w:pPr>
            <w:r>
              <w:rPr>
                <w:color w:val="000000"/>
              </w:rPr>
              <w:t>(Ext:3311).</w:t>
            </w:r>
          </w:p>
        </w:tc>
        <w:tc>
          <w:tcPr>
            <w:tcW w:w="44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10AF0E9" w14:textId="77777777" w:rsidR="00885939" w:rsidRDefault="00885939">
            <w:pPr>
              <w:rPr>
                <w:rFonts w:eastAsia="Calibri" w:cs="Calibri"/>
                <w:color w:val="000000"/>
              </w:rPr>
            </w:pPr>
          </w:p>
        </w:tc>
      </w:tr>
      <w:tr w:rsidR="00885939" w14:paraId="5E23C70D" w14:textId="77777777">
        <w:trPr>
          <w:cantSplit/>
          <w:trHeight w:val="300"/>
        </w:trPr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A2C75B" w14:textId="77777777" w:rsidR="00885939" w:rsidRDefault="00000000">
            <w:pPr>
              <w:spacing w:before="42" w:after="0" w:line="196" w:lineRule="auto"/>
            </w:pPr>
            <w:r>
              <w:rPr>
                <w:color w:val="000000"/>
              </w:rPr>
              <w:t>Slips,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trips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and</w:t>
            </w:r>
            <w:r>
              <w:t xml:space="preserve"> </w:t>
            </w:r>
            <w:r>
              <w:rPr>
                <w:color w:val="000000"/>
              </w:rPr>
              <w:t>falls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C6CF63" w14:textId="77777777" w:rsidR="00885939" w:rsidRDefault="00000000">
            <w:pPr>
              <w:spacing w:before="42" w:after="0" w:line="196" w:lineRule="auto"/>
            </w:pPr>
            <w:r>
              <w:rPr>
                <w:color w:val="000000"/>
              </w:rPr>
              <w:t>Soft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tissue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injury</w:t>
            </w:r>
            <w:r>
              <w:t xml:space="preserve"> </w:t>
            </w:r>
            <w:r>
              <w:rPr>
                <w:color w:val="000000"/>
              </w:rPr>
              <w:t>e.g.,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sprain,</w:t>
            </w:r>
            <w:r>
              <w:t xml:space="preserve"> </w:t>
            </w:r>
            <w:r>
              <w:rPr>
                <w:color w:val="000000"/>
              </w:rPr>
              <w:t>bruising.</w:t>
            </w:r>
            <w:r>
              <w:t xml:space="preserve"> </w:t>
            </w:r>
            <w:r>
              <w:rPr>
                <w:color w:val="000000"/>
              </w:rPr>
              <w:t>Potential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broken</w:t>
            </w:r>
            <w:r>
              <w:t xml:space="preserve"> </w:t>
            </w:r>
            <w:r>
              <w:rPr>
                <w:color w:val="000000"/>
              </w:rPr>
              <w:t>ankle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or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other</w:t>
            </w:r>
            <w:r>
              <w:t xml:space="preserve"> </w:t>
            </w:r>
            <w:r>
              <w:rPr>
                <w:color w:val="000000"/>
              </w:rPr>
              <w:t>breaks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i.e.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wrists</w:t>
            </w:r>
            <w:r>
              <w:t xml:space="preserve"> </w:t>
            </w:r>
            <w:r>
              <w:rPr>
                <w:color w:val="000000"/>
              </w:rPr>
              <w:t>etc.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Links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directly</w:t>
            </w:r>
            <w:r>
              <w:t xml:space="preserve"> </w:t>
            </w:r>
            <w:r>
              <w:rPr>
                <w:color w:val="000000"/>
              </w:rPr>
              <w:t>to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weather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and</w:t>
            </w:r>
            <w:r>
              <w:t xml:space="preserve"> </w:t>
            </w:r>
            <w:r>
              <w:rPr>
                <w:color w:val="000000"/>
              </w:rPr>
              <w:t>ground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surfaces</w:t>
            </w:r>
            <w:r>
              <w:t xml:space="preserve"> </w:t>
            </w:r>
            <w:r>
              <w:rPr>
                <w:color w:val="000000"/>
              </w:rPr>
              <w:t>(see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below).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0F074B" w14:textId="77777777" w:rsidR="00885939" w:rsidRDefault="00000000">
            <w:pPr>
              <w:spacing w:before="42" w:after="0" w:line="196" w:lineRule="auto"/>
            </w:pPr>
            <w:r>
              <w:rPr>
                <w:color w:val="000000"/>
              </w:rPr>
              <w:t xml:space="preserve"> All</w:t>
            </w:r>
          </w:p>
          <w:p w14:paraId="3397AB87" w14:textId="77777777" w:rsidR="00885939" w:rsidRDefault="00000000">
            <w:pPr>
              <w:spacing w:before="43" w:after="0" w:line="196" w:lineRule="auto"/>
            </w:pPr>
            <w:r>
              <w:rPr>
                <w:color w:val="000000"/>
              </w:rPr>
              <w:t>participants</w:t>
            </w:r>
            <w:r>
              <w:t xml:space="preserve"> </w:t>
            </w:r>
            <w:r>
              <w:rPr>
                <w:color w:val="000000"/>
              </w:rPr>
              <w:t>and</w:t>
            </w:r>
            <w:r>
              <w:t xml:space="preserve"> </w:t>
            </w:r>
            <w:r>
              <w:rPr>
                <w:color w:val="000000"/>
              </w:rPr>
              <w:t>organisers/staff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and</w:t>
            </w:r>
            <w:r>
              <w:t xml:space="preserve"> </w:t>
            </w:r>
            <w:r>
              <w:rPr>
                <w:color w:val="000000"/>
              </w:rPr>
              <w:t>spectators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9C275E" w14:textId="77777777" w:rsidR="00885939" w:rsidRDefault="00000000">
            <w:r>
              <w:rPr>
                <w:color w:val="000000"/>
              </w:rPr>
              <w:t>2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9F2C5E" w14:textId="77777777" w:rsidR="00885939" w:rsidRDefault="00000000">
            <w:r>
              <w:rPr>
                <w:color w:val="000000"/>
              </w:rPr>
              <w:t>3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760F95" w14:textId="77777777" w:rsidR="00885939" w:rsidRDefault="00000000">
            <w:r>
              <w:rPr>
                <w:color w:val="000000"/>
              </w:rPr>
              <w:t>6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407D27" w14:textId="77777777" w:rsidR="00885939" w:rsidRDefault="00000000">
            <w:pPr>
              <w:spacing w:before="38" w:after="0" w:line="211" w:lineRule="auto"/>
            </w:pPr>
            <w:r>
              <w:rPr>
                <w:color w:val="000000"/>
              </w:rPr>
              <w:t>The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event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lead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must</w:t>
            </w:r>
            <w:r>
              <w:t xml:space="preserve"> </w:t>
            </w:r>
            <w:r>
              <w:rPr>
                <w:color w:val="000000"/>
              </w:rPr>
              <w:t>check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the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pitches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for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any</w:t>
            </w:r>
            <w:r>
              <w:t xml:space="preserve"> </w:t>
            </w:r>
            <w:r>
              <w:rPr>
                <w:color w:val="000000"/>
              </w:rPr>
              <w:t>possible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hazards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prior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to</w:t>
            </w:r>
            <w:r>
              <w:t xml:space="preserve"> </w:t>
            </w:r>
            <w:r>
              <w:rPr>
                <w:color w:val="000000"/>
              </w:rPr>
              <w:t>players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arrival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and</w:t>
            </w:r>
            <w:r>
              <w:t xml:space="preserve"> </w:t>
            </w:r>
            <w:r>
              <w:rPr>
                <w:color w:val="000000"/>
              </w:rPr>
              <w:t>remove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any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obstacles.</w:t>
            </w:r>
          </w:p>
          <w:p w14:paraId="5F0E1995" w14:textId="77777777" w:rsidR="00885939" w:rsidRDefault="00885939">
            <w:pPr>
              <w:spacing w:before="65" w:after="0" w:line="196" w:lineRule="auto"/>
              <w:ind w:left="463"/>
            </w:pPr>
          </w:p>
          <w:p w14:paraId="3AF84FDB" w14:textId="77777777" w:rsidR="00885939" w:rsidRDefault="00000000">
            <w:pPr>
              <w:spacing w:before="58" w:after="0" w:line="211" w:lineRule="auto"/>
            </w:pPr>
            <w:r>
              <w:rPr>
                <w:color w:val="000000"/>
              </w:rPr>
              <w:t>Players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must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be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warned</w:t>
            </w:r>
            <w:r>
              <w:t xml:space="preserve"> </w:t>
            </w:r>
            <w:r>
              <w:rPr>
                <w:color w:val="000000"/>
              </w:rPr>
              <w:t>about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the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danger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of</w:t>
            </w:r>
            <w:r>
              <w:t xml:space="preserve"> </w:t>
            </w:r>
            <w:r>
              <w:rPr>
                <w:color w:val="000000"/>
              </w:rPr>
              <w:t>slipping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and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are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required</w:t>
            </w:r>
            <w:r>
              <w:t xml:space="preserve"> </w:t>
            </w:r>
            <w:r>
              <w:rPr>
                <w:color w:val="000000"/>
              </w:rPr>
              <w:t>to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have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proper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footwear</w:t>
            </w:r>
            <w:r>
              <w:t xml:space="preserve"> </w:t>
            </w:r>
            <w:r>
              <w:rPr>
                <w:color w:val="000000"/>
              </w:rPr>
              <w:t>and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attire,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the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event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lead</w:t>
            </w:r>
            <w:r>
              <w:t xml:space="preserve"> </w:t>
            </w:r>
            <w:r>
              <w:rPr>
                <w:color w:val="000000"/>
              </w:rPr>
              <w:t>must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ensure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that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all players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adhere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to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this.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1C5F85" w14:textId="77777777" w:rsidR="00885939" w:rsidRDefault="00000000">
            <w:r>
              <w:rPr>
                <w:color w:val="000000"/>
              </w:rPr>
              <w:t>1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895EC9" w14:textId="77777777" w:rsidR="00885939" w:rsidRDefault="00000000">
            <w:r>
              <w:rPr>
                <w:color w:val="000000"/>
              </w:rPr>
              <w:t>3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062D51" w14:textId="77777777" w:rsidR="00885939" w:rsidRDefault="00000000">
            <w:r>
              <w:rPr>
                <w:color w:val="000000"/>
              </w:rPr>
              <w:t>3</w:t>
            </w: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0576A2" w14:textId="77777777" w:rsidR="00885939" w:rsidRDefault="00000000">
            <w:pPr>
              <w:spacing w:before="42" w:after="0" w:line="196" w:lineRule="auto"/>
            </w:pPr>
            <w:r>
              <w:rPr>
                <w:color w:val="000000"/>
              </w:rPr>
              <w:t>Call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for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first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aid/emergency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services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a required.</w:t>
            </w:r>
          </w:p>
          <w:p w14:paraId="67A50894" w14:textId="77777777" w:rsidR="00885939" w:rsidRDefault="00000000">
            <w:pPr>
              <w:spacing w:before="43" w:after="0" w:line="196" w:lineRule="auto"/>
            </w:pPr>
            <w:r>
              <w:rPr>
                <w:color w:val="000000"/>
              </w:rPr>
              <w:t>Report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incidents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via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SUSU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incident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report</w:t>
            </w:r>
            <w:r>
              <w:t xml:space="preserve"> </w:t>
            </w:r>
            <w:r>
              <w:rPr>
                <w:color w:val="000000"/>
              </w:rPr>
              <w:t>procedure</w:t>
            </w:r>
          </w:p>
          <w:p w14:paraId="41470CE7" w14:textId="77777777" w:rsidR="00885939" w:rsidRDefault="00885939">
            <w:pPr>
              <w:spacing w:before="43" w:after="0" w:line="196" w:lineRule="auto"/>
            </w:pPr>
          </w:p>
          <w:p w14:paraId="5DC6CC6A" w14:textId="77777777" w:rsidR="00885939" w:rsidRDefault="00000000">
            <w:pPr>
              <w:spacing w:before="45" w:after="0" w:line="196" w:lineRule="auto"/>
            </w:pPr>
            <w:r>
              <w:rPr>
                <w:color w:val="000000"/>
              </w:rPr>
              <w:t>If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injury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is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severe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call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emergency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services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(999)</w:t>
            </w:r>
            <w:r>
              <w:t xml:space="preserve"> </w:t>
            </w:r>
            <w:r>
              <w:rPr>
                <w:color w:val="000000"/>
              </w:rPr>
              <w:t>and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University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Security</w:t>
            </w:r>
          </w:p>
          <w:p w14:paraId="2E9CD7D3" w14:textId="77777777" w:rsidR="00885939" w:rsidRDefault="00885939">
            <w:pPr>
              <w:spacing w:before="45" w:after="0" w:line="196" w:lineRule="auto"/>
              <w:ind w:left="103"/>
            </w:pPr>
          </w:p>
          <w:p w14:paraId="521080E9" w14:textId="77777777" w:rsidR="00885939" w:rsidRDefault="00000000">
            <w:pPr>
              <w:spacing w:before="45" w:after="0" w:line="196" w:lineRule="auto"/>
            </w:pPr>
            <w:r>
              <w:rPr>
                <w:color w:val="000000"/>
              </w:rPr>
              <w:t>Emergency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contact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number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for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Campus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Security:</w:t>
            </w:r>
          </w:p>
          <w:p w14:paraId="5E2E3A84" w14:textId="77777777" w:rsidR="00885939" w:rsidRDefault="00000000">
            <w:pPr>
              <w:spacing w:before="46" w:after="0" w:line="196" w:lineRule="auto"/>
            </w:pPr>
            <w:r>
              <w:rPr>
                <w:color w:val="000000"/>
              </w:rPr>
              <w:t>Tel: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+44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(0)23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8059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3311</w:t>
            </w:r>
          </w:p>
          <w:p w14:paraId="2E87CBEC" w14:textId="77777777" w:rsidR="00885939" w:rsidRDefault="00000000">
            <w:r>
              <w:rPr>
                <w:color w:val="000000"/>
              </w:rPr>
              <w:t>(Ext:3311).</w:t>
            </w:r>
          </w:p>
        </w:tc>
        <w:tc>
          <w:tcPr>
            <w:tcW w:w="44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AA6DAC7" w14:textId="77777777" w:rsidR="00885939" w:rsidRDefault="00885939">
            <w:pPr>
              <w:rPr>
                <w:rFonts w:eastAsia="Calibri" w:cs="Calibri"/>
                <w:color w:val="000000"/>
              </w:rPr>
            </w:pPr>
          </w:p>
        </w:tc>
      </w:tr>
      <w:tr w:rsidR="00885939" w14:paraId="6CAA7E9D" w14:textId="77777777">
        <w:trPr>
          <w:cantSplit/>
          <w:trHeight w:val="300"/>
        </w:trPr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9837DC" w14:textId="77777777" w:rsidR="00885939" w:rsidRDefault="00000000">
            <w:pPr>
              <w:spacing w:before="42" w:after="0" w:line="196" w:lineRule="auto"/>
            </w:pPr>
            <w:r>
              <w:rPr>
                <w:color w:val="000000"/>
              </w:rPr>
              <w:lastRenderedPageBreak/>
              <w:t>Participant</w:t>
            </w:r>
          </w:p>
          <w:p w14:paraId="73A3A93E" w14:textId="77777777" w:rsidR="00885939" w:rsidRDefault="00000000">
            <w:r>
              <w:rPr>
                <w:color w:val="000000"/>
              </w:rPr>
              <w:t>Attire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A0A3CF" w14:textId="77777777" w:rsidR="00885939" w:rsidRDefault="00000000">
            <w:pPr>
              <w:spacing w:before="42" w:after="0" w:line="196" w:lineRule="auto"/>
            </w:pPr>
            <w:r>
              <w:rPr>
                <w:color w:val="000000"/>
              </w:rPr>
              <w:t>Injury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due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to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lack</w:t>
            </w:r>
            <w:r>
              <w:t xml:space="preserve"> </w:t>
            </w:r>
            <w:r>
              <w:rPr>
                <w:color w:val="000000"/>
              </w:rPr>
              <w:t>of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proper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attire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B938CD" w14:textId="77777777" w:rsidR="00885939" w:rsidRDefault="00000000">
            <w:pPr>
              <w:spacing w:before="42" w:after="0" w:line="196" w:lineRule="auto"/>
            </w:pPr>
            <w:r>
              <w:rPr>
                <w:color w:val="000000"/>
              </w:rPr>
              <w:t>All</w:t>
            </w:r>
          </w:p>
          <w:p w14:paraId="5DC5134C" w14:textId="77777777" w:rsidR="00885939" w:rsidRDefault="00000000">
            <w:pPr>
              <w:spacing w:before="45" w:after="0" w:line="196" w:lineRule="auto"/>
            </w:pPr>
            <w:r>
              <w:rPr>
                <w:color w:val="000000"/>
              </w:rPr>
              <w:t>participants</w:t>
            </w:r>
            <w:r>
              <w:t xml:space="preserve"> </w:t>
            </w:r>
            <w:r>
              <w:rPr>
                <w:color w:val="000000"/>
              </w:rPr>
              <w:t>and organisers/staff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and</w:t>
            </w:r>
            <w:r>
              <w:t xml:space="preserve"> </w:t>
            </w:r>
            <w:r>
              <w:rPr>
                <w:color w:val="000000"/>
              </w:rPr>
              <w:t>spectators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29FE" w14:textId="77777777" w:rsidR="00885939" w:rsidRDefault="00000000">
            <w:r>
              <w:rPr>
                <w:color w:val="000000"/>
              </w:rPr>
              <w:t>2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91D7E1" w14:textId="77777777" w:rsidR="00885939" w:rsidRDefault="00000000">
            <w:r>
              <w:rPr>
                <w:color w:val="000000"/>
              </w:rPr>
              <w:t>3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13AE13" w14:textId="77777777" w:rsidR="00885939" w:rsidRDefault="00000000">
            <w:r>
              <w:rPr>
                <w:color w:val="000000"/>
              </w:rPr>
              <w:t>6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09F8DB" w14:textId="77777777" w:rsidR="00885939" w:rsidRDefault="00000000">
            <w:pPr>
              <w:spacing w:before="38" w:after="0" w:line="211" w:lineRule="auto"/>
            </w:pPr>
            <w:r>
              <w:rPr>
                <w:color w:val="000000"/>
              </w:rPr>
              <w:t>Players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beforehand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will</w:t>
            </w:r>
            <w:r>
              <w:t xml:space="preserve"> </w:t>
            </w:r>
            <w:r>
              <w:rPr>
                <w:color w:val="000000"/>
              </w:rPr>
              <w:t>be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told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to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wear</w:t>
            </w:r>
            <w:r>
              <w:t xml:space="preserve"> </w:t>
            </w:r>
            <w:r>
              <w:rPr>
                <w:color w:val="000000"/>
              </w:rPr>
              <w:t>appropriate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attire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and</w:t>
            </w:r>
            <w:r>
              <w:t xml:space="preserve"> </w:t>
            </w:r>
            <w:r>
              <w:rPr>
                <w:color w:val="000000"/>
              </w:rPr>
              <w:t>shoes.</w:t>
            </w:r>
          </w:p>
          <w:p w14:paraId="0D9C96E5" w14:textId="77777777" w:rsidR="00885939" w:rsidRDefault="00885939">
            <w:pPr>
              <w:spacing w:before="60" w:after="0" w:line="211" w:lineRule="auto"/>
              <w:rPr>
                <w:color w:val="000000"/>
              </w:rPr>
            </w:pPr>
          </w:p>
          <w:p w14:paraId="4B557E8C" w14:textId="77777777" w:rsidR="00885939" w:rsidRDefault="00000000">
            <w:pPr>
              <w:spacing w:before="60" w:after="0" w:line="211" w:lineRule="auto"/>
            </w:pPr>
            <w:r>
              <w:rPr>
                <w:color w:val="000000"/>
              </w:rPr>
              <w:t>The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event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lead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must</w:t>
            </w:r>
            <w:r>
              <w:t xml:space="preserve"> </w:t>
            </w:r>
            <w:r>
              <w:rPr>
                <w:color w:val="000000"/>
              </w:rPr>
              <w:t>ensure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that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all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players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are</w:t>
            </w:r>
            <w:r>
              <w:t xml:space="preserve"> </w:t>
            </w:r>
            <w:r>
              <w:rPr>
                <w:color w:val="000000"/>
              </w:rPr>
              <w:t>wearing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appropriate attire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for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the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event.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E492E8" w14:textId="77777777" w:rsidR="00885939" w:rsidRDefault="00000000">
            <w:r>
              <w:rPr>
                <w:color w:val="000000"/>
              </w:rPr>
              <w:t>1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E4A426" w14:textId="77777777" w:rsidR="00885939" w:rsidRDefault="00000000">
            <w:r>
              <w:rPr>
                <w:color w:val="000000"/>
              </w:rPr>
              <w:t>3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7A25CA" w14:textId="77777777" w:rsidR="00885939" w:rsidRDefault="00000000">
            <w:r>
              <w:rPr>
                <w:color w:val="000000"/>
              </w:rPr>
              <w:t>3</w:t>
            </w: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088402" w14:textId="77777777" w:rsidR="00885939" w:rsidRDefault="00000000">
            <w:pPr>
              <w:spacing w:before="42" w:after="0" w:line="196" w:lineRule="auto"/>
            </w:pPr>
            <w:r>
              <w:rPr>
                <w:color w:val="000000"/>
              </w:rPr>
              <w:t>Call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for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first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aid/emergency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services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required.</w:t>
            </w:r>
          </w:p>
          <w:p w14:paraId="14BD2176" w14:textId="77777777" w:rsidR="00885939" w:rsidRDefault="00885939">
            <w:pPr>
              <w:spacing w:before="45" w:after="0" w:line="196" w:lineRule="auto"/>
              <w:rPr>
                <w:color w:val="000000"/>
              </w:rPr>
            </w:pPr>
          </w:p>
          <w:p w14:paraId="36B97273" w14:textId="77777777" w:rsidR="00885939" w:rsidRDefault="00000000">
            <w:pPr>
              <w:spacing w:before="45" w:after="0" w:line="196" w:lineRule="auto"/>
            </w:pPr>
            <w:r>
              <w:rPr>
                <w:color w:val="000000"/>
              </w:rPr>
              <w:t>Report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incidents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via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SUSU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incident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report</w:t>
            </w:r>
            <w:r>
              <w:t xml:space="preserve"> </w:t>
            </w:r>
            <w:r>
              <w:rPr>
                <w:color w:val="000000"/>
              </w:rPr>
              <w:t>procedure</w:t>
            </w:r>
          </w:p>
          <w:p w14:paraId="036883AB" w14:textId="77777777" w:rsidR="00885939" w:rsidRDefault="00000000">
            <w:pPr>
              <w:spacing w:before="45" w:after="0" w:line="196" w:lineRule="auto"/>
            </w:pPr>
            <w:r>
              <w:rPr>
                <w:color w:val="000000"/>
              </w:rPr>
              <w:t>If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injury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is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severe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call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emergency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services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(999)</w:t>
            </w:r>
            <w:r>
              <w:t xml:space="preserve"> </w:t>
            </w:r>
            <w:r>
              <w:rPr>
                <w:color w:val="000000"/>
              </w:rPr>
              <w:t>and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University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Security</w:t>
            </w:r>
          </w:p>
          <w:p w14:paraId="5B8FDB16" w14:textId="77777777" w:rsidR="00885939" w:rsidRDefault="00000000">
            <w:pPr>
              <w:spacing w:before="288" w:after="0" w:line="196" w:lineRule="auto"/>
            </w:pPr>
            <w:r>
              <w:rPr>
                <w:color w:val="000000"/>
              </w:rPr>
              <w:t>Emergency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contact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number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for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Campus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Security:</w:t>
            </w:r>
            <w:r>
              <w:br/>
            </w:r>
            <w:r>
              <w:rPr>
                <w:color w:val="000000"/>
              </w:rPr>
              <w:t>Tel: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+44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(0)23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8059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3311</w:t>
            </w:r>
          </w:p>
          <w:p w14:paraId="38D4BC06" w14:textId="77777777" w:rsidR="00885939" w:rsidRDefault="00000000">
            <w:r>
              <w:rPr>
                <w:color w:val="000000"/>
              </w:rPr>
              <w:t>(Ext:3311).</w:t>
            </w:r>
          </w:p>
        </w:tc>
        <w:tc>
          <w:tcPr>
            <w:tcW w:w="44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43E14A2" w14:textId="77777777" w:rsidR="00885939" w:rsidRDefault="00885939">
            <w:pPr>
              <w:rPr>
                <w:rFonts w:eastAsia="Calibri" w:cs="Calibri"/>
                <w:color w:val="000000"/>
              </w:rPr>
            </w:pPr>
          </w:p>
        </w:tc>
      </w:tr>
      <w:tr w:rsidR="00885939" w14:paraId="12E7EDC7" w14:textId="77777777">
        <w:trPr>
          <w:cantSplit/>
          <w:trHeight w:val="300"/>
        </w:trPr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C83F39" w14:textId="77777777" w:rsidR="00885939" w:rsidRDefault="00000000">
            <w:r>
              <w:rPr>
                <w:color w:val="000000"/>
              </w:rPr>
              <w:t>Weather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2E6705" w14:textId="77777777" w:rsidR="00885939" w:rsidRDefault="00000000">
            <w:pPr>
              <w:spacing w:before="40" w:after="0" w:line="196" w:lineRule="auto"/>
            </w:pPr>
            <w:r>
              <w:rPr>
                <w:color w:val="000000"/>
              </w:rPr>
              <w:t>Sunburns/heat</w:t>
            </w:r>
            <w:r>
              <w:t xml:space="preserve"> </w:t>
            </w:r>
            <w:r>
              <w:rPr>
                <w:color w:val="000000"/>
              </w:rPr>
              <w:t>exhaustion/dehydration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due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to</w:t>
            </w:r>
            <w:r>
              <w:t xml:space="preserve"> </w:t>
            </w:r>
            <w:r>
              <w:rPr>
                <w:color w:val="000000"/>
              </w:rPr>
              <w:t>heat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exposure</w:t>
            </w:r>
          </w:p>
          <w:p w14:paraId="5332E137" w14:textId="77777777" w:rsidR="00885939" w:rsidRDefault="00000000">
            <w:pPr>
              <w:spacing w:before="288" w:after="0" w:line="196" w:lineRule="auto"/>
            </w:pPr>
            <w:r>
              <w:rPr>
                <w:color w:val="000000"/>
              </w:rPr>
              <w:t>Hypothermia/frostbite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due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to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cold</w:t>
            </w:r>
            <w:r>
              <w:t xml:space="preserve"> </w:t>
            </w:r>
            <w:r>
              <w:rPr>
                <w:color w:val="000000"/>
              </w:rPr>
              <w:t>exposure</w:t>
            </w:r>
          </w:p>
          <w:p w14:paraId="61F6CFDF" w14:textId="77777777" w:rsidR="00885939" w:rsidRDefault="00000000">
            <w:pPr>
              <w:spacing w:before="288" w:after="0" w:line="196" w:lineRule="auto"/>
            </w:pPr>
            <w:r>
              <w:rPr>
                <w:color w:val="000000"/>
              </w:rPr>
              <w:t>Rain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or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other</w:t>
            </w:r>
            <w:r>
              <w:t xml:space="preserve"> </w:t>
            </w:r>
            <w:r>
              <w:rPr>
                <w:color w:val="000000"/>
              </w:rPr>
              <w:t>Adverse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weather</w:t>
            </w:r>
            <w:r>
              <w:t xml:space="preserve"> </w:t>
            </w:r>
            <w:r>
              <w:rPr>
                <w:color w:val="000000"/>
              </w:rPr>
              <w:t>phenomena</w:t>
            </w:r>
            <w:r>
              <w:t xml:space="preserve"> </w:t>
            </w:r>
            <w:r>
              <w:rPr>
                <w:color w:val="000000"/>
              </w:rPr>
              <w:t>causing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poor</w:t>
            </w:r>
            <w:r>
              <w:t xml:space="preserve"> </w:t>
            </w:r>
            <w:r>
              <w:rPr>
                <w:color w:val="000000"/>
              </w:rPr>
              <w:t>ground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surfaces</w:t>
            </w:r>
            <w:r>
              <w:t xml:space="preserve"> </w:t>
            </w:r>
            <w:r>
              <w:rPr>
                <w:color w:val="000000"/>
              </w:rPr>
              <w:t>(see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below)</w:t>
            </w:r>
            <w:r>
              <w:t xml:space="preserve"> </w:t>
            </w:r>
            <w:r>
              <w:rPr>
                <w:color w:val="000000"/>
              </w:rPr>
              <w:t>and/or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increased</w:t>
            </w:r>
            <w:r>
              <w:t xml:space="preserve"> </w:t>
            </w:r>
            <w:r>
              <w:rPr>
                <w:color w:val="000000"/>
              </w:rPr>
              <w:t>the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risk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of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slips,</w:t>
            </w:r>
            <w:r>
              <w:t xml:space="preserve"> </w:t>
            </w:r>
            <w:r>
              <w:rPr>
                <w:color w:val="000000"/>
              </w:rPr>
              <w:t>trips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and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falls</w:t>
            </w:r>
            <w:r>
              <w:t xml:space="preserve"> </w:t>
            </w:r>
            <w:r>
              <w:rPr>
                <w:color w:val="000000"/>
              </w:rPr>
              <w:t>(see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above)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91967F" w14:textId="77777777" w:rsidR="00885939" w:rsidRDefault="00000000">
            <w:pPr>
              <w:spacing w:before="40" w:after="0" w:line="196" w:lineRule="auto"/>
            </w:pPr>
            <w:r>
              <w:rPr>
                <w:color w:val="000000"/>
              </w:rPr>
              <w:t>All</w:t>
            </w:r>
            <w:r>
              <w:t xml:space="preserve"> </w:t>
            </w:r>
            <w:r>
              <w:rPr>
                <w:color w:val="000000"/>
              </w:rPr>
              <w:t>participants</w:t>
            </w:r>
            <w:r>
              <w:t xml:space="preserve"> </w:t>
            </w:r>
            <w:r>
              <w:rPr>
                <w:color w:val="000000"/>
              </w:rPr>
              <w:t>and</w:t>
            </w:r>
            <w:r>
              <w:t xml:space="preserve"> </w:t>
            </w:r>
            <w:r>
              <w:rPr>
                <w:color w:val="000000"/>
              </w:rPr>
              <w:t>organisers/staff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and</w:t>
            </w:r>
            <w:r>
              <w:t xml:space="preserve"> </w:t>
            </w:r>
            <w:r>
              <w:rPr>
                <w:color w:val="000000"/>
              </w:rPr>
              <w:t>spectators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4762F8" w14:textId="77777777" w:rsidR="00885939" w:rsidRDefault="00000000">
            <w:r>
              <w:rPr>
                <w:color w:val="000000"/>
              </w:rPr>
              <w:t>3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ACC651" w14:textId="77777777" w:rsidR="00885939" w:rsidRDefault="00000000">
            <w:r>
              <w:rPr>
                <w:color w:val="000000"/>
              </w:rPr>
              <w:t>3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4105CA" w14:textId="77777777" w:rsidR="00885939" w:rsidRDefault="00000000">
            <w:r>
              <w:rPr>
                <w:color w:val="000000"/>
              </w:rPr>
              <w:t>9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87F3AC" w14:textId="77777777" w:rsidR="00885939" w:rsidRDefault="00000000">
            <w:pPr>
              <w:spacing w:before="38" w:after="0" w:line="211" w:lineRule="auto"/>
            </w:pPr>
            <w:r>
              <w:rPr>
                <w:color w:val="000000"/>
              </w:rPr>
              <w:t>For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excessive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heat/sun,</w:t>
            </w:r>
            <w:r>
              <w:t xml:space="preserve"> </w:t>
            </w:r>
            <w:r>
              <w:rPr>
                <w:color w:val="000000"/>
              </w:rPr>
              <w:t>the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event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lead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must</w:t>
            </w:r>
            <w:r>
              <w:t xml:space="preserve"> </w:t>
            </w:r>
            <w:r>
              <w:rPr>
                <w:color w:val="000000"/>
              </w:rPr>
              <w:t>ensure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that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regular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drinks</w:t>
            </w:r>
            <w:r>
              <w:t xml:space="preserve"> </w:t>
            </w:r>
            <w:r>
              <w:rPr>
                <w:color w:val="000000"/>
              </w:rPr>
              <w:t>breaks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are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taken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and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that</w:t>
            </w:r>
            <w:r>
              <w:t xml:space="preserve"> </w:t>
            </w:r>
            <w:r>
              <w:rPr>
                <w:color w:val="000000"/>
              </w:rPr>
              <w:t>players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are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urged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to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bring</w:t>
            </w:r>
            <w:r>
              <w:t xml:space="preserve"> </w:t>
            </w:r>
            <w:r>
              <w:rPr>
                <w:color w:val="000000"/>
              </w:rPr>
              <w:t>water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bottles.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Urge</w:t>
            </w:r>
            <w:r>
              <w:t xml:space="preserve"> </w:t>
            </w:r>
            <w:r>
              <w:rPr>
                <w:color w:val="000000"/>
              </w:rPr>
              <w:t>players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to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wear</w:t>
            </w:r>
            <w:r>
              <w:t xml:space="preserve"> </w:t>
            </w:r>
            <w:r>
              <w:rPr>
                <w:color w:val="000000"/>
              </w:rPr>
              <w:t>sunscreen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and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stay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in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the</w:t>
            </w:r>
            <w:r>
              <w:t xml:space="preserve"> </w:t>
            </w:r>
            <w:r>
              <w:rPr>
                <w:color w:val="000000"/>
              </w:rPr>
              <w:t>shade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during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breaks.</w:t>
            </w:r>
          </w:p>
          <w:p w14:paraId="779BC66D" w14:textId="77777777" w:rsidR="00885939" w:rsidRDefault="00885939">
            <w:pPr>
              <w:spacing w:before="38" w:after="0" w:line="211" w:lineRule="auto"/>
            </w:pPr>
          </w:p>
          <w:p w14:paraId="2E18459A" w14:textId="77777777" w:rsidR="00885939" w:rsidRDefault="00000000">
            <w:pPr>
              <w:spacing w:before="41" w:after="0" w:line="211" w:lineRule="auto"/>
            </w:pPr>
            <w:r>
              <w:rPr>
                <w:color w:val="000000"/>
              </w:rPr>
              <w:t>For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excessive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cold,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urge</w:t>
            </w:r>
            <w:r>
              <w:t xml:space="preserve"> </w:t>
            </w:r>
            <w:r>
              <w:rPr>
                <w:color w:val="000000"/>
              </w:rPr>
              <w:t>players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to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wear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suitable</w:t>
            </w:r>
            <w:r>
              <w:t xml:space="preserve"> </w:t>
            </w:r>
            <w:r>
              <w:rPr>
                <w:color w:val="000000"/>
              </w:rPr>
              <w:t>attire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to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enable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them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to</w:t>
            </w:r>
            <w:r>
              <w:t xml:space="preserve"> </w:t>
            </w:r>
            <w:r>
              <w:rPr>
                <w:color w:val="000000"/>
              </w:rPr>
              <w:t>keep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warm.</w:t>
            </w:r>
          </w:p>
          <w:p w14:paraId="7432DE1D" w14:textId="77777777" w:rsidR="00885939" w:rsidRDefault="00885939">
            <w:pPr>
              <w:spacing w:before="41" w:after="0" w:line="211" w:lineRule="auto"/>
            </w:pPr>
          </w:p>
          <w:p w14:paraId="5E7FEF13" w14:textId="77777777" w:rsidR="00885939" w:rsidRDefault="00000000">
            <w:pPr>
              <w:spacing w:before="41" w:after="0" w:line="211" w:lineRule="auto"/>
            </w:pPr>
            <w:r>
              <w:rPr>
                <w:color w:val="000000"/>
              </w:rPr>
              <w:t>For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all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cases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Consider</w:t>
            </w:r>
            <w:r>
              <w:t xml:space="preserve"> </w:t>
            </w:r>
            <w:r>
              <w:rPr>
                <w:color w:val="000000"/>
              </w:rPr>
              <w:t>cancelation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if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conditions are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too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dangerous.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03A55C" w14:textId="77777777" w:rsidR="00885939" w:rsidRDefault="00000000">
            <w:r>
              <w:rPr>
                <w:color w:val="000000"/>
              </w:rPr>
              <w:t>1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EBA51F" w14:textId="77777777" w:rsidR="00885939" w:rsidRDefault="00000000">
            <w:r>
              <w:rPr>
                <w:color w:val="000000"/>
              </w:rPr>
              <w:t>3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2A62EA" w14:textId="77777777" w:rsidR="00885939" w:rsidRDefault="00000000">
            <w:r>
              <w:rPr>
                <w:color w:val="000000"/>
              </w:rPr>
              <w:t>3</w:t>
            </w: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217DE1" w14:textId="77777777" w:rsidR="00885939" w:rsidRDefault="00000000">
            <w:pPr>
              <w:spacing w:before="40" w:after="0" w:line="196" w:lineRule="auto"/>
            </w:pPr>
            <w:r>
              <w:rPr>
                <w:color w:val="000000"/>
              </w:rPr>
              <w:t>Call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for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first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aid/emergency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services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required.</w:t>
            </w:r>
          </w:p>
          <w:p w14:paraId="5EE6F688" w14:textId="77777777" w:rsidR="00885939" w:rsidRDefault="00000000">
            <w:pPr>
              <w:spacing w:before="45" w:after="0" w:line="196" w:lineRule="auto"/>
            </w:pPr>
            <w:r>
              <w:rPr>
                <w:color w:val="000000"/>
              </w:rPr>
              <w:t>Report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incidents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via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SUSU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incident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report</w:t>
            </w:r>
            <w:r>
              <w:t xml:space="preserve"> </w:t>
            </w:r>
            <w:r>
              <w:rPr>
                <w:color w:val="000000"/>
              </w:rPr>
              <w:t>procedure</w:t>
            </w:r>
          </w:p>
          <w:p w14:paraId="5D8C986B" w14:textId="77777777" w:rsidR="00885939" w:rsidRDefault="00885939">
            <w:pPr>
              <w:spacing w:before="45" w:after="0" w:line="196" w:lineRule="auto"/>
              <w:rPr>
                <w:color w:val="000000"/>
              </w:rPr>
            </w:pPr>
          </w:p>
          <w:p w14:paraId="75C038FA" w14:textId="77777777" w:rsidR="00885939" w:rsidRDefault="00000000">
            <w:pPr>
              <w:spacing w:before="45" w:after="0" w:line="196" w:lineRule="auto"/>
            </w:pPr>
            <w:r>
              <w:rPr>
                <w:color w:val="000000"/>
              </w:rPr>
              <w:t>If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injury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is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severe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call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emergency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services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(999)</w:t>
            </w:r>
            <w:r>
              <w:t xml:space="preserve"> </w:t>
            </w:r>
            <w:r>
              <w:rPr>
                <w:color w:val="000000"/>
              </w:rPr>
              <w:t>and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University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Security</w:t>
            </w:r>
          </w:p>
          <w:p w14:paraId="6A56D58A" w14:textId="77777777" w:rsidR="00885939" w:rsidRDefault="00000000">
            <w:pPr>
              <w:spacing w:before="291" w:after="0" w:line="196" w:lineRule="auto"/>
            </w:pPr>
            <w:r>
              <w:rPr>
                <w:color w:val="000000"/>
              </w:rPr>
              <w:t>Emergency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contact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number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for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Campus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Security:</w:t>
            </w:r>
          </w:p>
          <w:p w14:paraId="204AFF9A" w14:textId="77777777" w:rsidR="00885939" w:rsidRDefault="00000000">
            <w:pPr>
              <w:spacing w:before="45" w:after="0" w:line="196" w:lineRule="auto"/>
            </w:pPr>
            <w:r>
              <w:rPr>
                <w:color w:val="000000"/>
              </w:rPr>
              <w:t>Tel: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+44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(0)23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8059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3311</w:t>
            </w:r>
          </w:p>
          <w:p w14:paraId="783C8312" w14:textId="77777777" w:rsidR="00885939" w:rsidRDefault="00000000">
            <w:r>
              <w:rPr>
                <w:color w:val="000000"/>
              </w:rPr>
              <w:t>(Ext:3311).</w:t>
            </w:r>
          </w:p>
        </w:tc>
        <w:tc>
          <w:tcPr>
            <w:tcW w:w="44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47D385C" w14:textId="77777777" w:rsidR="00885939" w:rsidRDefault="00885939">
            <w:pPr>
              <w:rPr>
                <w:rFonts w:eastAsia="Calibri" w:cs="Calibri"/>
                <w:color w:val="000000"/>
              </w:rPr>
            </w:pPr>
          </w:p>
        </w:tc>
      </w:tr>
      <w:tr w:rsidR="00885939" w14:paraId="72A69F29" w14:textId="77777777">
        <w:trPr>
          <w:cantSplit/>
          <w:trHeight w:val="300"/>
        </w:trPr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99A24A" w14:textId="77777777" w:rsidR="00885939" w:rsidRDefault="00000000">
            <w:pPr>
              <w:spacing w:before="40" w:after="0" w:line="196" w:lineRule="auto"/>
            </w:pPr>
            <w:r>
              <w:rPr>
                <w:color w:val="000000"/>
              </w:rPr>
              <w:lastRenderedPageBreak/>
              <w:t>Ground</w:t>
            </w:r>
          </w:p>
          <w:p w14:paraId="2EF3D729" w14:textId="77777777" w:rsidR="00885939" w:rsidRDefault="00000000">
            <w:r>
              <w:rPr>
                <w:color w:val="000000"/>
              </w:rPr>
              <w:t>surfaces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921769" w14:textId="77777777" w:rsidR="00885939" w:rsidRDefault="00000000">
            <w:pPr>
              <w:spacing w:before="40" w:after="0" w:line="196" w:lineRule="auto"/>
            </w:pPr>
            <w:r>
              <w:rPr>
                <w:color w:val="000000"/>
              </w:rPr>
              <w:t>Uneven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or</w:t>
            </w:r>
            <w:r>
              <w:t xml:space="preserve"> </w:t>
            </w:r>
            <w:r>
              <w:rPr>
                <w:color w:val="000000"/>
              </w:rPr>
              <w:t>slippery surfaces,</w:t>
            </w:r>
            <w:r>
              <w:t xml:space="preserve"> </w:t>
            </w:r>
            <w:r>
              <w:rPr>
                <w:color w:val="000000"/>
              </w:rPr>
              <w:t>usually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linked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to</w:t>
            </w:r>
            <w:r>
              <w:t xml:space="preserve"> </w:t>
            </w:r>
            <w:r>
              <w:rPr>
                <w:color w:val="000000"/>
              </w:rPr>
              <w:t>weather,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that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can</w:t>
            </w:r>
            <w:r>
              <w:t xml:space="preserve"> </w:t>
            </w:r>
            <w:r>
              <w:rPr>
                <w:color w:val="000000"/>
              </w:rPr>
              <w:t>cause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slips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trips</w:t>
            </w:r>
            <w:r>
              <w:t xml:space="preserve"> </w:t>
            </w:r>
            <w:r>
              <w:rPr>
                <w:color w:val="000000"/>
              </w:rPr>
              <w:t>and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falls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(see</w:t>
            </w:r>
            <w:r>
              <w:t xml:space="preserve"> </w:t>
            </w:r>
            <w:r>
              <w:rPr>
                <w:color w:val="000000"/>
              </w:rPr>
              <w:t>section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above)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98F6FB" w14:textId="77777777" w:rsidR="00885939" w:rsidRDefault="00000000">
            <w:pPr>
              <w:spacing w:before="40" w:after="0" w:line="196" w:lineRule="auto"/>
            </w:pPr>
            <w:r>
              <w:rPr>
                <w:color w:val="000000"/>
              </w:rPr>
              <w:t>All</w:t>
            </w:r>
            <w:r>
              <w:t xml:space="preserve"> </w:t>
            </w:r>
            <w:r>
              <w:rPr>
                <w:color w:val="000000"/>
              </w:rPr>
              <w:t>participants</w:t>
            </w:r>
            <w:r>
              <w:t xml:space="preserve"> </w:t>
            </w:r>
            <w:r>
              <w:rPr>
                <w:color w:val="000000"/>
              </w:rPr>
              <w:t>and</w:t>
            </w:r>
            <w:r>
              <w:t xml:space="preserve"> </w:t>
            </w:r>
            <w:r>
              <w:rPr>
                <w:color w:val="000000"/>
              </w:rPr>
              <w:t>organisers/staff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and</w:t>
            </w:r>
            <w:r>
              <w:t xml:space="preserve"> </w:t>
            </w:r>
            <w:r>
              <w:rPr>
                <w:color w:val="000000"/>
              </w:rPr>
              <w:t>spectators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47BAE0" w14:textId="77777777" w:rsidR="00885939" w:rsidRDefault="00000000">
            <w:r>
              <w:rPr>
                <w:color w:val="000000"/>
              </w:rPr>
              <w:t>2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D8E5FC" w14:textId="77777777" w:rsidR="00885939" w:rsidRDefault="00000000">
            <w:r>
              <w:rPr>
                <w:color w:val="000000"/>
              </w:rPr>
              <w:t>3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FBE0BF" w14:textId="77777777" w:rsidR="00885939" w:rsidRDefault="00000000">
            <w:r>
              <w:rPr>
                <w:color w:val="000000"/>
              </w:rPr>
              <w:t>6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E9BDF3" w14:textId="77777777" w:rsidR="00885939" w:rsidRDefault="00000000">
            <w:pPr>
              <w:spacing w:before="38" w:after="0" w:line="211" w:lineRule="auto"/>
            </w:pPr>
            <w:r>
              <w:rPr>
                <w:color w:val="000000"/>
              </w:rPr>
              <w:t>The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event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lead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must</w:t>
            </w:r>
            <w:r>
              <w:t xml:space="preserve"> </w:t>
            </w:r>
            <w:r>
              <w:rPr>
                <w:color w:val="000000"/>
              </w:rPr>
              <w:t>check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the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pitches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for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any</w:t>
            </w:r>
            <w:r>
              <w:t xml:space="preserve"> </w:t>
            </w:r>
            <w:r>
              <w:rPr>
                <w:color w:val="000000"/>
              </w:rPr>
              <w:t>possible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hazards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prior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to</w:t>
            </w:r>
            <w:r>
              <w:t xml:space="preserve"> </w:t>
            </w:r>
            <w:r>
              <w:rPr>
                <w:color w:val="000000"/>
              </w:rPr>
              <w:t>players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arrival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and</w:t>
            </w:r>
            <w:r>
              <w:t xml:space="preserve"> </w:t>
            </w:r>
            <w:r>
              <w:rPr>
                <w:color w:val="000000"/>
              </w:rPr>
              <w:t>remove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any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obstacles.</w:t>
            </w:r>
          </w:p>
          <w:p w14:paraId="192906D2" w14:textId="77777777" w:rsidR="00885939" w:rsidRDefault="00885939">
            <w:pPr>
              <w:spacing w:before="41" w:after="0" w:line="211" w:lineRule="auto"/>
              <w:rPr>
                <w:rFonts w:ascii="Noto Sans Symbols" w:eastAsia="Noto Sans Symbols" w:hAnsi="Noto Sans Symbols" w:cs="Noto Sans Symbols"/>
                <w:color w:val="000000"/>
              </w:rPr>
            </w:pPr>
          </w:p>
          <w:p w14:paraId="55F75D36" w14:textId="77777777" w:rsidR="00885939" w:rsidRDefault="00000000">
            <w:pPr>
              <w:spacing w:before="41" w:after="0" w:line="211" w:lineRule="auto"/>
            </w:pPr>
            <w:r>
              <w:rPr>
                <w:color w:val="000000"/>
              </w:rPr>
              <w:t>Players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must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be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warned</w:t>
            </w:r>
            <w:r>
              <w:t xml:space="preserve"> </w:t>
            </w:r>
            <w:r>
              <w:rPr>
                <w:color w:val="000000"/>
              </w:rPr>
              <w:t>about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the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danger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of</w:t>
            </w:r>
            <w:r>
              <w:t xml:space="preserve"> </w:t>
            </w:r>
            <w:r>
              <w:rPr>
                <w:color w:val="000000"/>
              </w:rPr>
              <w:t>slipping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and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are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required</w:t>
            </w:r>
            <w:r>
              <w:t xml:space="preserve"> </w:t>
            </w:r>
            <w:r>
              <w:rPr>
                <w:color w:val="000000"/>
              </w:rPr>
              <w:t>to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have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proper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footwear</w:t>
            </w:r>
            <w:r>
              <w:t xml:space="preserve"> </w:t>
            </w:r>
            <w:r>
              <w:rPr>
                <w:color w:val="000000"/>
              </w:rPr>
              <w:t>and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attire,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the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event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lead</w:t>
            </w:r>
            <w:r>
              <w:t xml:space="preserve"> </w:t>
            </w:r>
            <w:r>
              <w:rPr>
                <w:color w:val="000000"/>
              </w:rPr>
              <w:t>must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ensure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that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all players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adhere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to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this.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BFBFEE" w14:textId="77777777" w:rsidR="00885939" w:rsidRDefault="00000000">
            <w:r>
              <w:rPr>
                <w:color w:val="000000"/>
              </w:rPr>
              <w:t>1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32C2BD" w14:textId="77777777" w:rsidR="00885939" w:rsidRDefault="00000000">
            <w:r>
              <w:rPr>
                <w:color w:val="000000"/>
              </w:rPr>
              <w:t>3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6585C2" w14:textId="77777777" w:rsidR="00885939" w:rsidRDefault="00000000">
            <w:r>
              <w:rPr>
                <w:color w:val="000000"/>
              </w:rPr>
              <w:t>3</w:t>
            </w: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C926AF" w14:textId="77777777" w:rsidR="00885939" w:rsidRDefault="00000000">
            <w:pPr>
              <w:spacing w:before="40" w:after="0" w:line="196" w:lineRule="auto"/>
            </w:pPr>
            <w:r>
              <w:rPr>
                <w:color w:val="000000"/>
              </w:rPr>
              <w:t>Call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for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first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aid/emergency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services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required.</w:t>
            </w:r>
          </w:p>
          <w:p w14:paraId="62DE0527" w14:textId="77777777" w:rsidR="00885939" w:rsidRDefault="00000000">
            <w:pPr>
              <w:spacing w:before="45" w:after="0" w:line="196" w:lineRule="auto"/>
            </w:pPr>
            <w:r>
              <w:rPr>
                <w:color w:val="000000"/>
              </w:rPr>
              <w:t>Report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incidents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via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SUSU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incident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report</w:t>
            </w:r>
            <w:r>
              <w:t xml:space="preserve"> </w:t>
            </w:r>
            <w:r>
              <w:rPr>
                <w:color w:val="000000"/>
              </w:rPr>
              <w:t>procedure</w:t>
            </w:r>
          </w:p>
          <w:p w14:paraId="7A78937D" w14:textId="77777777" w:rsidR="00885939" w:rsidRDefault="00000000">
            <w:pPr>
              <w:spacing w:before="45" w:after="0" w:line="196" w:lineRule="auto"/>
            </w:pPr>
            <w:r>
              <w:rPr>
                <w:color w:val="000000"/>
              </w:rPr>
              <w:t>If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injury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is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severe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call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emergency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services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(999)</w:t>
            </w:r>
            <w:r>
              <w:t xml:space="preserve"> </w:t>
            </w:r>
            <w:r>
              <w:rPr>
                <w:color w:val="000000"/>
              </w:rPr>
              <w:t>and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University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Security</w:t>
            </w:r>
          </w:p>
          <w:p w14:paraId="7EBF18F1" w14:textId="77777777" w:rsidR="00885939" w:rsidRDefault="00000000">
            <w:pPr>
              <w:spacing w:before="290" w:after="0" w:line="196" w:lineRule="auto"/>
            </w:pPr>
            <w:r>
              <w:rPr>
                <w:color w:val="000000"/>
              </w:rPr>
              <w:t>Emergency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contact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number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for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Campus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Security:</w:t>
            </w:r>
          </w:p>
          <w:p w14:paraId="042CE365" w14:textId="77777777" w:rsidR="00885939" w:rsidRDefault="00000000">
            <w:pPr>
              <w:spacing w:before="46" w:after="0" w:line="196" w:lineRule="auto"/>
            </w:pPr>
            <w:r>
              <w:rPr>
                <w:color w:val="000000"/>
              </w:rPr>
              <w:t>Tel: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+44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(0)23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8059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3311</w:t>
            </w:r>
          </w:p>
          <w:p w14:paraId="491C4753" w14:textId="77777777" w:rsidR="00885939" w:rsidRDefault="00000000">
            <w:r>
              <w:rPr>
                <w:color w:val="000000"/>
              </w:rPr>
              <w:t>(Ext:3311).</w:t>
            </w:r>
          </w:p>
        </w:tc>
        <w:tc>
          <w:tcPr>
            <w:tcW w:w="44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CE90661" w14:textId="77777777" w:rsidR="00885939" w:rsidRDefault="00885939">
            <w:pPr>
              <w:rPr>
                <w:rFonts w:eastAsia="Calibri" w:cs="Calibri"/>
                <w:color w:val="000000"/>
              </w:rPr>
            </w:pPr>
          </w:p>
        </w:tc>
      </w:tr>
      <w:tr w:rsidR="00885939" w14:paraId="244C9730" w14:textId="77777777">
        <w:trPr>
          <w:cantSplit/>
          <w:trHeight w:val="300"/>
        </w:trPr>
        <w:tc>
          <w:tcPr>
            <w:tcW w:w="1390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34E59F" w14:textId="77777777" w:rsidR="00885939" w:rsidRDefault="00000000">
            <w:pPr>
              <w:spacing w:before="40" w:after="0" w:line="196" w:lineRule="auto"/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Weekly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b/>
                <w:bCs/>
                <w:color w:val="000000"/>
                <w:sz w:val="28"/>
                <w:szCs w:val="28"/>
              </w:rPr>
              <w:t>Jummah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b/>
                <w:bCs/>
                <w:color w:val="000000"/>
                <w:sz w:val="28"/>
                <w:szCs w:val="28"/>
              </w:rPr>
              <w:t>(Friday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b/>
                <w:bCs/>
                <w:color w:val="000000"/>
                <w:sz w:val="28"/>
                <w:szCs w:val="28"/>
              </w:rPr>
              <w:t>congregational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b/>
                <w:bCs/>
                <w:color w:val="000000"/>
                <w:sz w:val="28"/>
                <w:szCs w:val="28"/>
              </w:rPr>
              <w:t>prayer)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b/>
                <w:bCs/>
                <w:color w:val="000000"/>
                <w:sz w:val="28"/>
                <w:szCs w:val="28"/>
              </w:rPr>
              <w:t>in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b/>
                <w:bCs/>
                <w:color w:val="000000"/>
                <w:sz w:val="28"/>
                <w:szCs w:val="28"/>
              </w:rPr>
              <w:t>the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b/>
                <w:bCs/>
                <w:color w:val="000000"/>
                <w:sz w:val="28"/>
                <w:szCs w:val="28"/>
              </w:rPr>
              <w:t>prayer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b/>
                <w:bCs/>
                <w:color w:val="000000"/>
                <w:sz w:val="28"/>
                <w:szCs w:val="28"/>
              </w:rPr>
              <w:t>room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b/>
                <w:bCs/>
                <w:color w:val="000000"/>
                <w:sz w:val="28"/>
                <w:szCs w:val="28"/>
              </w:rPr>
              <w:t>or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b/>
                <w:bCs/>
                <w:color w:val="000000"/>
                <w:sz w:val="28"/>
                <w:szCs w:val="28"/>
              </w:rPr>
              <w:t>Garden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b/>
                <w:bCs/>
                <w:color w:val="000000"/>
                <w:sz w:val="28"/>
                <w:szCs w:val="28"/>
              </w:rPr>
              <w:t>Court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b/>
                <w:bCs/>
                <w:color w:val="000000"/>
                <w:sz w:val="28"/>
                <w:szCs w:val="28"/>
              </w:rPr>
              <w:t>and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b/>
                <w:bCs/>
                <w:color w:val="000000"/>
                <w:sz w:val="28"/>
                <w:szCs w:val="28"/>
              </w:rPr>
              <w:t>Daily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b/>
                <w:bCs/>
                <w:color w:val="000000"/>
                <w:sz w:val="28"/>
                <w:szCs w:val="28"/>
              </w:rPr>
              <w:t>Prayers</w:t>
            </w:r>
          </w:p>
        </w:tc>
        <w:tc>
          <w:tcPr>
            <w:tcW w:w="44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159FD05" w14:textId="77777777" w:rsidR="00885939" w:rsidRDefault="00885939">
            <w:pPr>
              <w:rPr>
                <w:rFonts w:eastAsia="Calibri" w:cs="Calibri"/>
                <w:color w:val="000000"/>
              </w:rPr>
            </w:pPr>
          </w:p>
        </w:tc>
      </w:tr>
      <w:tr w:rsidR="00885939" w14:paraId="16DC0386" w14:textId="77777777">
        <w:trPr>
          <w:cantSplit/>
          <w:trHeight w:val="300"/>
        </w:trPr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50D558" w14:textId="77777777" w:rsidR="00885939" w:rsidRDefault="00000000">
            <w:r>
              <w:rPr>
                <w:color w:val="000000"/>
              </w:rPr>
              <w:t>Slips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on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stairs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1560B2" w14:textId="77777777" w:rsidR="00885939" w:rsidRDefault="00000000">
            <w:pPr>
              <w:spacing w:before="42" w:after="0" w:line="196" w:lineRule="auto"/>
            </w:pPr>
            <w:r>
              <w:rPr>
                <w:color w:val="000000"/>
              </w:rPr>
              <w:t>Slips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on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the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stairs</w:t>
            </w:r>
            <w:r>
              <w:t xml:space="preserve"> </w:t>
            </w:r>
            <w:r>
              <w:rPr>
                <w:color w:val="000000"/>
              </w:rPr>
              <w:t>leading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to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the</w:t>
            </w:r>
            <w:r>
              <w:t xml:space="preserve"> </w:t>
            </w:r>
            <w:r>
              <w:rPr>
                <w:color w:val="000000"/>
              </w:rPr>
              <w:t>prayer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room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or</w:t>
            </w:r>
            <w:r>
              <w:t xml:space="preserve"> </w:t>
            </w:r>
            <w:r>
              <w:rPr>
                <w:color w:val="000000"/>
              </w:rPr>
              <w:t>up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to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garden</w:t>
            </w:r>
            <w:r>
              <w:t xml:space="preserve"> </w:t>
            </w:r>
            <w:r>
              <w:rPr>
                <w:color w:val="000000"/>
              </w:rPr>
              <w:t>court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leading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to</w:t>
            </w:r>
            <w:r>
              <w:t xml:space="preserve"> </w:t>
            </w:r>
            <w:r>
              <w:rPr>
                <w:color w:val="000000"/>
              </w:rPr>
              <w:t>possible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severe</w:t>
            </w:r>
            <w:r>
              <w:t xml:space="preserve"> </w:t>
            </w:r>
            <w:r>
              <w:rPr>
                <w:color w:val="000000"/>
              </w:rPr>
              <w:t>injury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2B4A54" w14:textId="77777777" w:rsidR="00885939" w:rsidRDefault="00000000">
            <w:pPr>
              <w:spacing w:before="42" w:after="0" w:line="196" w:lineRule="auto"/>
            </w:pPr>
            <w:r>
              <w:rPr>
                <w:color w:val="000000"/>
              </w:rPr>
              <w:t>All</w:t>
            </w:r>
          </w:p>
          <w:p w14:paraId="0FCF652A" w14:textId="77777777" w:rsidR="00885939" w:rsidRDefault="00000000">
            <w:pPr>
              <w:spacing w:before="45" w:after="0" w:line="196" w:lineRule="auto"/>
            </w:pPr>
            <w:r>
              <w:rPr>
                <w:color w:val="000000"/>
              </w:rPr>
              <w:t>participants</w:t>
            </w:r>
            <w:r>
              <w:t xml:space="preserve"> </w:t>
            </w:r>
            <w:r>
              <w:rPr>
                <w:color w:val="000000"/>
              </w:rPr>
              <w:t>and</w:t>
            </w:r>
            <w:r>
              <w:t xml:space="preserve"> </w:t>
            </w:r>
            <w:r>
              <w:rPr>
                <w:color w:val="000000"/>
              </w:rPr>
              <w:t>organisers/staff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68BE46" w14:textId="77777777" w:rsidR="00885939" w:rsidRDefault="00000000">
            <w:r>
              <w:rPr>
                <w:color w:val="000000"/>
              </w:rPr>
              <w:t>2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5837E2" w14:textId="77777777" w:rsidR="00885939" w:rsidRDefault="00000000">
            <w:r>
              <w:rPr>
                <w:color w:val="000000"/>
              </w:rPr>
              <w:t>4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649245" w14:textId="77777777" w:rsidR="00885939" w:rsidRDefault="00000000">
            <w:r>
              <w:rPr>
                <w:color w:val="000000"/>
              </w:rPr>
              <w:t>8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4C519B" w14:textId="77777777" w:rsidR="00885939" w:rsidRDefault="00000000">
            <w:pPr>
              <w:spacing w:before="42" w:after="0" w:line="196" w:lineRule="auto"/>
            </w:pPr>
            <w:r>
              <w:rPr>
                <w:color w:val="000000"/>
              </w:rPr>
              <w:t>Have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an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organiser</w:t>
            </w:r>
            <w:r>
              <w:t xml:space="preserve"> </w:t>
            </w:r>
            <w:r>
              <w:rPr>
                <w:color w:val="000000"/>
              </w:rPr>
              <w:t>positioned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at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the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top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of</w:t>
            </w:r>
            <w:r>
              <w:t xml:space="preserve"> </w:t>
            </w:r>
            <w:r>
              <w:rPr>
                <w:color w:val="000000"/>
              </w:rPr>
              <w:t>the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stairs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to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ensure</w:t>
            </w:r>
            <w:r>
              <w:t xml:space="preserve"> </w:t>
            </w:r>
            <w:r>
              <w:rPr>
                <w:color w:val="000000"/>
              </w:rPr>
              <w:t>people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walk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up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and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down</w:t>
            </w:r>
            <w:r>
              <w:t xml:space="preserve"> </w:t>
            </w:r>
            <w:r>
              <w:rPr>
                <w:color w:val="000000"/>
              </w:rPr>
              <w:t>safely.</w:t>
            </w:r>
          </w:p>
          <w:p w14:paraId="51E3A0C4" w14:textId="77777777" w:rsidR="00885939" w:rsidRDefault="00885939">
            <w:pPr>
              <w:spacing w:before="45" w:after="0" w:line="196" w:lineRule="auto"/>
              <w:rPr>
                <w:color w:val="000000"/>
              </w:rPr>
            </w:pPr>
          </w:p>
          <w:p w14:paraId="249B69FA" w14:textId="77777777" w:rsidR="00885939" w:rsidRDefault="00000000">
            <w:pPr>
              <w:spacing w:before="45" w:after="0" w:line="196" w:lineRule="auto"/>
            </w:pPr>
            <w:r>
              <w:rPr>
                <w:color w:val="000000"/>
              </w:rPr>
              <w:t>Urge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all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attendees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to</w:t>
            </w:r>
            <w:r>
              <w:t xml:space="preserve"> </w:t>
            </w:r>
            <w:r>
              <w:rPr>
                <w:color w:val="000000"/>
              </w:rPr>
              <w:t>walk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up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and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down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the</w:t>
            </w:r>
            <w:r>
              <w:t xml:space="preserve"> </w:t>
            </w:r>
            <w:r>
              <w:rPr>
                <w:color w:val="000000"/>
              </w:rPr>
              <w:t>stairs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with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care.</w:t>
            </w:r>
          </w:p>
          <w:p w14:paraId="793D6F70" w14:textId="77777777" w:rsidR="00885939" w:rsidRDefault="00885939">
            <w:pPr>
              <w:spacing w:before="45" w:after="0" w:line="196" w:lineRule="auto"/>
              <w:rPr>
                <w:color w:val="000000"/>
              </w:rPr>
            </w:pPr>
          </w:p>
          <w:p w14:paraId="44E910CD" w14:textId="77777777" w:rsidR="00885939" w:rsidRDefault="00000000">
            <w:pPr>
              <w:spacing w:before="45" w:after="0" w:line="196" w:lineRule="auto"/>
            </w:pPr>
            <w:r>
              <w:rPr>
                <w:color w:val="000000"/>
              </w:rPr>
              <w:t>Have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organizers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assist</w:t>
            </w:r>
            <w:r>
              <w:t xml:space="preserve"> </w:t>
            </w:r>
            <w:r>
              <w:rPr>
                <w:color w:val="000000"/>
              </w:rPr>
              <w:t>with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any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attendees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who</w:t>
            </w:r>
            <w:r>
              <w:t xml:space="preserve"> </w:t>
            </w:r>
            <w:r>
              <w:rPr>
                <w:color w:val="000000"/>
              </w:rPr>
              <w:t>are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unable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to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climb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the</w:t>
            </w:r>
          </w:p>
          <w:p w14:paraId="3C365EB7" w14:textId="77777777" w:rsidR="00885939" w:rsidRDefault="00000000">
            <w:pPr>
              <w:pStyle w:val="NoSpacing"/>
              <w:spacing w:line="240" w:lineRule="auto"/>
            </w:pPr>
            <w:r>
              <w:rPr>
                <w:color w:val="000000"/>
              </w:rPr>
              <w:t>stairs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themselves.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DC6EF2" w14:textId="77777777" w:rsidR="00885939" w:rsidRDefault="00000000">
            <w:r>
              <w:rPr>
                <w:color w:val="000000"/>
              </w:rPr>
              <w:t>1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98F2EE" w14:textId="77777777" w:rsidR="00885939" w:rsidRDefault="00000000">
            <w:r>
              <w:rPr>
                <w:color w:val="000000"/>
              </w:rPr>
              <w:t>3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AC9D6E" w14:textId="77777777" w:rsidR="00885939" w:rsidRDefault="00000000">
            <w:r>
              <w:rPr>
                <w:color w:val="000000"/>
              </w:rPr>
              <w:t>3</w:t>
            </w: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20604C" w14:textId="77777777" w:rsidR="00885939" w:rsidRDefault="00000000">
            <w:pPr>
              <w:spacing w:before="42" w:after="0" w:line="196" w:lineRule="auto"/>
            </w:pPr>
            <w:r>
              <w:rPr>
                <w:color w:val="000000"/>
              </w:rPr>
              <w:t>Call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for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first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aid/emergency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services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required.</w:t>
            </w:r>
          </w:p>
          <w:p w14:paraId="1B1B2D90" w14:textId="77777777" w:rsidR="00885939" w:rsidRDefault="00000000">
            <w:pPr>
              <w:spacing w:before="45" w:after="0" w:line="196" w:lineRule="auto"/>
            </w:pPr>
            <w:r>
              <w:rPr>
                <w:color w:val="000000"/>
              </w:rPr>
              <w:t>Report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incidents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via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SUSU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incident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report</w:t>
            </w:r>
            <w:r>
              <w:t xml:space="preserve"> </w:t>
            </w:r>
            <w:r>
              <w:rPr>
                <w:color w:val="000000"/>
              </w:rPr>
              <w:t>procedure</w:t>
            </w:r>
          </w:p>
          <w:p w14:paraId="7CAF9AA4" w14:textId="77777777" w:rsidR="00885939" w:rsidRDefault="00000000">
            <w:pPr>
              <w:spacing w:before="45" w:after="0" w:line="196" w:lineRule="auto"/>
            </w:pPr>
            <w:r>
              <w:rPr>
                <w:color w:val="000000"/>
              </w:rPr>
              <w:t>If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injury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is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severe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call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emergency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services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(999)</w:t>
            </w:r>
            <w:r>
              <w:t xml:space="preserve"> </w:t>
            </w:r>
            <w:r>
              <w:rPr>
                <w:color w:val="000000"/>
              </w:rPr>
              <w:t>and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University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Security</w:t>
            </w:r>
          </w:p>
          <w:p w14:paraId="77CC81A8" w14:textId="77777777" w:rsidR="00885939" w:rsidRDefault="00000000">
            <w:pPr>
              <w:spacing w:before="288" w:after="0" w:line="196" w:lineRule="auto"/>
            </w:pPr>
            <w:r>
              <w:rPr>
                <w:color w:val="000000"/>
              </w:rPr>
              <w:t>Emergency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contact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number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for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Campus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Security:</w:t>
            </w:r>
          </w:p>
          <w:p w14:paraId="7B970270" w14:textId="77777777" w:rsidR="00885939" w:rsidRDefault="00000000">
            <w:pPr>
              <w:spacing w:before="45" w:after="0" w:line="196" w:lineRule="auto"/>
            </w:pPr>
            <w:r>
              <w:rPr>
                <w:color w:val="000000"/>
              </w:rPr>
              <w:t>Tel: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+44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(0)23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8059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3311</w:t>
            </w:r>
          </w:p>
          <w:p w14:paraId="6B457EFE" w14:textId="77777777" w:rsidR="00885939" w:rsidRDefault="00000000">
            <w:r>
              <w:rPr>
                <w:color w:val="000000"/>
              </w:rPr>
              <w:t>(Ext:3311).</w:t>
            </w:r>
          </w:p>
        </w:tc>
        <w:tc>
          <w:tcPr>
            <w:tcW w:w="44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425BD4C" w14:textId="77777777" w:rsidR="00885939" w:rsidRDefault="00885939">
            <w:pPr>
              <w:rPr>
                <w:rFonts w:eastAsia="Calibri" w:cs="Calibri"/>
                <w:color w:val="000000"/>
              </w:rPr>
            </w:pPr>
          </w:p>
        </w:tc>
      </w:tr>
      <w:tr w:rsidR="00885939" w14:paraId="6927FDAC" w14:textId="77777777">
        <w:trPr>
          <w:cantSplit/>
          <w:trHeight w:val="300"/>
        </w:trPr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7FE946" w14:textId="77777777" w:rsidR="00885939" w:rsidRDefault="00000000">
            <w:pPr>
              <w:spacing w:before="42" w:after="0" w:line="196" w:lineRule="auto"/>
            </w:pPr>
            <w:r>
              <w:rPr>
                <w:color w:val="000000"/>
              </w:rPr>
              <w:lastRenderedPageBreak/>
              <w:t>Slips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in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the</w:t>
            </w:r>
            <w:r>
              <w:t xml:space="preserve"> </w:t>
            </w:r>
            <w:r>
              <w:rPr>
                <w:color w:val="000000"/>
              </w:rPr>
              <w:t>wudu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facilities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24E1BE" w14:textId="77777777" w:rsidR="00885939" w:rsidRDefault="00000000">
            <w:pPr>
              <w:spacing w:before="42" w:after="0" w:line="196" w:lineRule="auto"/>
            </w:pPr>
            <w:r>
              <w:rPr>
                <w:color w:val="000000"/>
              </w:rPr>
              <w:t>Slips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due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to</w:t>
            </w:r>
            <w:r>
              <w:t xml:space="preserve"> </w:t>
            </w:r>
            <w:r>
              <w:rPr>
                <w:color w:val="000000"/>
              </w:rPr>
              <w:t>puddles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in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the wudu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area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F52284" w14:textId="77777777" w:rsidR="00885939" w:rsidRDefault="00000000">
            <w:pPr>
              <w:spacing w:before="42" w:after="0" w:line="196" w:lineRule="auto"/>
            </w:pPr>
            <w:r>
              <w:rPr>
                <w:color w:val="000000"/>
              </w:rPr>
              <w:t>All</w:t>
            </w:r>
            <w:r>
              <w:t xml:space="preserve"> </w:t>
            </w:r>
            <w:r>
              <w:rPr>
                <w:color w:val="000000"/>
              </w:rPr>
              <w:t>participants</w:t>
            </w:r>
            <w:r>
              <w:t xml:space="preserve"> </w:t>
            </w:r>
            <w:r>
              <w:rPr>
                <w:color w:val="000000"/>
              </w:rPr>
              <w:t>and</w:t>
            </w:r>
            <w:r>
              <w:t xml:space="preserve"> </w:t>
            </w:r>
            <w:r>
              <w:rPr>
                <w:color w:val="000000"/>
              </w:rPr>
              <w:t>organisers/staff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3A22C2" w14:textId="77777777" w:rsidR="00885939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54292C" w14:textId="77777777" w:rsidR="00885939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BC3567" w14:textId="77777777" w:rsidR="00885939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59A800" w14:textId="77777777" w:rsidR="00885939" w:rsidRDefault="00000000">
            <w:pPr>
              <w:spacing w:before="42" w:after="0" w:line="196" w:lineRule="auto"/>
            </w:pPr>
            <w:r>
              <w:rPr>
                <w:color w:val="000000"/>
              </w:rPr>
              <w:t>Have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an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organiser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check</w:t>
            </w:r>
            <w:r>
              <w:t xml:space="preserve"> </w:t>
            </w:r>
            <w:r>
              <w:rPr>
                <w:color w:val="000000"/>
              </w:rPr>
              <w:t>the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Wudu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facilities</w:t>
            </w:r>
            <w:r>
              <w:t xml:space="preserve"> </w:t>
            </w:r>
            <w:r>
              <w:rPr>
                <w:color w:val="000000"/>
              </w:rPr>
              <w:t>frequently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for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any</w:t>
            </w:r>
            <w:r>
              <w:t xml:space="preserve"> </w:t>
            </w:r>
            <w:r>
              <w:rPr>
                <w:color w:val="000000"/>
              </w:rPr>
              <w:t>puddles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of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water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and</w:t>
            </w:r>
            <w:r>
              <w:t xml:space="preserve"> </w:t>
            </w:r>
            <w:r>
              <w:rPr>
                <w:color w:val="000000"/>
              </w:rPr>
              <w:t>clean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them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up.</w:t>
            </w:r>
          </w:p>
          <w:p w14:paraId="508F044E" w14:textId="77777777" w:rsidR="00885939" w:rsidRDefault="00885939">
            <w:pPr>
              <w:spacing w:before="43" w:after="0" w:line="196" w:lineRule="auto"/>
              <w:rPr>
                <w:color w:val="000000"/>
              </w:rPr>
            </w:pPr>
          </w:p>
          <w:p w14:paraId="19A50B5D" w14:textId="77777777" w:rsidR="00885939" w:rsidRDefault="00000000">
            <w:pPr>
              <w:spacing w:before="43" w:after="0" w:line="196" w:lineRule="auto"/>
            </w:pPr>
            <w:r>
              <w:rPr>
                <w:color w:val="000000"/>
              </w:rPr>
              <w:t>Urge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attendees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to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wipe</w:t>
            </w:r>
            <w:r>
              <w:t xml:space="preserve"> </w:t>
            </w:r>
            <w:r>
              <w:rPr>
                <w:color w:val="000000"/>
              </w:rPr>
              <w:t>up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any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spills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after</w:t>
            </w:r>
            <w:r>
              <w:t xml:space="preserve"> </w:t>
            </w:r>
            <w:r>
              <w:rPr>
                <w:color w:val="000000"/>
              </w:rPr>
              <w:t>themselves.</w:t>
            </w:r>
          </w:p>
          <w:p w14:paraId="6BB1BF41" w14:textId="77777777" w:rsidR="00885939" w:rsidRDefault="00885939">
            <w:pPr>
              <w:spacing w:before="46" w:after="0" w:line="196" w:lineRule="auto"/>
            </w:pPr>
          </w:p>
          <w:p w14:paraId="1D0323F7" w14:textId="77777777" w:rsidR="00885939" w:rsidRDefault="00000000">
            <w:pPr>
              <w:spacing w:before="46" w:after="0" w:line="196" w:lineRule="auto"/>
            </w:pPr>
            <w:r>
              <w:rPr>
                <w:color w:val="000000"/>
              </w:rPr>
              <w:t>Before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the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event,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ensure</w:t>
            </w:r>
            <w:r>
              <w:t xml:space="preserve"> </w:t>
            </w:r>
            <w:r>
              <w:rPr>
                <w:color w:val="000000"/>
              </w:rPr>
              <w:t>that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the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Wudu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facility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is</w:t>
            </w:r>
            <w:r>
              <w:t xml:space="preserve"> </w:t>
            </w:r>
            <w:r>
              <w:rPr>
                <w:color w:val="000000"/>
              </w:rPr>
              <w:t>cleaned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and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issue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roll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is</w:t>
            </w:r>
            <w:r>
              <w:t xml:space="preserve"> </w:t>
            </w:r>
            <w:r>
              <w:rPr>
                <w:color w:val="000000"/>
              </w:rPr>
              <w:t>available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to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mop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up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any</w:t>
            </w:r>
            <w:r>
              <w:t xml:space="preserve"> </w:t>
            </w:r>
            <w:r>
              <w:rPr>
                <w:color w:val="000000"/>
              </w:rPr>
              <w:t>spills.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877E3E" w14:textId="77777777" w:rsidR="00885939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02DD41" w14:textId="77777777" w:rsidR="00885939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EEBA17" w14:textId="77777777" w:rsidR="00885939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65D607" w14:textId="77777777" w:rsidR="00885939" w:rsidRDefault="00000000">
            <w:pPr>
              <w:spacing w:before="42" w:after="0" w:line="196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Call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for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first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aid/emergency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services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a required.</w:t>
            </w:r>
          </w:p>
          <w:p w14:paraId="4BD0A3EF" w14:textId="77777777" w:rsidR="00885939" w:rsidRDefault="00885939">
            <w:pPr>
              <w:spacing w:before="43" w:after="0" w:line="196" w:lineRule="auto"/>
              <w:rPr>
                <w:color w:val="000000"/>
              </w:rPr>
            </w:pPr>
          </w:p>
          <w:p w14:paraId="1E2DD60D" w14:textId="77777777" w:rsidR="00885939" w:rsidRDefault="00000000">
            <w:pPr>
              <w:spacing w:before="43" w:after="0" w:line="196" w:lineRule="auto"/>
            </w:pPr>
            <w:r>
              <w:rPr>
                <w:color w:val="000000"/>
              </w:rPr>
              <w:t>Report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incidents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via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SUSU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incident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report</w:t>
            </w:r>
            <w:r>
              <w:t xml:space="preserve"> </w:t>
            </w:r>
            <w:r>
              <w:rPr>
                <w:color w:val="000000"/>
              </w:rPr>
              <w:t>procedure</w:t>
            </w:r>
          </w:p>
          <w:p w14:paraId="5F797C79" w14:textId="77777777" w:rsidR="00885939" w:rsidRDefault="00885939">
            <w:pPr>
              <w:spacing w:before="45" w:after="0" w:line="196" w:lineRule="auto"/>
              <w:ind w:left="103"/>
              <w:rPr>
                <w:color w:val="000000"/>
              </w:rPr>
            </w:pPr>
          </w:p>
          <w:p w14:paraId="52A9204C" w14:textId="77777777" w:rsidR="00885939" w:rsidRDefault="00000000">
            <w:pPr>
              <w:spacing w:before="45" w:after="0" w:line="196" w:lineRule="auto"/>
              <w:ind w:left="103"/>
            </w:pPr>
            <w:r>
              <w:rPr>
                <w:color w:val="000000"/>
              </w:rPr>
              <w:t>If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injury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is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severe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call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emergency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services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(999)</w:t>
            </w:r>
          </w:p>
          <w:p w14:paraId="3D48E47E" w14:textId="77777777" w:rsidR="00885939" w:rsidRDefault="00000000">
            <w:pPr>
              <w:spacing w:before="45" w:after="0" w:line="196" w:lineRule="auto"/>
              <w:ind w:left="103"/>
            </w:pPr>
            <w:r>
              <w:rPr>
                <w:color w:val="000000"/>
              </w:rPr>
              <w:t>and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University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Security</w:t>
            </w:r>
          </w:p>
          <w:p w14:paraId="30728A4B" w14:textId="77777777" w:rsidR="00885939" w:rsidRDefault="00000000">
            <w:pPr>
              <w:spacing w:before="288" w:after="0" w:line="196" w:lineRule="auto"/>
            </w:pPr>
            <w:r>
              <w:rPr>
                <w:color w:val="000000"/>
              </w:rPr>
              <w:t>Emergency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contact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number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for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Campus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Security:</w:t>
            </w:r>
          </w:p>
          <w:p w14:paraId="353034E4" w14:textId="77777777" w:rsidR="00885939" w:rsidRDefault="00000000">
            <w:pPr>
              <w:spacing w:before="46" w:after="0" w:line="196" w:lineRule="auto"/>
            </w:pPr>
            <w:r>
              <w:rPr>
                <w:color w:val="000000"/>
              </w:rPr>
              <w:t>Tel: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+44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(0)23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8059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3311</w:t>
            </w:r>
          </w:p>
          <w:p w14:paraId="1569D9E9" w14:textId="77777777" w:rsidR="00885939" w:rsidRDefault="00000000">
            <w:pPr>
              <w:spacing w:before="42" w:after="0" w:line="196" w:lineRule="auto"/>
              <w:rPr>
                <w:color w:val="000000"/>
              </w:rPr>
            </w:pPr>
            <w:r>
              <w:rPr>
                <w:color w:val="000000"/>
              </w:rPr>
              <w:t>(Ext:3311).</w:t>
            </w:r>
          </w:p>
        </w:tc>
        <w:tc>
          <w:tcPr>
            <w:tcW w:w="44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8D97346" w14:textId="77777777" w:rsidR="00885939" w:rsidRDefault="00885939">
            <w:pPr>
              <w:rPr>
                <w:rFonts w:eastAsia="Calibri" w:cs="Calibri"/>
                <w:color w:val="000000"/>
              </w:rPr>
            </w:pPr>
          </w:p>
        </w:tc>
      </w:tr>
      <w:tr w:rsidR="00885939" w14:paraId="37CB3819" w14:textId="77777777">
        <w:trPr>
          <w:cantSplit/>
          <w:trHeight w:val="300"/>
        </w:trPr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3BA6FF" w14:textId="77777777" w:rsidR="00885939" w:rsidRDefault="00000000">
            <w:pPr>
              <w:spacing w:before="42" w:after="0" w:line="196" w:lineRule="auto"/>
            </w:pPr>
            <w:r>
              <w:rPr>
                <w:color w:val="000000"/>
                <w:sz w:val="20"/>
                <w:szCs w:val="20"/>
              </w:rPr>
              <w:t>Overcrowding</w:t>
            </w:r>
          </w:p>
          <w:p w14:paraId="1182539D" w14:textId="77777777" w:rsidR="00885939" w:rsidRDefault="00000000">
            <w:pPr>
              <w:spacing w:before="42" w:after="0" w:line="196" w:lineRule="auto"/>
            </w:pPr>
            <w:r>
              <w:rPr>
                <w:color w:val="000000"/>
                <w:sz w:val="20"/>
                <w:szCs w:val="20"/>
              </w:rPr>
              <w:t>in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prayer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room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CE72BE" w14:textId="77777777" w:rsidR="00885939" w:rsidRDefault="00000000">
            <w:pPr>
              <w:spacing w:before="42" w:after="0" w:line="196" w:lineRule="auto"/>
            </w:pPr>
            <w:r>
              <w:rPr>
                <w:color w:val="000000"/>
                <w:sz w:val="20"/>
                <w:szCs w:val="20"/>
              </w:rPr>
              <w:t>Overcrowding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in</w:t>
            </w:r>
            <w:r>
              <w:t xml:space="preserve"> </w:t>
            </w:r>
            <w:r>
              <w:rPr>
                <w:color w:val="000000"/>
                <w:sz w:val="20"/>
                <w:szCs w:val="20"/>
              </w:rPr>
              <w:t>the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prayer</w:t>
            </w:r>
            <w:r>
              <w:t xml:space="preserve"> </w:t>
            </w:r>
            <w:r>
              <w:rPr>
                <w:color w:val="000000"/>
                <w:sz w:val="20"/>
                <w:szCs w:val="20"/>
              </w:rPr>
              <w:t>room/at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the</w:t>
            </w:r>
            <w:r>
              <w:t xml:space="preserve"> </w:t>
            </w:r>
            <w:r>
              <w:rPr>
                <w:color w:val="000000"/>
                <w:sz w:val="20"/>
                <w:szCs w:val="20"/>
              </w:rPr>
              <w:t>entrance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of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the</w:t>
            </w:r>
            <w:r>
              <w:t xml:space="preserve"> </w:t>
            </w:r>
            <w:r>
              <w:rPr>
                <w:color w:val="000000"/>
                <w:sz w:val="20"/>
                <w:szCs w:val="20"/>
              </w:rPr>
              <w:t>prayer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room/in</w:t>
            </w:r>
          </w:p>
          <w:p w14:paraId="3E14D284" w14:textId="77777777" w:rsidR="00885939" w:rsidRDefault="00000000">
            <w:pPr>
              <w:spacing w:before="45" w:after="0" w:line="196" w:lineRule="auto"/>
            </w:pPr>
            <w:r>
              <w:rPr>
                <w:color w:val="000000"/>
                <w:sz w:val="20"/>
                <w:szCs w:val="20"/>
              </w:rPr>
              <w:t>wudu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facilities</w:t>
            </w:r>
            <w:r>
              <w:t xml:space="preserve"> </w:t>
            </w:r>
            <w:r>
              <w:rPr>
                <w:color w:val="000000"/>
                <w:sz w:val="20"/>
                <w:szCs w:val="20"/>
              </w:rPr>
              <w:t>causing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injury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DCF695" w14:textId="77777777" w:rsidR="00885939" w:rsidRDefault="00000000">
            <w:pPr>
              <w:spacing w:before="42" w:after="0" w:line="196" w:lineRule="auto"/>
            </w:pPr>
            <w:r>
              <w:rPr>
                <w:color w:val="000000"/>
                <w:sz w:val="20"/>
                <w:szCs w:val="20"/>
              </w:rPr>
              <w:t>All</w:t>
            </w:r>
            <w:r>
              <w:t xml:space="preserve"> </w:t>
            </w:r>
            <w:r>
              <w:rPr>
                <w:color w:val="000000"/>
                <w:sz w:val="20"/>
                <w:szCs w:val="20"/>
              </w:rPr>
              <w:t>participants</w:t>
            </w:r>
            <w:r>
              <w:t xml:space="preserve"> </w:t>
            </w:r>
            <w:r>
              <w:rPr>
                <w:color w:val="000000"/>
                <w:sz w:val="20"/>
                <w:szCs w:val="20"/>
              </w:rPr>
              <w:t>and</w:t>
            </w:r>
            <w:r>
              <w:t xml:space="preserve"> </w:t>
            </w:r>
            <w:r>
              <w:rPr>
                <w:color w:val="000000"/>
                <w:sz w:val="20"/>
                <w:szCs w:val="20"/>
              </w:rPr>
              <w:t>organisers/staff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EC89CC" w14:textId="77777777" w:rsidR="00885939" w:rsidRDefault="00000000"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6F1E83" w14:textId="77777777" w:rsidR="00885939" w:rsidRDefault="00000000"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F28BC3" w14:textId="77777777" w:rsidR="00885939" w:rsidRDefault="00000000"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E8A190" w14:textId="77777777" w:rsidR="00885939" w:rsidRDefault="00000000">
            <w:pPr>
              <w:spacing w:before="42" w:after="0" w:line="196" w:lineRule="auto"/>
            </w:pPr>
            <w:r>
              <w:rPr>
                <w:color w:val="000000"/>
                <w:sz w:val="20"/>
                <w:szCs w:val="20"/>
              </w:rPr>
              <w:t>Have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organisers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control</w:t>
            </w:r>
            <w:r>
              <w:t xml:space="preserve"> </w:t>
            </w:r>
            <w:r>
              <w:rPr>
                <w:color w:val="000000"/>
                <w:sz w:val="20"/>
                <w:szCs w:val="20"/>
              </w:rPr>
              <w:t>the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flow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of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attendees</w:t>
            </w:r>
            <w:r>
              <w:t xml:space="preserve"> </w:t>
            </w:r>
            <w:r>
              <w:rPr>
                <w:color w:val="000000"/>
                <w:sz w:val="20"/>
                <w:szCs w:val="20"/>
              </w:rPr>
              <w:t>into/out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of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the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prayer</w:t>
            </w:r>
            <w:r>
              <w:t xml:space="preserve"> </w:t>
            </w:r>
            <w:r>
              <w:rPr>
                <w:color w:val="000000"/>
                <w:sz w:val="20"/>
                <w:szCs w:val="20"/>
              </w:rPr>
              <w:t>room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to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avoid</w:t>
            </w:r>
            <w:r>
              <w:t xml:space="preserve"> </w:t>
            </w:r>
            <w:r>
              <w:rPr>
                <w:color w:val="000000"/>
                <w:sz w:val="20"/>
                <w:szCs w:val="20"/>
              </w:rPr>
              <w:t>overcrowding.</w:t>
            </w:r>
          </w:p>
          <w:p w14:paraId="428AF677" w14:textId="77777777" w:rsidR="00885939" w:rsidRDefault="00885939">
            <w:pPr>
              <w:spacing w:before="45" w:after="0" w:line="196" w:lineRule="auto"/>
              <w:rPr>
                <w:color w:val="000000"/>
                <w:sz w:val="20"/>
                <w:szCs w:val="20"/>
              </w:rPr>
            </w:pPr>
          </w:p>
          <w:p w14:paraId="681E154F" w14:textId="77777777" w:rsidR="00885939" w:rsidRDefault="00000000">
            <w:pPr>
              <w:spacing w:before="45" w:after="0" w:line="196" w:lineRule="auto"/>
            </w:pPr>
            <w:r>
              <w:rPr>
                <w:color w:val="000000"/>
                <w:sz w:val="20"/>
                <w:szCs w:val="20"/>
              </w:rPr>
              <w:t>Urge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attendees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to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leave</w:t>
            </w:r>
            <w:r>
              <w:t xml:space="preserve"> </w:t>
            </w:r>
            <w:r>
              <w:rPr>
                <w:color w:val="000000"/>
                <w:sz w:val="20"/>
                <w:szCs w:val="20"/>
              </w:rPr>
              <w:t>the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prayer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room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in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an</w:t>
            </w:r>
            <w:r>
              <w:t xml:space="preserve"> </w:t>
            </w:r>
            <w:r>
              <w:rPr>
                <w:color w:val="000000"/>
                <w:sz w:val="20"/>
                <w:szCs w:val="20"/>
              </w:rPr>
              <w:t>orderly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manner.</w:t>
            </w:r>
            <w:r>
              <w:br/>
            </w:r>
          </w:p>
          <w:p w14:paraId="65246EFC" w14:textId="77777777" w:rsidR="00885939" w:rsidRDefault="00000000">
            <w:pPr>
              <w:spacing w:before="43" w:after="0" w:line="196" w:lineRule="auto"/>
            </w:pPr>
            <w:r>
              <w:rPr>
                <w:color w:val="000000"/>
              </w:rPr>
              <w:t>Have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organisers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clear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the</w:t>
            </w:r>
            <w:r>
              <w:t xml:space="preserve"> </w:t>
            </w:r>
            <w:r>
              <w:rPr>
                <w:color w:val="000000"/>
              </w:rPr>
              <w:t>foyer,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prayer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room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and</w:t>
            </w:r>
            <w:r>
              <w:t xml:space="preserve"> </w:t>
            </w:r>
            <w:r>
              <w:rPr>
                <w:color w:val="000000"/>
              </w:rPr>
              <w:t>wudu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facilities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of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any obstacles that may lead</w:t>
            </w:r>
          </w:p>
          <w:p w14:paraId="41C299FB" w14:textId="77777777" w:rsidR="00885939" w:rsidRDefault="00000000">
            <w:pPr>
              <w:spacing w:before="43" w:after="0" w:line="196" w:lineRule="auto"/>
            </w:pPr>
            <w:r>
              <w:rPr>
                <w:color w:val="000000"/>
              </w:rPr>
              <w:t>to blockage.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9A0341" w14:textId="77777777" w:rsidR="00885939" w:rsidRDefault="00000000"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7BC2FB" w14:textId="77777777" w:rsidR="00885939" w:rsidRDefault="00000000"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F40660" w14:textId="77777777" w:rsidR="00885939" w:rsidRDefault="00000000"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A57FFE" w14:textId="77777777" w:rsidR="00885939" w:rsidRDefault="00000000">
            <w:pPr>
              <w:spacing w:before="40" w:after="0" w:line="211" w:lineRule="auto"/>
            </w:pPr>
            <w:r>
              <w:rPr>
                <w:color w:val="000000"/>
                <w:sz w:val="20"/>
                <w:szCs w:val="20"/>
              </w:rPr>
              <w:t>Try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to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use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Garden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court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for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congregational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prayers</w:t>
            </w:r>
            <w:r>
              <w:t xml:space="preserve"> </w:t>
            </w:r>
            <w:r>
              <w:rPr>
                <w:color w:val="000000"/>
                <w:sz w:val="20"/>
                <w:szCs w:val="20"/>
              </w:rPr>
              <w:t>to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ease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overcrowding.</w:t>
            </w:r>
            <w:r>
              <w:t xml:space="preserve"> </w:t>
            </w:r>
            <w:r>
              <w:rPr>
                <w:color w:val="000000"/>
                <w:sz w:val="20"/>
                <w:szCs w:val="20"/>
              </w:rPr>
              <w:t>Call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for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first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aid/emergency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services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required.</w:t>
            </w:r>
            <w:r>
              <w:br/>
            </w:r>
          </w:p>
          <w:p w14:paraId="562C1B6C" w14:textId="77777777" w:rsidR="00885939" w:rsidRDefault="00000000">
            <w:pPr>
              <w:spacing w:before="43" w:after="0" w:line="196" w:lineRule="auto"/>
            </w:pPr>
            <w:r>
              <w:rPr>
                <w:color w:val="000000"/>
                <w:sz w:val="20"/>
                <w:szCs w:val="20"/>
              </w:rPr>
              <w:t>Report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incidents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via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SUSU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incident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report</w:t>
            </w:r>
            <w:r>
              <w:t xml:space="preserve"> </w:t>
            </w:r>
            <w:r>
              <w:rPr>
                <w:color w:val="000000"/>
                <w:sz w:val="20"/>
                <w:szCs w:val="20"/>
              </w:rPr>
              <w:t>procedure</w:t>
            </w:r>
          </w:p>
          <w:p w14:paraId="7524EA81" w14:textId="77777777" w:rsidR="00885939" w:rsidRDefault="00000000">
            <w:pPr>
              <w:spacing w:before="43" w:after="0" w:line="196" w:lineRule="auto"/>
            </w:pPr>
            <w:r>
              <w:rPr>
                <w:color w:val="000000"/>
                <w:sz w:val="20"/>
                <w:szCs w:val="20"/>
              </w:rPr>
              <w:t>If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injury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is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severe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call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emergency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services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(999)</w:t>
            </w:r>
          </w:p>
          <w:p w14:paraId="244542C3" w14:textId="77777777" w:rsidR="00885939" w:rsidRDefault="00000000">
            <w:pPr>
              <w:spacing w:before="45" w:after="0" w:line="196" w:lineRule="auto"/>
            </w:pPr>
            <w:r>
              <w:rPr>
                <w:color w:val="000000"/>
                <w:sz w:val="20"/>
                <w:szCs w:val="20"/>
              </w:rPr>
              <w:t>and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University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Security</w:t>
            </w:r>
          </w:p>
          <w:p w14:paraId="101EFBE6" w14:textId="77777777" w:rsidR="00885939" w:rsidRDefault="00000000">
            <w:pPr>
              <w:spacing w:before="290" w:after="0" w:line="196" w:lineRule="auto"/>
            </w:pPr>
            <w:r>
              <w:rPr>
                <w:color w:val="000000"/>
                <w:sz w:val="20"/>
                <w:szCs w:val="20"/>
              </w:rPr>
              <w:t>Emergency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contact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number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for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Campus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Security:</w:t>
            </w:r>
          </w:p>
          <w:p w14:paraId="0FB25DDB" w14:textId="77777777" w:rsidR="00885939" w:rsidRDefault="00000000">
            <w:pPr>
              <w:spacing w:before="43" w:after="0" w:line="196" w:lineRule="auto"/>
            </w:pPr>
            <w:r>
              <w:rPr>
                <w:color w:val="000000"/>
                <w:sz w:val="20"/>
                <w:szCs w:val="20"/>
              </w:rPr>
              <w:t>Tel: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+44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(0)23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8059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3311</w:t>
            </w:r>
          </w:p>
          <w:p w14:paraId="48C74FFB" w14:textId="77777777" w:rsidR="00885939" w:rsidRDefault="00000000">
            <w:pPr>
              <w:spacing w:before="42" w:after="0" w:line="196" w:lineRule="auto"/>
            </w:pPr>
            <w:r>
              <w:rPr>
                <w:color w:val="000000"/>
                <w:sz w:val="20"/>
                <w:szCs w:val="20"/>
              </w:rPr>
              <w:t>(Ext:3311).</w:t>
            </w:r>
          </w:p>
        </w:tc>
        <w:tc>
          <w:tcPr>
            <w:tcW w:w="44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1543D95" w14:textId="77777777" w:rsidR="00885939" w:rsidRDefault="00885939">
            <w:pPr>
              <w:rPr>
                <w:rFonts w:eastAsia="Calibri" w:cs="Calibri"/>
                <w:color w:val="000000"/>
              </w:rPr>
            </w:pPr>
          </w:p>
        </w:tc>
      </w:tr>
      <w:tr w:rsidR="00885939" w14:paraId="21918A05" w14:textId="77777777">
        <w:trPr>
          <w:cantSplit/>
          <w:trHeight w:val="300"/>
        </w:trPr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33EF0D" w14:textId="77777777" w:rsidR="00885939" w:rsidRDefault="00000000">
            <w:pPr>
              <w:spacing w:before="42" w:after="0" w:line="196" w:lineRule="auto"/>
              <w:rPr>
                <w:color w:val="000000"/>
              </w:rPr>
            </w:pPr>
            <w:r>
              <w:rPr>
                <w:color w:val="000000"/>
              </w:rPr>
              <w:lastRenderedPageBreak/>
              <w:t>Fire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6682A5" w14:textId="77777777" w:rsidR="00885939" w:rsidRDefault="00000000">
            <w:pPr>
              <w:spacing w:before="42" w:after="0" w:line="196" w:lineRule="auto"/>
            </w:pPr>
            <w:r>
              <w:rPr>
                <w:color w:val="000000"/>
              </w:rPr>
              <w:t>Fire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in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the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prayer</w:t>
            </w:r>
            <w:r>
              <w:t xml:space="preserve"> </w:t>
            </w:r>
            <w:r>
              <w:rPr>
                <w:color w:val="000000"/>
              </w:rPr>
              <w:t>room/Garden Court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leading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to</w:t>
            </w:r>
            <w:r>
              <w:t xml:space="preserve"> </w:t>
            </w:r>
            <w:r>
              <w:rPr>
                <w:color w:val="000000"/>
              </w:rPr>
              <w:t>smoke</w:t>
            </w:r>
            <w:r>
              <w:t xml:space="preserve"> </w:t>
            </w:r>
            <w:r>
              <w:rPr>
                <w:color w:val="000000"/>
              </w:rPr>
              <w:t>inhalation,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burns,</w:t>
            </w:r>
            <w:r>
              <w:t xml:space="preserve"> </w:t>
            </w:r>
            <w:r>
              <w:rPr>
                <w:color w:val="000000"/>
              </w:rPr>
              <w:t>overcrowding (see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above)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and</w:t>
            </w:r>
            <w:r>
              <w:t xml:space="preserve"> </w:t>
            </w:r>
            <w:r>
              <w:rPr>
                <w:color w:val="000000"/>
              </w:rPr>
              <w:t>other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fire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related</w:t>
            </w:r>
            <w:r>
              <w:t xml:space="preserve"> </w:t>
            </w:r>
            <w:r>
              <w:rPr>
                <w:color w:val="000000"/>
              </w:rPr>
              <w:t>injuries.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AE9AE7" w14:textId="77777777" w:rsidR="00885939" w:rsidRDefault="00000000">
            <w:pPr>
              <w:spacing w:before="42" w:after="0" w:line="196" w:lineRule="auto"/>
            </w:pPr>
            <w:r>
              <w:rPr>
                <w:color w:val="000000"/>
              </w:rPr>
              <w:t>All</w:t>
            </w:r>
            <w:r>
              <w:t xml:space="preserve"> </w:t>
            </w:r>
            <w:r>
              <w:rPr>
                <w:color w:val="000000"/>
              </w:rPr>
              <w:t>participants</w:t>
            </w:r>
            <w:r>
              <w:t xml:space="preserve"> </w:t>
            </w:r>
            <w:r>
              <w:rPr>
                <w:color w:val="000000"/>
              </w:rPr>
              <w:t>and</w:t>
            </w:r>
            <w:r>
              <w:t xml:space="preserve"> </w:t>
            </w:r>
            <w:r>
              <w:rPr>
                <w:color w:val="000000"/>
              </w:rPr>
              <w:t>organisers/staff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as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well</w:t>
            </w:r>
            <w:r>
              <w:t xml:space="preserve"> </w:t>
            </w:r>
            <w:r>
              <w:rPr>
                <w:color w:val="000000"/>
              </w:rPr>
              <w:t>as</w:t>
            </w:r>
            <w:r>
              <w:t xml:space="preserve"> </w:t>
            </w:r>
            <w:r>
              <w:rPr>
                <w:color w:val="000000"/>
              </w:rPr>
              <w:t>members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of</w:t>
            </w:r>
            <w:r>
              <w:t xml:space="preserve"> </w:t>
            </w:r>
            <w:r>
              <w:rPr>
                <w:color w:val="000000"/>
              </w:rPr>
              <w:t>the</w:t>
            </w:r>
            <w:r>
              <w:t xml:space="preserve"> </w:t>
            </w:r>
            <w:r>
              <w:rPr>
                <w:color w:val="000000"/>
              </w:rPr>
              <w:t>public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797B23" w14:textId="77777777" w:rsidR="00885939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75EB25" w14:textId="77777777" w:rsidR="00885939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CAC6D5" w14:textId="77777777" w:rsidR="00885939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3A8B6F" w14:textId="77777777" w:rsidR="00885939" w:rsidRDefault="00000000">
            <w:pPr>
              <w:spacing w:before="42" w:after="0" w:line="196" w:lineRule="auto"/>
            </w:pPr>
            <w:r>
              <w:rPr>
                <w:color w:val="000000"/>
              </w:rPr>
              <w:t>Ensure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that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attendees</w:t>
            </w:r>
            <w:r>
              <w:t xml:space="preserve"> </w:t>
            </w:r>
            <w:r>
              <w:rPr>
                <w:color w:val="000000"/>
              </w:rPr>
              <w:t>know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where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the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nearest</w:t>
            </w:r>
            <w:r>
              <w:t xml:space="preserve"> </w:t>
            </w:r>
            <w:r>
              <w:rPr>
                <w:color w:val="000000"/>
              </w:rPr>
              <w:t>fire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exist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are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and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that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fire</w:t>
            </w:r>
            <w:r>
              <w:t xml:space="preserve"> </w:t>
            </w:r>
            <w:r>
              <w:rPr>
                <w:color w:val="000000"/>
              </w:rPr>
              <w:t>exits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are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clearly</w:t>
            </w:r>
            <w:r>
              <w:t xml:space="preserve"> </w:t>
            </w:r>
            <w:r>
              <w:rPr>
                <w:color w:val="000000"/>
              </w:rPr>
              <w:t>signposted.</w:t>
            </w:r>
          </w:p>
          <w:p w14:paraId="2503E1B1" w14:textId="77777777" w:rsidR="00885939" w:rsidRDefault="00885939">
            <w:pPr>
              <w:spacing w:before="45" w:after="0" w:line="196" w:lineRule="auto"/>
              <w:rPr>
                <w:color w:val="000000"/>
              </w:rPr>
            </w:pPr>
          </w:p>
          <w:p w14:paraId="20F5F7E7" w14:textId="77777777" w:rsidR="00885939" w:rsidRDefault="00000000">
            <w:pPr>
              <w:spacing w:before="45" w:after="0" w:line="196" w:lineRule="auto"/>
            </w:pPr>
            <w:r>
              <w:rPr>
                <w:color w:val="000000"/>
              </w:rPr>
              <w:t>Any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build-up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of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rubbish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is</w:t>
            </w:r>
            <w:r>
              <w:t xml:space="preserve"> </w:t>
            </w:r>
            <w:r>
              <w:rPr>
                <w:color w:val="000000"/>
              </w:rPr>
              <w:t>to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be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kept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to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minimum.</w:t>
            </w:r>
          </w:p>
          <w:p w14:paraId="17342007" w14:textId="77777777" w:rsidR="00885939" w:rsidRDefault="00885939">
            <w:pPr>
              <w:spacing w:before="45" w:after="0" w:line="196" w:lineRule="auto"/>
            </w:pPr>
          </w:p>
          <w:p w14:paraId="45BD6E7B" w14:textId="77777777" w:rsidR="00885939" w:rsidRDefault="00000000">
            <w:pPr>
              <w:spacing w:before="45" w:after="0" w:line="196" w:lineRule="auto"/>
            </w:pPr>
            <w:r>
              <w:rPr>
                <w:color w:val="000000"/>
              </w:rPr>
              <w:t>Excess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build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up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is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to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be</w:t>
            </w:r>
            <w:r>
              <w:t xml:space="preserve"> </w:t>
            </w:r>
            <w:r>
              <w:rPr>
                <w:color w:val="000000"/>
              </w:rPr>
              <w:t>removed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before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the</w:t>
            </w:r>
            <w:r>
              <w:t xml:space="preserve"> </w:t>
            </w:r>
            <w:r>
              <w:rPr>
                <w:color w:val="000000"/>
              </w:rPr>
              <w:t>event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and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deposited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in</w:t>
            </w:r>
            <w:r>
              <w:t xml:space="preserve"> </w:t>
            </w:r>
            <w:r>
              <w:rPr>
                <w:color w:val="000000"/>
              </w:rPr>
              <w:t>the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designated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areas.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443888" w14:textId="77777777" w:rsidR="00885939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3976B3" w14:textId="77777777" w:rsidR="00885939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8B7AD6" w14:textId="77777777" w:rsidR="00885939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F413FF" w14:textId="77777777" w:rsidR="00885939" w:rsidRDefault="00000000">
            <w:pPr>
              <w:spacing w:before="42" w:after="0" w:line="196" w:lineRule="auto"/>
            </w:pPr>
            <w:r>
              <w:rPr>
                <w:color w:val="000000"/>
              </w:rPr>
              <w:t>All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incidents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are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to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be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reported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as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soon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as</w:t>
            </w:r>
            <w:r>
              <w:t xml:space="preserve"> </w:t>
            </w:r>
            <w:r>
              <w:rPr>
                <w:color w:val="000000"/>
              </w:rPr>
              <w:t>possible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ensuring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the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duty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manager/health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and</w:t>
            </w:r>
            <w:r>
              <w:t xml:space="preserve"> </w:t>
            </w:r>
            <w:r>
              <w:rPr>
                <w:color w:val="000000"/>
              </w:rPr>
              <w:t>safety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officer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have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been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informed.</w:t>
            </w:r>
          </w:p>
          <w:p w14:paraId="1DAFF695" w14:textId="77777777" w:rsidR="00885939" w:rsidRDefault="00000000">
            <w:pPr>
              <w:spacing w:before="288" w:after="0" w:line="196" w:lineRule="auto"/>
            </w:pPr>
            <w:r>
              <w:rPr>
                <w:color w:val="000000"/>
              </w:rPr>
              <w:t>Call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emergency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services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and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University</w:t>
            </w:r>
            <w:r>
              <w:t xml:space="preserve"> </w:t>
            </w:r>
            <w:r>
              <w:rPr>
                <w:color w:val="000000"/>
              </w:rPr>
              <w:t>Security:</w:t>
            </w:r>
          </w:p>
          <w:p w14:paraId="02936D8D" w14:textId="77777777" w:rsidR="00885939" w:rsidRDefault="00000000">
            <w:pPr>
              <w:spacing w:before="45" w:after="0" w:line="196" w:lineRule="auto"/>
            </w:pPr>
            <w:r>
              <w:rPr>
                <w:color w:val="000000"/>
              </w:rPr>
              <w:t>Emergency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contact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number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for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Campus</w:t>
            </w:r>
          </w:p>
          <w:p w14:paraId="6CDE6F45" w14:textId="77777777" w:rsidR="00885939" w:rsidRDefault="00000000">
            <w:pPr>
              <w:spacing w:before="46" w:after="0" w:line="196" w:lineRule="auto"/>
            </w:pPr>
            <w:r>
              <w:rPr>
                <w:color w:val="000000"/>
              </w:rPr>
              <w:t>Security:</w:t>
            </w:r>
          </w:p>
          <w:p w14:paraId="2C5F9AFD" w14:textId="77777777" w:rsidR="00885939" w:rsidRDefault="00000000">
            <w:pPr>
              <w:spacing w:before="43" w:after="0" w:line="196" w:lineRule="auto"/>
            </w:pPr>
            <w:r>
              <w:rPr>
                <w:color w:val="000000"/>
              </w:rPr>
              <w:t>Tel: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+44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(0)23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8059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3311</w:t>
            </w:r>
          </w:p>
          <w:p w14:paraId="6AC99C1F" w14:textId="77777777" w:rsidR="00885939" w:rsidRDefault="00000000">
            <w:pPr>
              <w:spacing w:before="40" w:after="0" w:line="211" w:lineRule="auto"/>
              <w:rPr>
                <w:color w:val="000000"/>
              </w:rPr>
            </w:pPr>
            <w:r>
              <w:rPr>
                <w:color w:val="000000"/>
              </w:rPr>
              <w:t>(Ext:3311).</w:t>
            </w:r>
          </w:p>
        </w:tc>
        <w:tc>
          <w:tcPr>
            <w:tcW w:w="44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37744A7" w14:textId="77777777" w:rsidR="00885939" w:rsidRDefault="00885939">
            <w:pPr>
              <w:rPr>
                <w:rFonts w:eastAsia="Calibri" w:cs="Calibri"/>
                <w:color w:val="000000"/>
              </w:rPr>
            </w:pPr>
          </w:p>
        </w:tc>
      </w:tr>
      <w:tr w:rsidR="00885939" w14:paraId="6C971466" w14:textId="77777777">
        <w:trPr>
          <w:cantSplit/>
          <w:trHeight w:val="300"/>
        </w:trPr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68A300" w14:textId="77777777" w:rsidR="00885939" w:rsidRDefault="00000000">
            <w:pPr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Poor hygiene and sanitation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423841" w14:textId="77777777" w:rsidR="00885939" w:rsidRDefault="00000000">
            <w:pPr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Poor conditions in the wudu facilities and toilets leading to sickness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74D5C0" w14:textId="77777777" w:rsidR="00885939" w:rsidRDefault="00000000">
            <w:pPr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 xml:space="preserve">All 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39132B" w14:textId="77777777" w:rsidR="00885939" w:rsidRDefault="00000000">
            <w:pPr>
              <w:rPr>
                <w:rFonts w:eastAsia="Calibri" w:cs="Calibri"/>
                <w:b/>
                <w:bCs/>
                <w:color w:val="000000"/>
              </w:rPr>
            </w:pPr>
            <w:r>
              <w:rPr>
                <w:rFonts w:eastAsia="Calibri" w:cs="Calibri"/>
                <w:b/>
                <w:bCs/>
                <w:color w:val="000000"/>
              </w:rPr>
              <w:t>2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A15288" w14:textId="77777777" w:rsidR="00885939" w:rsidRDefault="00000000">
            <w:pPr>
              <w:rPr>
                <w:rFonts w:eastAsia="Calibri" w:cs="Calibri"/>
                <w:b/>
                <w:bCs/>
                <w:color w:val="000000"/>
              </w:rPr>
            </w:pPr>
            <w:r>
              <w:rPr>
                <w:rFonts w:eastAsia="Calibri" w:cs="Calibri"/>
                <w:b/>
                <w:bCs/>
                <w:color w:val="000000"/>
              </w:rPr>
              <w:t>3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E7F344" w14:textId="77777777" w:rsidR="00885939" w:rsidRDefault="00000000">
            <w:pPr>
              <w:rPr>
                <w:rFonts w:eastAsia="Calibri" w:cs="Calibri"/>
                <w:b/>
                <w:bCs/>
                <w:color w:val="000000"/>
              </w:rPr>
            </w:pPr>
            <w:r>
              <w:rPr>
                <w:rFonts w:eastAsia="Calibri" w:cs="Calibri"/>
                <w:b/>
                <w:bCs/>
                <w:color w:val="000000"/>
              </w:rPr>
              <w:t>6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6C3298" w14:textId="77777777" w:rsidR="00885939" w:rsidRDefault="00000000">
            <w:pPr>
              <w:pStyle w:val="NoSpacing"/>
              <w:spacing w:line="240" w:lineRule="auto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Ensure that the Wudu facilities are cleaned well before Jummah.</w:t>
            </w:r>
          </w:p>
          <w:p w14:paraId="5DDDE894" w14:textId="77777777" w:rsidR="00885939" w:rsidRDefault="00885939">
            <w:pPr>
              <w:pStyle w:val="NoSpacing"/>
              <w:spacing w:line="240" w:lineRule="auto"/>
              <w:rPr>
                <w:rFonts w:eastAsia="Calibri" w:cs="Calibri"/>
                <w:color w:val="000000"/>
              </w:rPr>
            </w:pPr>
          </w:p>
          <w:p w14:paraId="25305D3E" w14:textId="77777777" w:rsidR="00885939" w:rsidRDefault="00000000">
            <w:pPr>
              <w:pStyle w:val="NoSpacing"/>
              <w:spacing w:line="240" w:lineRule="auto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Urge attendees to clean up after themselves.</w:t>
            </w:r>
          </w:p>
          <w:p w14:paraId="4B75E771" w14:textId="77777777" w:rsidR="00885939" w:rsidRDefault="00885939">
            <w:pPr>
              <w:pStyle w:val="NoSpacing"/>
              <w:spacing w:line="240" w:lineRule="auto"/>
              <w:rPr>
                <w:rFonts w:eastAsia="Calibri" w:cs="Calibri"/>
                <w:color w:val="000000"/>
              </w:rPr>
            </w:pPr>
          </w:p>
          <w:p w14:paraId="053CC4AD" w14:textId="77777777" w:rsidR="00885939" w:rsidRDefault="00000000">
            <w:pPr>
              <w:pStyle w:val="NoSpacing"/>
              <w:spacing w:line="240" w:lineRule="auto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Have organizers frequently check the conditions of the wudu facilities and toilets and clean them if needed.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51E689" w14:textId="77777777" w:rsidR="00885939" w:rsidRDefault="00000000">
            <w:pPr>
              <w:rPr>
                <w:rFonts w:eastAsia="Calibri" w:cs="Calibri"/>
                <w:b/>
                <w:bCs/>
                <w:color w:val="000000"/>
              </w:rPr>
            </w:pPr>
            <w:r>
              <w:rPr>
                <w:rFonts w:eastAsia="Calibri" w:cs="Calibri"/>
                <w:b/>
                <w:bCs/>
                <w:color w:val="000000"/>
              </w:rPr>
              <w:t>2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05C665" w14:textId="77777777" w:rsidR="00885939" w:rsidRDefault="00000000">
            <w:pPr>
              <w:rPr>
                <w:rFonts w:eastAsia="Calibri" w:cs="Calibri"/>
                <w:b/>
                <w:bCs/>
                <w:color w:val="000000"/>
              </w:rPr>
            </w:pPr>
            <w:r>
              <w:rPr>
                <w:rFonts w:eastAsia="Calibri" w:cs="Calibri"/>
                <w:b/>
                <w:bCs/>
                <w:color w:val="000000"/>
              </w:rPr>
              <w:t>4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990C79" w14:textId="77777777" w:rsidR="00885939" w:rsidRDefault="00000000">
            <w:pPr>
              <w:rPr>
                <w:rFonts w:eastAsia="Calibri" w:cs="Calibri"/>
                <w:b/>
                <w:bCs/>
                <w:color w:val="000000"/>
              </w:rPr>
            </w:pPr>
            <w:r>
              <w:rPr>
                <w:rFonts w:eastAsia="Calibri" w:cs="Calibri"/>
                <w:b/>
                <w:bCs/>
                <w:color w:val="000000"/>
              </w:rPr>
              <w:t>4</w:t>
            </w: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805A7E" w14:textId="77777777" w:rsidR="00885939" w:rsidRDefault="00000000">
            <w:pPr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 xml:space="preserve">Seek medical attention if problem arises. </w:t>
            </w:r>
          </w:p>
          <w:p w14:paraId="4D1C7A20" w14:textId="77777777" w:rsidR="00885939" w:rsidRDefault="00000000">
            <w:pPr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Contact faculty for cleaning if needed.</w:t>
            </w:r>
          </w:p>
          <w:p w14:paraId="5885FC1C" w14:textId="77777777" w:rsidR="00885939" w:rsidRDefault="00000000">
            <w:pPr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 xml:space="preserve"> Report incidents via SUSU incident report</w:t>
            </w:r>
          </w:p>
          <w:p w14:paraId="272599E3" w14:textId="77777777" w:rsidR="00885939" w:rsidRDefault="00000000">
            <w:pPr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procedure</w:t>
            </w:r>
          </w:p>
          <w:p w14:paraId="688D5987" w14:textId="77777777" w:rsidR="00885939" w:rsidRDefault="00000000">
            <w:pPr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 xml:space="preserve"> If injury is severe call emergency services (999) and University Security</w:t>
            </w:r>
          </w:p>
          <w:p w14:paraId="11B07580" w14:textId="77777777" w:rsidR="00885939" w:rsidRDefault="00000000">
            <w:pPr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Emergency contact number for Campus Security:</w:t>
            </w:r>
          </w:p>
          <w:p w14:paraId="399860BB" w14:textId="77777777" w:rsidR="00885939" w:rsidRDefault="00000000">
            <w:pPr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Tel: +44 (0)23 8059 3311</w:t>
            </w:r>
          </w:p>
          <w:p w14:paraId="25C3A660" w14:textId="77777777" w:rsidR="00885939" w:rsidRDefault="00000000">
            <w:pPr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(Ext:3311).</w:t>
            </w:r>
          </w:p>
        </w:tc>
        <w:tc>
          <w:tcPr>
            <w:tcW w:w="44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DD26C71" w14:textId="77777777" w:rsidR="00885939" w:rsidRDefault="00885939">
            <w:pPr>
              <w:rPr>
                <w:rFonts w:eastAsia="Calibri" w:cs="Calibri"/>
                <w:color w:val="000000"/>
              </w:rPr>
            </w:pPr>
          </w:p>
        </w:tc>
      </w:tr>
      <w:tr w:rsidR="00885939" w14:paraId="0CEDE6AC" w14:textId="77777777">
        <w:trPr>
          <w:cantSplit/>
          <w:trHeight w:val="300"/>
        </w:trPr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F675BA" w14:textId="77777777" w:rsidR="00885939" w:rsidRDefault="00000000">
            <w:pPr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lastRenderedPageBreak/>
              <w:t>Poor air quality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0F5755" w14:textId="77777777" w:rsidR="00885939" w:rsidRDefault="00000000">
            <w:pPr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Poor air quality due to poor ventilation leading to sickness and claustrophobia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962DF8" w14:textId="77777777" w:rsidR="00885939" w:rsidRDefault="00000000">
            <w:pPr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 xml:space="preserve">All 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6E77FB" w14:textId="77777777" w:rsidR="00885939" w:rsidRDefault="00000000">
            <w:pPr>
              <w:rPr>
                <w:rFonts w:eastAsia="Calibri" w:cs="Calibri"/>
                <w:b/>
                <w:bCs/>
                <w:color w:val="000000"/>
              </w:rPr>
            </w:pPr>
            <w:r>
              <w:rPr>
                <w:rFonts w:eastAsia="Calibri" w:cs="Calibri"/>
                <w:b/>
                <w:bCs/>
                <w:color w:val="000000"/>
              </w:rPr>
              <w:t>1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FDBFCE" w14:textId="77777777" w:rsidR="00885939" w:rsidRDefault="00000000">
            <w:pPr>
              <w:rPr>
                <w:rFonts w:eastAsia="Calibri" w:cs="Calibri"/>
                <w:b/>
                <w:bCs/>
                <w:color w:val="000000"/>
              </w:rPr>
            </w:pPr>
            <w:r>
              <w:rPr>
                <w:rFonts w:eastAsia="Calibri" w:cs="Calibri"/>
                <w:b/>
                <w:bCs/>
                <w:color w:val="000000"/>
              </w:rPr>
              <w:t>4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B44A0E" w14:textId="77777777" w:rsidR="00885939" w:rsidRDefault="00000000">
            <w:pPr>
              <w:rPr>
                <w:rFonts w:eastAsia="Calibri" w:cs="Calibri"/>
                <w:b/>
                <w:bCs/>
                <w:color w:val="000000"/>
              </w:rPr>
            </w:pPr>
            <w:r>
              <w:rPr>
                <w:rFonts w:eastAsia="Calibri" w:cs="Calibri"/>
                <w:b/>
                <w:bCs/>
                <w:color w:val="000000"/>
              </w:rPr>
              <w:t>4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89DD77" w14:textId="77777777" w:rsidR="00885939" w:rsidRDefault="00000000">
            <w:pPr>
              <w:pStyle w:val="NoSpacing"/>
              <w:spacing w:line="240" w:lineRule="auto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Keep all windows open</w:t>
            </w:r>
          </w:p>
          <w:p w14:paraId="6B020B06" w14:textId="77777777" w:rsidR="00885939" w:rsidRDefault="00000000">
            <w:pPr>
              <w:pStyle w:val="NoSpacing"/>
              <w:spacing w:line="240" w:lineRule="auto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for the prayer.</w:t>
            </w:r>
          </w:p>
          <w:p w14:paraId="486DDB7E" w14:textId="77777777" w:rsidR="00885939" w:rsidRDefault="00885939">
            <w:pPr>
              <w:pStyle w:val="NoSpacing"/>
              <w:spacing w:line="240" w:lineRule="auto"/>
              <w:rPr>
                <w:rFonts w:eastAsia="Calibri" w:cs="Calibri"/>
                <w:color w:val="000000"/>
              </w:rPr>
            </w:pPr>
          </w:p>
          <w:p w14:paraId="398A436C" w14:textId="77777777" w:rsidR="00885939" w:rsidRDefault="00000000">
            <w:pPr>
              <w:pStyle w:val="NoSpacing"/>
              <w:spacing w:line="240" w:lineRule="auto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If the air quality is still poor, use oscillating fans to circulate air.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494720" w14:textId="77777777" w:rsidR="00885939" w:rsidRDefault="00000000">
            <w:pPr>
              <w:rPr>
                <w:rFonts w:eastAsia="Calibri" w:cs="Calibri"/>
                <w:b/>
                <w:bCs/>
                <w:color w:val="000000"/>
              </w:rPr>
            </w:pPr>
            <w:r>
              <w:rPr>
                <w:rFonts w:eastAsia="Calibri" w:cs="Calibri"/>
                <w:b/>
                <w:bCs/>
                <w:color w:val="000000"/>
              </w:rPr>
              <w:t>1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3A55A3" w14:textId="77777777" w:rsidR="00885939" w:rsidRDefault="00000000">
            <w:pPr>
              <w:rPr>
                <w:rFonts w:eastAsia="Calibri" w:cs="Calibri"/>
                <w:b/>
                <w:bCs/>
                <w:color w:val="000000"/>
              </w:rPr>
            </w:pPr>
            <w:r>
              <w:rPr>
                <w:rFonts w:eastAsia="Calibri" w:cs="Calibri"/>
                <w:b/>
                <w:bCs/>
                <w:color w:val="000000"/>
              </w:rPr>
              <w:t>2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F44534" w14:textId="77777777" w:rsidR="00885939" w:rsidRDefault="00000000">
            <w:pPr>
              <w:rPr>
                <w:rFonts w:eastAsia="Calibri" w:cs="Calibri"/>
                <w:b/>
                <w:bCs/>
                <w:color w:val="000000"/>
              </w:rPr>
            </w:pPr>
            <w:r>
              <w:rPr>
                <w:rFonts w:eastAsia="Calibri" w:cs="Calibri"/>
                <w:b/>
                <w:bCs/>
                <w:color w:val="000000"/>
              </w:rPr>
              <w:t>2</w:t>
            </w: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0FA074" w14:textId="77777777" w:rsidR="00885939" w:rsidRDefault="00000000">
            <w:pPr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Seek medical attention if problem arises.</w:t>
            </w:r>
          </w:p>
          <w:p w14:paraId="1E8B3D56" w14:textId="77777777" w:rsidR="00885939" w:rsidRDefault="00000000">
            <w:pPr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Try and have Jummah in Garden Court.</w:t>
            </w:r>
          </w:p>
        </w:tc>
        <w:tc>
          <w:tcPr>
            <w:tcW w:w="44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EBCD2C0" w14:textId="77777777" w:rsidR="00885939" w:rsidRDefault="00885939">
            <w:pPr>
              <w:rPr>
                <w:rFonts w:eastAsia="Calibri" w:cs="Calibri"/>
                <w:color w:val="000000"/>
              </w:rPr>
            </w:pPr>
          </w:p>
        </w:tc>
      </w:tr>
      <w:tr w:rsidR="00885939" w14:paraId="5E29B926" w14:textId="77777777">
        <w:trPr>
          <w:cantSplit/>
          <w:trHeight w:val="300"/>
        </w:trPr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B6FC93" w14:textId="77777777" w:rsidR="00885939" w:rsidRDefault="00000000">
            <w:pPr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Lack of accessibility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044DB3" w14:textId="77777777" w:rsidR="00885939" w:rsidRDefault="00000000">
            <w:pPr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Lack of accessibility in Prayer room/ garden court leading to physical injury, distress, exclusion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258BA5" w14:textId="77777777" w:rsidR="00885939" w:rsidRDefault="00000000">
            <w:pPr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all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6AF496" w14:textId="77777777" w:rsidR="00885939" w:rsidRDefault="00000000">
            <w:pPr>
              <w:rPr>
                <w:rFonts w:eastAsia="Calibri" w:cs="Calibri"/>
                <w:b/>
                <w:bCs/>
                <w:color w:val="000000"/>
              </w:rPr>
            </w:pPr>
            <w:r>
              <w:rPr>
                <w:rFonts w:eastAsia="Calibri" w:cs="Calibri"/>
                <w:b/>
                <w:bCs/>
                <w:color w:val="000000"/>
              </w:rPr>
              <w:t>2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35E873" w14:textId="77777777" w:rsidR="00885939" w:rsidRDefault="00000000">
            <w:pPr>
              <w:rPr>
                <w:rFonts w:eastAsia="Calibri" w:cs="Calibri"/>
                <w:b/>
                <w:bCs/>
                <w:color w:val="000000"/>
              </w:rPr>
            </w:pPr>
            <w:r>
              <w:rPr>
                <w:rFonts w:eastAsia="Calibri" w:cs="Calibri"/>
                <w:b/>
                <w:bCs/>
                <w:color w:val="000000"/>
              </w:rPr>
              <w:t>5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2341F8" w14:textId="77777777" w:rsidR="00885939" w:rsidRDefault="00000000">
            <w:pPr>
              <w:rPr>
                <w:rFonts w:eastAsia="Calibri" w:cs="Calibri"/>
                <w:b/>
                <w:bCs/>
                <w:color w:val="000000"/>
              </w:rPr>
            </w:pPr>
            <w:r>
              <w:rPr>
                <w:rFonts w:eastAsia="Calibri" w:cs="Calibri"/>
                <w:b/>
                <w:bCs/>
                <w:color w:val="000000"/>
              </w:rPr>
              <w:t>5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A697CA" w14:textId="77777777" w:rsidR="00885939" w:rsidRDefault="00000000">
            <w:pPr>
              <w:pStyle w:val="NoSpacing"/>
              <w:spacing w:line="240" w:lineRule="auto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Committee to consult members on needs and make reasonable</w:t>
            </w:r>
          </w:p>
          <w:p w14:paraId="151A1247" w14:textId="77777777" w:rsidR="00885939" w:rsidRDefault="00000000">
            <w:pPr>
              <w:pStyle w:val="NoSpacing"/>
              <w:spacing w:line="240" w:lineRule="auto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adjustments where possible.</w:t>
            </w:r>
          </w:p>
          <w:p w14:paraId="243BE4DE" w14:textId="77777777" w:rsidR="00885939" w:rsidRDefault="00885939">
            <w:pPr>
              <w:pStyle w:val="NoSpacing"/>
              <w:spacing w:line="240" w:lineRule="auto"/>
              <w:rPr>
                <w:rFonts w:eastAsia="Calibri" w:cs="Calibri"/>
                <w:color w:val="000000"/>
              </w:rPr>
            </w:pPr>
          </w:p>
          <w:p w14:paraId="28C7DF88" w14:textId="77777777" w:rsidR="00885939" w:rsidRDefault="00000000">
            <w:pPr>
              <w:pStyle w:val="NoSpacing"/>
              <w:spacing w:line="240" w:lineRule="auto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Have chairs available in the prayer room/Garden Court for people with accessibility needs.</w:t>
            </w:r>
          </w:p>
          <w:p w14:paraId="16D737CE" w14:textId="77777777" w:rsidR="00885939" w:rsidRDefault="00885939">
            <w:pPr>
              <w:pStyle w:val="NoSpacing"/>
              <w:spacing w:line="240" w:lineRule="auto"/>
              <w:rPr>
                <w:rFonts w:eastAsia="Calibri" w:cs="Calibri"/>
                <w:color w:val="000000"/>
              </w:rPr>
            </w:pPr>
          </w:p>
          <w:p w14:paraId="598493AE" w14:textId="77777777" w:rsidR="00885939" w:rsidRDefault="00000000">
            <w:pPr>
              <w:pStyle w:val="NoSpacing"/>
              <w:spacing w:line="240" w:lineRule="auto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Have organizers assist with the movement of persons with mobility needs, especially up and</w:t>
            </w:r>
          </w:p>
          <w:p w14:paraId="4E225CBE" w14:textId="77777777" w:rsidR="00885939" w:rsidRDefault="00000000">
            <w:pPr>
              <w:pStyle w:val="NoSpacing"/>
              <w:spacing w:line="240" w:lineRule="auto"/>
              <w:rPr>
                <w:rFonts w:eastAsia="Calibri" w:cs="Calibri"/>
                <w:color w:val="000000"/>
              </w:rPr>
            </w:pPr>
            <w:proofErr w:type="gramStart"/>
            <w:r>
              <w:rPr>
                <w:rFonts w:eastAsia="Calibri" w:cs="Calibri"/>
                <w:color w:val="000000"/>
              </w:rPr>
              <w:t>down stairs</w:t>
            </w:r>
            <w:proofErr w:type="gramEnd"/>
            <w:r>
              <w:rPr>
                <w:rFonts w:eastAsia="Calibri" w:cs="Calibri"/>
                <w:color w:val="000000"/>
              </w:rPr>
              <w:t xml:space="preserve"> (see above).</w:t>
            </w:r>
          </w:p>
          <w:p w14:paraId="174CB965" w14:textId="77777777" w:rsidR="00885939" w:rsidRDefault="00885939">
            <w:pPr>
              <w:pStyle w:val="NoSpacing"/>
              <w:spacing w:line="240" w:lineRule="auto"/>
              <w:rPr>
                <w:rFonts w:eastAsia="Calibri" w:cs="Calibri"/>
                <w:color w:val="000000"/>
              </w:rPr>
            </w:pPr>
          </w:p>
          <w:p w14:paraId="75711F65" w14:textId="77777777" w:rsidR="00885939" w:rsidRDefault="00000000">
            <w:pPr>
              <w:pStyle w:val="NoSpacing"/>
              <w:spacing w:line="240" w:lineRule="auto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Urge persons with mobility needs to arrive early to avoid overcrowding (see above)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CE5F61" w14:textId="77777777" w:rsidR="00885939" w:rsidRDefault="00000000">
            <w:pPr>
              <w:rPr>
                <w:rFonts w:eastAsia="Calibri" w:cs="Calibri"/>
                <w:b/>
                <w:bCs/>
                <w:color w:val="000000"/>
              </w:rPr>
            </w:pPr>
            <w:r>
              <w:rPr>
                <w:rFonts w:eastAsia="Calibri" w:cs="Calibri"/>
                <w:b/>
                <w:bCs/>
                <w:color w:val="000000"/>
              </w:rPr>
              <w:t>1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2DBF1C" w14:textId="77777777" w:rsidR="00885939" w:rsidRDefault="00000000">
            <w:pPr>
              <w:rPr>
                <w:rFonts w:eastAsia="Calibri" w:cs="Calibri"/>
                <w:b/>
                <w:bCs/>
                <w:color w:val="000000"/>
              </w:rPr>
            </w:pPr>
            <w:r>
              <w:rPr>
                <w:rFonts w:eastAsia="Calibri" w:cs="Calibri"/>
                <w:b/>
                <w:bCs/>
                <w:color w:val="000000"/>
              </w:rPr>
              <w:t>3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09A230" w14:textId="77777777" w:rsidR="00885939" w:rsidRDefault="00000000">
            <w:pPr>
              <w:rPr>
                <w:rFonts w:eastAsia="Calibri" w:cs="Calibri"/>
                <w:b/>
                <w:bCs/>
                <w:color w:val="000000"/>
              </w:rPr>
            </w:pPr>
            <w:r>
              <w:rPr>
                <w:rFonts w:eastAsia="Calibri" w:cs="Calibri"/>
                <w:b/>
                <w:bCs/>
                <w:color w:val="000000"/>
              </w:rPr>
              <w:t>3</w:t>
            </w: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9FDF6E" w14:textId="77777777" w:rsidR="00885939" w:rsidRDefault="00000000">
            <w:pPr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 xml:space="preserve"> Seek medical attention if problem arises. Committee WIDE training</w:t>
            </w:r>
          </w:p>
        </w:tc>
        <w:tc>
          <w:tcPr>
            <w:tcW w:w="44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94B708D" w14:textId="77777777" w:rsidR="00885939" w:rsidRDefault="00885939">
            <w:pPr>
              <w:rPr>
                <w:rFonts w:eastAsia="Calibri" w:cs="Calibri"/>
                <w:color w:val="000000"/>
              </w:rPr>
            </w:pPr>
          </w:p>
        </w:tc>
      </w:tr>
      <w:tr w:rsidR="00885939" w14:paraId="1F6CDF0F" w14:textId="77777777">
        <w:trPr>
          <w:cantSplit/>
          <w:trHeight w:val="300"/>
        </w:trPr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B0BE40" w14:textId="77777777" w:rsidR="00885939" w:rsidRDefault="00000000">
            <w:pPr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lastRenderedPageBreak/>
              <w:t>Blocking of path outside of prayer room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7F4FC0" w14:textId="77777777" w:rsidR="00885939" w:rsidRDefault="00000000">
            <w:pPr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Blocking of walking path or adjacent bike lane next to prayer room/Garden Court leading to disruption, collision or injury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2362ED" w14:textId="77777777" w:rsidR="00885939" w:rsidRDefault="00000000">
            <w:pPr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 xml:space="preserve">All 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96F757" w14:textId="77777777" w:rsidR="00885939" w:rsidRDefault="00000000">
            <w:pPr>
              <w:rPr>
                <w:rFonts w:eastAsia="Calibri" w:cs="Calibri"/>
                <w:b/>
                <w:bCs/>
                <w:color w:val="000000"/>
              </w:rPr>
            </w:pPr>
            <w:r>
              <w:rPr>
                <w:rFonts w:eastAsia="Calibri" w:cs="Calibri"/>
                <w:b/>
                <w:bCs/>
                <w:color w:val="000000"/>
              </w:rPr>
              <w:t>2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9B84E5" w14:textId="77777777" w:rsidR="00885939" w:rsidRDefault="00000000">
            <w:pPr>
              <w:rPr>
                <w:rFonts w:eastAsia="Calibri" w:cs="Calibri"/>
                <w:b/>
                <w:bCs/>
                <w:color w:val="000000"/>
              </w:rPr>
            </w:pPr>
            <w:r>
              <w:rPr>
                <w:rFonts w:eastAsia="Calibri" w:cs="Calibri"/>
                <w:b/>
                <w:bCs/>
                <w:color w:val="000000"/>
              </w:rPr>
              <w:t>2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461930" w14:textId="77777777" w:rsidR="00885939" w:rsidRDefault="00000000">
            <w:pPr>
              <w:rPr>
                <w:rFonts w:eastAsia="Calibri" w:cs="Calibri"/>
                <w:b/>
                <w:bCs/>
                <w:color w:val="000000"/>
              </w:rPr>
            </w:pPr>
            <w:r>
              <w:rPr>
                <w:rFonts w:eastAsia="Calibri" w:cs="Calibri"/>
                <w:b/>
                <w:bCs/>
                <w:color w:val="000000"/>
              </w:rPr>
              <w:t>4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4111AB" w14:textId="77777777" w:rsidR="00885939" w:rsidRDefault="00000000">
            <w:pPr>
              <w:pStyle w:val="NoSpacing"/>
              <w:spacing w:line="240" w:lineRule="auto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Ensure that organizers</w:t>
            </w:r>
          </w:p>
          <w:p w14:paraId="594F8EAF" w14:textId="77777777" w:rsidR="00885939" w:rsidRDefault="00000000">
            <w:pPr>
              <w:pStyle w:val="NoSpacing"/>
              <w:spacing w:line="240" w:lineRule="auto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urge people not to block</w:t>
            </w:r>
          </w:p>
          <w:p w14:paraId="5C21A6F0" w14:textId="77777777" w:rsidR="00885939" w:rsidRDefault="00000000">
            <w:pPr>
              <w:pStyle w:val="NoSpacing"/>
              <w:spacing w:line="240" w:lineRule="auto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paths.</w:t>
            </w:r>
          </w:p>
          <w:p w14:paraId="120E3D73" w14:textId="77777777" w:rsidR="00885939" w:rsidRDefault="00885939">
            <w:pPr>
              <w:pStyle w:val="NoSpacing"/>
              <w:spacing w:line="240" w:lineRule="auto"/>
              <w:rPr>
                <w:rFonts w:eastAsia="Calibri" w:cs="Calibri"/>
                <w:color w:val="000000"/>
              </w:rPr>
            </w:pPr>
          </w:p>
          <w:p w14:paraId="47582CB5" w14:textId="77777777" w:rsidR="00885939" w:rsidRDefault="00000000">
            <w:pPr>
              <w:pStyle w:val="NoSpacing"/>
              <w:spacing w:line="240" w:lineRule="auto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Have organizers direct</w:t>
            </w:r>
          </w:p>
          <w:p w14:paraId="1CB803FB" w14:textId="77777777" w:rsidR="00885939" w:rsidRDefault="00000000">
            <w:pPr>
              <w:pStyle w:val="NoSpacing"/>
              <w:spacing w:line="240" w:lineRule="auto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people away from the</w:t>
            </w:r>
          </w:p>
          <w:p w14:paraId="5A7D810F" w14:textId="77777777" w:rsidR="00885939" w:rsidRDefault="00000000">
            <w:pPr>
              <w:pStyle w:val="NoSpacing"/>
              <w:spacing w:line="240" w:lineRule="auto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busy bike path.</w:t>
            </w:r>
          </w:p>
          <w:p w14:paraId="1BCD043A" w14:textId="77777777" w:rsidR="00885939" w:rsidRDefault="00885939">
            <w:pPr>
              <w:pStyle w:val="NoSpacing"/>
              <w:spacing w:line="240" w:lineRule="auto"/>
              <w:rPr>
                <w:rFonts w:eastAsia="Calibri" w:cs="Calibri"/>
                <w:color w:val="000000"/>
              </w:rPr>
            </w:pPr>
          </w:p>
          <w:p w14:paraId="2327EE81" w14:textId="77777777" w:rsidR="00885939" w:rsidRDefault="00000000">
            <w:pPr>
              <w:pStyle w:val="NoSpacing"/>
              <w:spacing w:line="240" w:lineRule="auto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Have people wait or</w:t>
            </w:r>
          </w:p>
          <w:p w14:paraId="4DF57EA3" w14:textId="77777777" w:rsidR="00885939" w:rsidRDefault="00000000">
            <w:pPr>
              <w:pStyle w:val="NoSpacing"/>
              <w:spacing w:line="240" w:lineRule="auto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congregate on the open</w:t>
            </w:r>
          </w:p>
          <w:p w14:paraId="5E0820C2" w14:textId="77777777" w:rsidR="00885939" w:rsidRDefault="00000000">
            <w:pPr>
              <w:pStyle w:val="NoSpacing"/>
              <w:spacing w:line="240" w:lineRule="auto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grassy area to avoid</w:t>
            </w:r>
          </w:p>
          <w:p w14:paraId="78DDA1BE" w14:textId="77777777" w:rsidR="00885939" w:rsidRDefault="00000000">
            <w:pPr>
              <w:pStyle w:val="NoSpacing"/>
              <w:spacing w:line="240" w:lineRule="auto"/>
              <w:rPr>
                <w:rFonts w:eastAsia="Calibri" w:cs="Calibri"/>
                <w:color w:val="000000"/>
              </w:rPr>
            </w:pPr>
            <w:proofErr w:type="spellStart"/>
            <w:r>
              <w:rPr>
                <w:rFonts w:eastAsia="Calibri" w:cs="Calibri"/>
                <w:color w:val="000000"/>
              </w:rPr>
              <w:t>distruption</w:t>
            </w:r>
            <w:proofErr w:type="spellEnd"/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92EC1C" w14:textId="77777777" w:rsidR="00885939" w:rsidRDefault="00000000">
            <w:pPr>
              <w:rPr>
                <w:rFonts w:eastAsia="Calibri" w:cs="Calibri"/>
                <w:b/>
                <w:bCs/>
                <w:color w:val="000000"/>
              </w:rPr>
            </w:pPr>
            <w:r>
              <w:rPr>
                <w:rFonts w:eastAsia="Calibri" w:cs="Calibri"/>
                <w:b/>
                <w:bCs/>
                <w:color w:val="000000"/>
              </w:rPr>
              <w:t>1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78D234" w14:textId="77777777" w:rsidR="00885939" w:rsidRDefault="00000000">
            <w:pPr>
              <w:rPr>
                <w:rFonts w:eastAsia="Calibri" w:cs="Calibri"/>
                <w:b/>
                <w:bCs/>
                <w:color w:val="000000"/>
              </w:rPr>
            </w:pPr>
            <w:r>
              <w:rPr>
                <w:rFonts w:eastAsia="Calibri" w:cs="Calibri"/>
                <w:b/>
                <w:bCs/>
                <w:color w:val="000000"/>
              </w:rPr>
              <w:t>1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24DB2C" w14:textId="77777777" w:rsidR="00885939" w:rsidRDefault="00000000">
            <w:pPr>
              <w:rPr>
                <w:rFonts w:eastAsia="Calibri" w:cs="Calibri"/>
                <w:b/>
                <w:bCs/>
                <w:color w:val="000000"/>
              </w:rPr>
            </w:pPr>
            <w:r>
              <w:rPr>
                <w:rFonts w:eastAsia="Calibri" w:cs="Calibri"/>
                <w:b/>
                <w:bCs/>
                <w:color w:val="000000"/>
              </w:rPr>
              <w:t>1</w:t>
            </w: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F90F5D" w14:textId="77777777" w:rsidR="00885939" w:rsidRDefault="00000000">
            <w:pPr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Call for first aid/emergency services as required</w:t>
            </w:r>
          </w:p>
          <w:p w14:paraId="47CF173C" w14:textId="77777777" w:rsidR="00885939" w:rsidRDefault="00000000">
            <w:pPr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Report incidents via SUSU incident report procedure</w:t>
            </w:r>
          </w:p>
        </w:tc>
        <w:tc>
          <w:tcPr>
            <w:tcW w:w="44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EBB3854" w14:textId="77777777" w:rsidR="00885939" w:rsidRDefault="00885939">
            <w:pPr>
              <w:rPr>
                <w:rFonts w:eastAsia="Calibri" w:cs="Calibri"/>
                <w:color w:val="000000"/>
              </w:rPr>
            </w:pPr>
          </w:p>
        </w:tc>
      </w:tr>
      <w:tr w:rsidR="00885939" w14:paraId="5FB90D72" w14:textId="77777777">
        <w:trPr>
          <w:cantSplit/>
          <w:trHeight w:val="300"/>
        </w:trPr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B6158C" w14:textId="77777777" w:rsidR="00885939" w:rsidRDefault="00000000">
            <w:pPr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Excessive heat in prayer room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656032" w14:textId="77777777" w:rsidR="00885939" w:rsidRDefault="00000000">
            <w:pPr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Heat exhaustion/dehydration due to excessive heat in the prayer room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282AD1" w14:textId="77777777" w:rsidR="00885939" w:rsidRDefault="00000000">
            <w:pPr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 xml:space="preserve">All 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FF66CC" w14:textId="77777777" w:rsidR="00885939" w:rsidRDefault="00000000">
            <w:pPr>
              <w:rPr>
                <w:rFonts w:eastAsia="Calibri" w:cs="Calibri"/>
                <w:b/>
                <w:bCs/>
                <w:color w:val="000000"/>
              </w:rPr>
            </w:pPr>
            <w:r>
              <w:rPr>
                <w:rFonts w:eastAsia="Calibri" w:cs="Calibri"/>
                <w:b/>
                <w:bCs/>
                <w:color w:val="000000"/>
              </w:rPr>
              <w:t>1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1775E7" w14:textId="77777777" w:rsidR="00885939" w:rsidRDefault="00000000">
            <w:pPr>
              <w:rPr>
                <w:rFonts w:eastAsia="Calibri" w:cs="Calibri"/>
                <w:b/>
                <w:bCs/>
                <w:color w:val="000000"/>
              </w:rPr>
            </w:pPr>
            <w:r>
              <w:rPr>
                <w:rFonts w:eastAsia="Calibri" w:cs="Calibri"/>
                <w:b/>
                <w:bCs/>
                <w:color w:val="000000"/>
              </w:rPr>
              <w:t>3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12F7EE" w14:textId="77777777" w:rsidR="00885939" w:rsidRDefault="00000000">
            <w:pPr>
              <w:rPr>
                <w:rFonts w:eastAsia="Calibri" w:cs="Calibri"/>
                <w:b/>
                <w:bCs/>
                <w:color w:val="000000"/>
              </w:rPr>
            </w:pPr>
            <w:r>
              <w:rPr>
                <w:rFonts w:eastAsia="Calibri" w:cs="Calibri"/>
                <w:b/>
                <w:bCs/>
                <w:color w:val="000000"/>
              </w:rPr>
              <w:t>3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BE5D93" w14:textId="77777777" w:rsidR="00885939" w:rsidRDefault="00000000">
            <w:pPr>
              <w:pStyle w:val="NoSpacing"/>
              <w:spacing w:line="240" w:lineRule="auto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Ensure that all windows</w:t>
            </w:r>
          </w:p>
          <w:p w14:paraId="7D188A65" w14:textId="77777777" w:rsidR="00885939" w:rsidRDefault="00000000">
            <w:pPr>
              <w:pStyle w:val="NoSpacing"/>
              <w:spacing w:line="240" w:lineRule="auto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are open to allow the</w:t>
            </w:r>
          </w:p>
          <w:p w14:paraId="31823529" w14:textId="77777777" w:rsidR="00885939" w:rsidRDefault="00000000">
            <w:pPr>
              <w:pStyle w:val="NoSpacing"/>
              <w:spacing w:line="240" w:lineRule="auto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prayer room to cool.</w:t>
            </w:r>
          </w:p>
          <w:p w14:paraId="6B3E3218" w14:textId="77777777" w:rsidR="00885939" w:rsidRDefault="00885939">
            <w:pPr>
              <w:pStyle w:val="NoSpacing"/>
              <w:spacing w:line="240" w:lineRule="auto"/>
              <w:rPr>
                <w:rFonts w:eastAsia="Calibri" w:cs="Calibri"/>
                <w:color w:val="000000"/>
              </w:rPr>
            </w:pPr>
          </w:p>
          <w:p w14:paraId="4C14B881" w14:textId="77777777" w:rsidR="00885939" w:rsidRDefault="00000000">
            <w:pPr>
              <w:pStyle w:val="NoSpacing"/>
              <w:spacing w:line="240" w:lineRule="auto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If the heat is still too</w:t>
            </w:r>
          </w:p>
          <w:p w14:paraId="51F71B62" w14:textId="77777777" w:rsidR="00885939" w:rsidRDefault="00000000">
            <w:pPr>
              <w:pStyle w:val="NoSpacing"/>
              <w:spacing w:line="240" w:lineRule="auto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much, step up oscillating fans and distribute water</w:t>
            </w:r>
          </w:p>
          <w:p w14:paraId="0FE2555F" w14:textId="77777777" w:rsidR="00885939" w:rsidRDefault="00000000">
            <w:pPr>
              <w:pStyle w:val="NoSpacing"/>
              <w:spacing w:line="240" w:lineRule="auto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bottles if needed.</w:t>
            </w:r>
          </w:p>
          <w:p w14:paraId="78F1DE06" w14:textId="77777777" w:rsidR="00885939" w:rsidRDefault="00885939">
            <w:pPr>
              <w:pStyle w:val="NoSpacing"/>
              <w:spacing w:line="240" w:lineRule="auto"/>
              <w:rPr>
                <w:rFonts w:eastAsia="Calibri" w:cs="Calibri"/>
                <w:color w:val="000000"/>
              </w:rPr>
            </w:pPr>
          </w:p>
          <w:p w14:paraId="71DF7514" w14:textId="77777777" w:rsidR="00885939" w:rsidRDefault="00000000">
            <w:pPr>
              <w:pStyle w:val="NoSpacing"/>
              <w:spacing w:line="240" w:lineRule="auto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Extra vigilance is required</w:t>
            </w:r>
          </w:p>
          <w:p w14:paraId="249B657F" w14:textId="77777777" w:rsidR="00885939" w:rsidRDefault="00000000">
            <w:pPr>
              <w:pStyle w:val="NoSpacing"/>
              <w:spacing w:line="240" w:lineRule="auto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when there is a possibility</w:t>
            </w:r>
          </w:p>
          <w:p w14:paraId="78917BE5" w14:textId="77777777" w:rsidR="00885939" w:rsidRDefault="00000000">
            <w:pPr>
              <w:pStyle w:val="NoSpacing"/>
              <w:spacing w:line="240" w:lineRule="auto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of overcrowding (see</w:t>
            </w:r>
          </w:p>
          <w:p w14:paraId="004AFA54" w14:textId="77777777" w:rsidR="00885939" w:rsidRDefault="00000000">
            <w:pPr>
              <w:pStyle w:val="NoSpacing"/>
              <w:spacing w:line="240" w:lineRule="auto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above) which will</w:t>
            </w:r>
          </w:p>
          <w:p w14:paraId="57721ED6" w14:textId="77777777" w:rsidR="00885939" w:rsidRDefault="00000000">
            <w:pPr>
              <w:pStyle w:val="NoSpacing"/>
              <w:spacing w:line="240" w:lineRule="auto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compound the effects.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15EC08" w14:textId="77777777" w:rsidR="00885939" w:rsidRDefault="00000000">
            <w:pPr>
              <w:rPr>
                <w:rFonts w:eastAsia="Calibri" w:cs="Calibri"/>
                <w:b/>
                <w:bCs/>
                <w:color w:val="000000"/>
              </w:rPr>
            </w:pPr>
            <w:r>
              <w:rPr>
                <w:rFonts w:eastAsia="Calibri" w:cs="Calibri"/>
                <w:b/>
                <w:bCs/>
                <w:color w:val="000000"/>
              </w:rPr>
              <w:t>1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0CD388" w14:textId="77777777" w:rsidR="00885939" w:rsidRDefault="00000000">
            <w:pPr>
              <w:rPr>
                <w:rFonts w:eastAsia="Calibri" w:cs="Calibri"/>
                <w:b/>
                <w:bCs/>
                <w:color w:val="000000"/>
              </w:rPr>
            </w:pPr>
            <w:r>
              <w:rPr>
                <w:rFonts w:eastAsia="Calibri" w:cs="Calibri"/>
                <w:b/>
                <w:bCs/>
                <w:color w:val="000000"/>
              </w:rPr>
              <w:t>2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1C0670" w14:textId="77777777" w:rsidR="00885939" w:rsidRDefault="00000000">
            <w:pPr>
              <w:rPr>
                <w:rFonts w:eastAsia="Calibri" w:cs="Calibri"/>
                <w:b/>
                <w:bCs/>
                <w:color w:val="000000"/>
              </w:rPr>
            </w:pPr>
            <w:r>
              <w:rPr>
                <w:rFonts w:eastAsia="Calibri" w:cs="Calibri"/>
                <w:b/>
                <w:bCs/>
                <w:color w:val="000000"/>
              </w:rPr>
              <w:t>2</w:t>
            </w: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2FBE17" w14:textId="77777777" w:rsidR="00885939" w:rsidRDefault="00000000">
            <w:pPr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Try to use Garden court for congregational prayers to ease overcrowding.</w:t>
            </w:r>
          </w:p>
          <w:p w14:paraId="5B9C7C87" w14:textId="77777777" w:rsidR="00885939" w:rsidRDefault="00000000">
            <w:pPr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Call for first aid/emergency services a required.</w:t>
            </w:r>
          </w:p>
          <w:p w14:paraId="1D6230C5" w14:textId="77777777" w:rsidR="00885939" w:rsidRDefault="00000000">
            <w:pPr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 xml:space="preserve">Report incidents via SUSU incident report Procedure </w:t>
            </w:r>
          </w:p>
          <w:p w14:paraId="5AF5B45B" w14:textId="77777777" w:rsidR="00885939" w:rsidRDefault="00000000">
            <w:pPr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If injury is severe call emergency services (999) and University Security</w:t>
            </w:r>
          </w:p>
          <w:p w14:paraId="1F14E924" w14:textId="77777777" w:rsidR="00885939" w:rsidRDefault="00000000">
            <w:pPr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Emergency contact number for Campus Security:</w:t>
            </w:r>
          </w:p>
          <w:p w14:paraId="0040DB01" w14:textId="77777777" w:rsidR="00885939" w:rsidRDefault="00000000">
            <w:pPr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Tel: +44 (0)23 8059 3311</w:t>
            </w:r>
          </w:p>
          <w:p w14:paraId="531E6F6F" w14:textId="77777777" w:rsidR="00885939" w:rsidRDefault="00000000">
            <w:pPr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(Ext:3311).</w:t>
            </w:r>
          </w:p>
        </w:tc>
        <w:tc>
          <w:tcPr>
            <w:tcW w:w="44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1A5C666" w14:textId="77777777" w:rsidR="00885939" w:rsidRDefault="00885939">
            <w:pPr>
              <w:rPr>
                <w:rFonts w:eastAsia="Calibri" w:cs="Calibri"/>
                <w:color w:val="000000"/>
              </w:rPr>
            </w:pPr>
          </w:p>
        </w:tc>
      </w:tr>
      <w:tr w:rsidR="00885939" w14:paraId="3FF247BE" w14:textId="77777777">
        <w:trPr>
          <w:cantSplit/>
          <w:trHeight w:val="300"/>
        </w:trPr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45B8D0" w14:textId="77777777" w:rsidR="00885939" w:rsidRDefault="00000000">
            <w:pPr>
              <w:spacing w:before="40" w:after="0" w:line="196" w:lineRule="auto"/>
            </w:pPr>
            <w:r>
              <w:rPr>
                <w:color w:val="000000"/>
              </w:rPr>
              <w:lastRenderedPageBreak/>
              <w:t>Events</w:t>
            </w:r>
          </w:p>
          <w:p w14:paraId="62CFDAB4" w14:textId="77777777" w:rsidR="00885939" w:rsidRDefault="00000000">
            <w:r>
              <w:rPr>
                <w:color w:val="000000"/>
              </w:rPr>
              <w:t>involving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Food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060EBF" w14:textId="77777777" w:rsidR="00885939" w:rsidRDefault="00000000">
            <w:pPr>
              <w:spacing w:before="40" w:after="0" w:line="196" w:lineRule="auto"/>
            </w:pPr>
            <w:r>
              <w:rPr>
                <w:color w:val="000000"/>
              </w:rPr>
              <w:t>Allergies</w:t>
            </w:r>
            <w:r>
              <w:t xml:space="preserve"> </w:t>
            </w:r>
          </w:p>
          <w:p w14:paraId="127089AF" w14:textId="77777777" w:rsidR="00885939" w:rsidRDefault="00000000">
            <w:pPr>
              <w:spacing w:before="40" w:after="0" w:line="196" w:lineRule="auto"/>
            </w:pPr>
            <w:r>
              <w:rPr>
                <w:color w:val="000000"/>
              </w:rPr>
              <w:t>Food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poisoning</w:t>
            </w:r>
            <w:r>
              <w:t xml:space="preserve"> </w:t>
            </w:r>
            <w:r>
              <w:rPr>
                <w:color w:val="000000"/>
              </w:rPr>
              <w:t>Choking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5EBF51" w14:textId="77777777" w:rsidR="00885939" w:rsidRDefault="00000000">
            <w:pPr>
              <w:spacing w:before="40" w:after="0" w:line="196" w:lineRule="auto"/>
            </w:pPr>
            <w:r>
              <w:rPr>
                <w:color w:val="000000"/>
              </w:rPr>
              <w:t>All</w:t>
            </w:r>
            <w:r>
              <w:t xml:space="preserve"> </w:t>
            </w:r>
            <w:r>
              <w:rPr>
                <w:color w:val="000000"/>
              </w:rPr>
              <w:t>participants</w:t>
            </w:r>
            <w:r>
              <w:t xml:space="preserve"> </w:t>
            </w:r>
            <w:r>
              <w:rPr>
                <w:color w:val="000000"/>
              </w:rPr>
              <w:t>and</w:t>
            </w:r>
            <w:r>
              <w:t xml:space="preserve"> </w:t>
            </w:r>
            <w:r>
              <w:rPr>
                <w:color w:val="000000"/>
              </w:rPr>
              <w:t>organisers/staff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DE3782" w14:textId="77777777" w:rsidR="00885939" w:rsidRDefault="00000000">
            <w:r>
              <w:rPr>
                <w:color w:val="000000"/>
              </w:rPr>
              <w:t>3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0428BA" w14:textId="77777777" w:rsidR="00885939" w:rsidRDefault="00000000">
            <w:r>
              <w:rPr>
                <w:color w:val="000000"/>
              </w:rPr>
              <w:t>5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9B68BE" w14:textId="77777777" w:rsidR="00885939" w:rsidRDefault="00000000">
            <w:r>
              <w:rPr>
                <w:color w:val="000000"/>
              </w:rPr>
              <w:t>15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0DEAE9" w14:textId="6640C7C2" w:rsidR="00885939" w:rsidRDefault="00000000">
            <w:pPr>
              <w:spacing w:before="38" w:after="0" w:line="211" w:lineRule="auto"/>
            </w:pPr>
            <w:r>
              <w:rPr>
                <w:color w:val="000000"/>
              </w:rPr>
              <w:t>Individual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event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risk</w:t>
            </w:r>
            <w:r>
              <w:t xml:space="preserve"> </w:t>
            </w:r>
            <w:r>
              <w:rPr>
                <w:color w:val="000000"/>
              </w:rPr>
              <w:t>assessment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to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be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carried</w:t>
            </w:r>
            <w:r>
              <w:t xml:space="preserve"> </w:t>
            </w:r>
            <w:r>
              <w:rPr>
                <w:color w:val="000000"/>
              </w:rPr>
              <w:t>out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for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events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involving</w:t>
            </w:r>
            <w:r w:rsidR="006A012F">
              <w:t xml:space="preserve"> </w:t>
            </w:r>
            <w:r>
              <w:rPr>
                <w:color w:val="000000"/>
              </w:rPr>
              <w:t>food.</w:t>
            </w:r>
          </w:p>
          <w:p w14:paraId="6886B45B" w14:textId="77777777" w:rsidR="00885939" w:rsidRDefault="00885939">
            <w:pPr>
              <w:spacing w:before="41" w:after="0" w:line="211" w:lineRule="auto"/>
              <w:rPr>
                <w:color w:val="000000"/>
              </w:rPr>
            </w:pPr>
          </w:p>
          <w:p w14:paraId="384FCA81" w14:textId="60DF56D1" w:rsidR="00885939" w:rsidRDefault="006A012F">
            <w:pPr>
              <w:spacing w:before="45" w:after="0" w:line="196" w:lineRule="auto"/>
              <w:rPr>
                <w:color w:val="000000"/>
              </w:rPr>
            </w:pPr>
            <w:r w:rsidRPr="006A012F">
              <w:rPr>
                <w:color w:val="000000"/>
              </w:rPr>
              <w:t>Food will only be provided by an established restaurant or</w:t>
            </w:r>
            <w:r>
              <w:rPr>
                <w:color w:val="000000"/>
              </w:rPr>
              <w:t xml:space="preserve"> </w:t>
            </w:r>
            <w:r w:rsidRPr="006A012F">
              <w:rPr>
                <w:color w:val="000000"/>
              </w:rPr>
              <w:t>approved external food supplier with appropriate food hygiene standards.</w:t>
            </w:r>
          </w:p>
          <w:p w14:paraId="275BB441" w14:textId="4F7044AD" w:rsidR="006A012F" w:rsidRDefault="006A012F">
            <w:pPr>
              <w:spacing w:before="45" w:after="0" w:line="196" w:lineRule="auto"/>
              <w:rPr>
                <w:color w:val="000000"/>
              </w:rPr>
            </w:pPr>
            <w:r w:rsidRPr="006A012F">
              <w:rPr>
                <w:color w:val="000000"/>
              </w:rPr>
              <w:t>Hot food will be prepared and served by the restaurant/food provider’s staff only</w:t>
            </w:r>
          </w:p>
          <w:p w14:paraId="0D1FF196" w14:textId="77777777" w:rsidR="006A012F" w:rsidRDefault="006A012F">
            <w:pPr>
              <w:spacing w:before="45" w:after="0" w:line="196" w:lineRule="auto"/>
              <w:rPr>
                <w:color w:val="000000"/>
              </w:rPr>
            </w:pPr>
          </w:p>
          <w:p w14:paraId="10D04270" w14:textId="148AA410" w:rsidR="00885939" w:rsidRDefault="00000000">
            <w:pPr>
              <w:spacing w:before="45" w:after="0" w:line="196" w:lineRule="auto"/>
            </w:pPr>
            <w:r>
              <w:rPr>
                <w:color w:val="000000"/>
              </w:rPr>
              <w:t>Food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to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only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be</w:t>
            </w:r>
            <w:r>
              <w:t xml:space="preserve"> </w:t>
            </w:r>
            <w:r>
              <w:rPr>
                <w:color w:val="000000"/>
              </w:rPr>
              <w:t>provided/eaten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when</w:t>
            </w:r>
            <w:r>
              <w:t xml:space="preserve"> </w:t>
            </w:r>
            <w:r>
              <w:rPr>
                <w:color w:val="000000"/>
              </w:rPr>
              <w:t>other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activities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are</w:t>
            </w:r>
            <w:r>
              <w:t xml:space="preserve"> </w:t>
            </w:r>
            <w:r>
              <w:rPr>
                <w:color w:val="000000"/>
              </w:rPr>
              <w:t>stopped.</w:t>
            </w:r>
            <w:r>
              <w:t xml:space="preserve"> </w:t>
            </w:r>
          </w:p>
          <w:p w14:paraId="05DF7A0F" w14:textId="77777777" w:rsidR="006A012F" w:rsidRDefault="006A012F">
            <w:pPr>
              <w:spacing w:before="45" w:after="0" w:line="196" w:lineRule="auto"/>
            </w:pPr>
          </w:p>
          <w:p w14:paraId="20917A70" w14:textId="77777777" w:rsidR="00885939" w:rsidRDefault="00000000">
            <w:pPr>
              <w:spacing w:before="45" w:after="0" w:line="196" w:lineRule="auto"/>
            </w:pPr>
            <w:r>
              <w:rPr>
                <w:color w:val="000000"/>
              </w:rPr>
              <w:t>Follow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good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food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hygiene</w:t>
            </w:r>
            <w:r>
              <w:t xml:space="preserve"> </w:t>
            </w:r>
            <w:r>
              <w:rPr>
                <w:color w:val="000000"/>
              </w:rPr>
              <w:t>practices-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no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handling</w:t>
            </w:r>
            <w:r>
              <w:t xml:space="preserve"> </w:t>
            </w:r>
            <w:r>
              <w:rPr>
                <w:color w:val="000000"/>
              </w:rPr>
              <w:t>food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when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ill,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tie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back</w:t>
            </w:r>
            <w:r>
              <w:t xml:space="preserve"> </w:t>
            </w:r>
            <w:r>
              <w:rPr>
                <w:color w:val="000000"/>
              </w:rPr>
              <w:t>hair,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wash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hands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and</w:t>
            </w:r>
            <w:r>
              <w:t xml:space="preserve"> </w:t>
            </w:r>
            <w:r>
              <w:rPr>
                <w:color w:val="000000"/>
              </w:rPr>
              <w:t>equipment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regularly using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warm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water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and</w:t>
            </w:r>
            <w:r>
              <w:t xml:space="preserve"> </w:t>
            </w:r>
            <w:r>
              <w:rPr>
                <w:color w:val="000000"/>
              </w:rPr>
              <w:t>cleaning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products,</w:t>
            </w:r>
            <w:r>
              <w:t xml:space="preserve"> </w:t>
            </w:r>
            <w:r>
              <w:rPr>
                <w:color w:val="000000"/>
              </w:rPr>
              <w:t>refrigerate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necessary products.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12D390" w14:textId="77777777" w:rsidR="00885939" w:rsidRDefault="00000000">
            <w:r>
              <w:rPr>
                <w:color w:val="000000"/>
              </w:rPr>
              <w:t>1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4AE99E" w14:textId="77777777" w:rsidR="00885939" w:rsidRDefault="00000000">
            <w:r>
              <w:rPr>
                <w:color w:val="000000"/>
              </w:rPr>
              <w:t>5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F135FB" w14:textId="77777777" w:rsidR="00885939" w:rsidRDefault="00000000">
            <w:r>
              <w:rPr>
                <w:color w:val="000000"/>
              </w:rPr>
              <w:t>5</w:t>
            </w: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B0A106" w14:textId="77777777" w:rsidR="00885939" w:rsidRDefault="00000000">
            <w:pPr>
              <w:spacing w:before="38" w:after="0" w:line="211" w:lineRule="auto"/>
            </w:pPr>
            <w:r>
              <w:rPr>
                <w:color w:val="000000"/>
              </w:rPr>
              <w:t>SUSU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food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hygiene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level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course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available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for</w:t>
            </w:r>
            <w:r>
              <w:t xml:space="preserve"> </w:t>
            </w:r>
            <w:r>
              <w:rPr>
                <w:color w:val="000000"/>
              </w:rPr>
              <w:t>completion-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requests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made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to activities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team</w:t>
            </w:r>
          </w:p>
          <w:p w14:paraId="701E178D" w14:textId="77777777" w:rsidR="00885939" w:rsidRDefault="00000000">
            <w:pPr>
              <w:spacing w:before="284" w:after="0" w:line="211" w:lineRule="auto"/>
            </w:pPr>
            <w:r>
              <w:rPr>
                <w:color w:val="000000"/>
              </w:rPr>
              <w:t>Call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for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first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aid/emergency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services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required</w:t>
            </w:r>
          </w:p>
          <w:p w14:paraId="4D7A7B27" w14:textId="77777777" w:rsidR="00885939" w:rsidRDefault="00000000">
            <w:r>
              <w:rPr>
                <w:color w:val="000000"/>
              </w:rPr>
              <w:t>Report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incidents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via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SUSU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incident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report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procedure</w:t>
            </w:r>
          </w:p>
        </w:tc>
        <w:tc>
          <w:tcPr>
            <w:tcW w:w="44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ED36C65" w14:textId="77777777" w:rsidR="00885939" w:rsidRDefault="00885939">
            <w:pPr>
              <w:rPr>
                <w:rFonts w:eastAsia="Calibri" w:cs="Calibri"/>
                <w:color w:val="000000"/>
              </w:rPr>
            </w:pPr>
          </w:p>
        </w:tc>
      </w:tr>
      <w:tr w:rsidR="00885939" w14:paraId="2013589B" w14:textId="77777777">
        <w:trPr>
          <w:cantSplit/>
          <w:trHeight w:val="300"/>
        </w:trPr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B710D3" w14:textId="77777777" w:rsidR="00885939" w:rsidRDefault="00000000">
            <w:pPr>
              <w:spacing w:before="42" w:after="0" w:line="196" w:lineRule="auto"/>
            </w:pPr>
            <w:r>
              <w:rPr>
                <w:color w:val="000000"/>
              </w:rPr>
              <w:lastRenderedPageBreak/>
              <w:t>Adverse</w:t>
            </w:r>
          </w:p>
          <w:p w14:paraId="260D4F76" w14:textId="77777777" w:rsidR="00885939" w:rsidRDefault="00000000">
            <w:pPr>
              <w:spacing w:before="40" w:after="0" w:line="196" w:lineRule="auto"/>
              <w:rPr>
                <w:color w:val="000000"/>
              </w:rPr>
            </w:pPr>
            <w:r>
              <w:rPr>
                <w:color w:val="000000"/>
              </w:rPr>
              <w:t>weather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AE2F6A" w14:textId="77777777" w:rsidR="00885939" w:rsidRDefault="00000000">
            <w:pPr>
              <w:spacing w:before="42" w:after="0" w:line="196" w:lineRule="auto"/>
            </w:pPr>
            <w:r>
              <w:rPr>
                <w:color w:val="000000"/>
              </w:rPr>
              <w:t>Rain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or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winds causing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increase</w:t>
            </w:r>
            <w:r>
              <w:t xml:space="preserve"> </w:t>
            </w:r>
            <w:r>
              <w:rPr>
                <w:color w:val="000000"/>
              </w:rPr>
              <w:t>in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slipping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(see</w:t>
            </w:r>
            <w:r>
              <w:t xml:space="preserve"> </w:t>
            </w:r>
            <w:r>
              <w:rPr>
                <w:color w:val="000000"/>
              </w:rPr>
              <w:t>above)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5DF5A3" w14:textId="77777777" w:rsidR="00885939" w:rsidRDefault="00000000">
            <w:pPr>
              <w:spacing w:before="42" w:after="0" w:line="196" w:lineRule="auto"/>
            </w:pPr>
            <w:r>
              <w:rPr>
                <w:color w:val="000000"/>
              </w:rPr>
              <w:t>All</w:t>
            </w:r>
            <w:r>
              <w:t xml:space="preserve"> </w:t>
            </w:r>
            <w:r>
              <w:rPr>
                <w:color w:val="000000"/>
              </w:rPr>
              <w:t>participants</w:t>
            </w:r>
            <w:r>
              <w:t xml:space="preserve"> </w:t>
            </w:r>
            <w:r>
              <w:rPr>
                <w:color w:val="000000"/>
              </w:rPr>
              <w:t>and</w:t>
            </w:r>
            <w:r>
              <w:t xml:space="preserve"> </w:t>
            </w:r>
            <w:r>
              <w:rPr>
                <w:color w:val="000000"/>
              </w:rPr>
              <w:t>organisers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A538EB" w14:textId="77777777" w:rsidR="00885939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856CE3" w14:textId="77777777" w:rsidR="00885939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AEE7F3" w14:textId="77777777" w:rsidR="00885939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054AE9" w14:textId="77777777" w:rsidR="00885939" w:rsidRDefault="00000000">
            <w:pPr>
              <w:spacing w:before="42" w:after="0" w:line="196" w:lineRule="auto"/>
            </w:pPr>
            <w:r>
              <w:rPr>
                <w:color w:val="000000"/>
              </w:rPr>
              <w:t>Urge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attendees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to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travel</w:t>
            </w:r>
            <w:r>
              <w:t xml:space="preserve"> </w:t>
            </w:r>
            <w:r>
              <w:rPr>
                <w:color w:val="000000"/>
              </w:rPr>
              <w:t>to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and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from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Jummah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with</w:t>
            </w:r>
            <w:r>
              <w:t xml:space="preserve"> </w:t>
            </w:r>
            <w:r>
              <w:rPr>
                <w:color w:val="000000"/>
              </w:rPr>
              <w:t>caution.</w:t>
            </w:r>
          </w:p>
          <w:p w14:paraId="4417D397" w14:textId="77777777" w:rsidR="00885939" w:rsidRDefault="00885939">
            <w:pPr>
              <w:spacing w:before="45" w:after="0" w:line="196" w:lineRule="auto"/>
              <w:rPr>
                <w:color w:val="000000"/>
              </w:rPr>
            </w:pPr>
          </w:p>
          <w:p w14:paraId="611D26F0" w14:textId="77777777" w:rsidR="00885939" w:rsidRDefault="00000000">
            <w:pPr>
              <w:spacing w:before="45" w:after="0" w:line="196" w:lineRule="auto"/>
            </w:pPr>
            <w:r>
              <w:rPr>
                <w:color w:val="000000"/>
              </w:rPr>
              <w:t>Have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organizers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wipe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up</w:t>
            </w:r>
            <w:r>
              <w:t xml:space="preserve"> </w:t>
            </w:r>
            <w:r>
              <w:rPr>
                <w:color w:val="000000"/>
              </w:rPr>
              <w:t>any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puddles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which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may</w:t>
            </w:r>
            <w:r>
              <w:t xml:space="preserve"> </w:t>
            </w:r>
            <w:r>
              <w:rPr>
                <w:color w:val="000000"/>
              </w:rPr>
              <w:t>form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in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the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foyer.</w:t>
            </w:r>
          </w:p>
          <w:p w14:paraId="366BB249" w14:textId="77777777" w:rsidR="00885939" w:rsidRDefault="00885939">
            <w:pPr>
              <w:spacing w:before="45" w:after="0" w:line="196" w:lineRule="auto"/>
              <w:rPr>
                <w:color w:val="000000"/>
              </w:rPr>
            </w:pPr>
          </w:p>
          <w:p w14:paraId="5CA35FFA" w14:textId="77777777" w:rsidR="00885939" w:rsidRDefault="00000000">
            <w:pPr>
              <w:spacing w:before="45" w:after="0" w:line="196" w:lineRule="auto"/>
            </w:pPr>
            <w:r>
              <w:t>Urge attendees to not congregate outside and to leave after the prayer.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A5E246" w14:textId="77777777" w:rsidR="00885939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E652D9" w14:textId="77777777" w:rsidR="00885939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052A40" w14:textId="77777777" w:rsidR="00885939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329471" w14:textId="77777777" w:rsidR="00885939" w:rsidRDefault="00000000">
            <w:pPr>
              <w:spacing w:before="42" w:after="0" w:line="196" w:lineRule="auto"/>
            </w:pPr>
            <w:r>
              <w:rPr>
                <w:color w:val="000000"/>
              </w:rPr>
              <w:t>Check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the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weather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forecast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in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advance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to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urge</w:t>
            </w:r>
            <w:r>
              <w:t xml:space="preserve"> </w:t>
            </w:r>
            <w:r>
              <w:rPr>
                <w:color w:val="000000"/>
              </w:rPr>
              <w:t>attendees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to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take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cautionary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measures.</w:t>
            </w:r>
          </w:p>
          <w:p w14:paraId="33759FEC" w14:textId="77777777" w:rsidR="00885939" w:rsidRDefault="00000000">
            <w:pPr>
              <w:spacing w:before="43" w:after="0" w:line="196" w:lineRule="auto"/>
            </w:pPr>
            <w:r>
              <w:rPr>
                <w:color w:val="000000"/>
              </w:rPr>
              <w:t>Call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for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first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aid/emergency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services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required.</w:t>
            </w:r>
          </w:p>
          <w:p w14:paraId="4284F7A7" w14:textId="77777777" w:rsidR="00885939" w:rsidRDefault="00000000">
            <w:pPr>
              <w:spacing w:before="45" w:after="0" w:line="196" w:lineRule="auto"/>
            </w:pPr>
            <w:r>
              <w:rPr>
                <w:color w:val="000000"/>
              </w:rPr>
              <w:t>Report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incidents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via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SUSU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incident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>report</w:t>
            </w:r>
            <w:r>
              <w:t xml:space="preserve"> </w:t>
            </w:r>
            <w:r>
              <w:rPr>
                <w:color w:val="000000"/>
              </w:rPr>
              <w:t>procedure</w:t>
            </w:r>
          </w:p>
          <w:p w14:paraId="021D901F" w14:textId="77777777" w:rsidR="00885939" w:rsidRDefault="00885939">
            <w:pPr>
              <w:spacing w:before="45" w:after="0" w:line="196" w:lineRule="auto"/>
              <w:rPr>
                <w:color w:val="000000"/>
              </w:rPr>
            </w:pPr>
          </w:p>
          <w:p w14:paraId="432EAF8E" w14:textId="77777777" w:rsidR="00885939" w:rsidRDefault="00000000">
            <w:pPr>
              <w:spacing w:before="45" w:after="0" w:line="196" w:lineRule="auto"/>
            </w:pPr>
            <w:r>
              <w:t>If injury is severe call emergency services (999) and University Security</w:t>
            </w:r>
          </w:p>
          <w:p w14:paraId="7111C090" w14:textId="77777777" w:rsidR="00885939" w:rsidRDefault="00000000">
            <w:pPr>
              <w:spacing w:before="45" w:after="0" w:line="196" w:lineRule="auto"/>
            </w:pPr>
            <w:r>
              <w:t>Emergency contact number for Campus Security:</w:t>
            </w:r>
          </w:p>
          <w:p w14:paraId="51154D52" w14:textId="77777777" w:rsidR="00885939" w:rsidRDefault="00000000">
            <w:pPr>
              <w:spacing w:before="45" w:after="0" w:line="196" w:lineRule="auto"/>
            </w:pPr>
            <w:r>
              <w:t>Tel: +44 (0)23 8059 3311</w:t>
            </w:r>
          </w:p>
          <w:p w14:paraId="39442A1E" w14:textId="77777777" w:rsidR="00885939" w:rsidRDefault="00000000">
            <w:pPr>
              <w:spacing w:before="45" w:after="0" w:line="196" w:lineRule="auto"/>
            </w:pPr>
            <w:r>
              <w:t>(Ext:3311).</w:t>
            </w:r>
          </w:p>
        </w:tc>
        <w:tc>
          <w:tcPr>
            <w:tcW w:w="44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71086E3" w14:textId="77777777" w:rsidR="00885939" w:rsidRDefault="00885939">
            <w:pPr>
              <w:rPr>
                <w:rFonts w:eastAsia="Calibri" w:cs="Calibri"/>
                <w:color w:val="000000"/>
              </w:rPr>
            </w:pPr>
          </w:p>
        </w:tc>
      </w:tr>
      <w:tr w:rsidR="00CB21C5" w14:paraId="292C8563" w14:textId="77777777" w:rsidTr="009B4068">
        <w:trPr>
          <w:cantSplit/>
          <w:trHeight w:val="300"/>
        </w:trPr>
        <w:tc>
          <w:tcPr>
            <w:tcW w:w="1390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34B58D" w14:textId="67386B87" w:rsidR="00CB21C5" w:rsidRPr="00CB21C5" w:rsidRDefault="00CB21C5" w:rsidP="00CB21C5">
            <w:pPr>
              <w:spacing w:before="42" w:after="0" w:line="196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CB21C5">
              <w:rPr>
                <w:b/>
                <w:bCs/>
                <w:color w:val="000000"/>
                <w:sz w:val="28"/>
                <w:szCs w:val="28"/>
              </w:rPr>
              <w:t>Arts &amp; Crafts Activities (e.g. Sip &amp; Paint)</w:t>
            </w:r>
          </w:p>
        </w:tc>
        <w:tc>
          <w:tcPr>
            <w:tcW w:w="44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B258357" w14:textId="77777777" w:rsidR="00CB21C5" w:rsidRDefault="00CB21C5">
            <w:pPr>
              <w:rPr>
                <w:rFonts w:eastAsia="Calibri" w:cs="Calibri"/>
                <w:color w:val="000000"/>
              </w:rPr>
            </w:pPr>
          </w:p>
        </w:tc>
      </w:tr>
      <w:tr w:rsidR="006F7554" w14:paraId="4330098E" w14:textId="77777777">
        <w:trPr>
          <w:cantSplit/>
          <w:trHeight w:val="300"/>
        </w:trPr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198791" w14:textId="2C22EDF9" w:rsidR="006F7554" w:rsidRDefault="006F7554">
            <w:pPr>
              <w:spacing w:before="42" w:after="0" w:line="196" w:lineRule="auto"/>
              <w:rPr>
                <w:color w:val="000000"/>
              </w:rPr>
            </w:pPr>
            <w:r w:rsidRPr="006F7554">
              <w:rPr>
                <w:color w:val="000000"/>
              </w:rPr>
              <w:t>Sharp craft equipment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729554" w14:textId="70D604E6" w:rsidR="006F7554" w:rsidRDefault="006F7554">
            <w:pPr>
              <w:spacing w:before="42" w:after="0" w:line="196" w:lineRule="auto"/>
              <w:rPr>
                <w:color w:val="000000"/>
              </w:rPr>
            </w:pPr>
            <w:r w:rsidRPr="006F7554">
              <w:rPr>
                <w:color w:val="000000"/>
              </w:rPr>
              <w:t>Cuts, minor puncture injuries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D76E37" w14:textId="7B19FC68" w:rsidR="006F7554" w:rsidRDefault="00662F6F">
            <w:pPr>
              <w:spacing w:before="42" w:after="0" w:line="196" w:lineRule="auto"/>
              <w:rPr>
                <w:color w:val="000000"/>
              </w:rPr>
            </w:pPr>
            <w:r>
              <w:rPr>
                <w:color w:val="000000"/>
              </w:rPr>
              <w:t xml:space="preserve">All 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ABFE63" w14:textId="2EF526A1" w:rsidR="006F7554" w:rsidRDefault="00662F6F">
            <w:pPr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4ADD99" w14:textId="0DD7CA47" w:rsidR="006F7554" w:rsidRDefault="00662F6F">
            <w:pPr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243B47" w14:textId="2A77CCD4" w:rsidR="006F7554" w:rsidRDefault="00662F6F">
            <w:pPr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11274C" w14:textId="222B892C" w:rsidR="00662F6F" w:rsidRPr="00662F6F" w:rsidRDefault="00662F6F" w:rsidP="00662F6F">
            <w:pPr>
              <w:spacing w:before="42" w:after="0" w:line="196" w:lineRule="auto"/>
              <w:rPr>
                <w:color w:val="000000"/>
              </w:rPr>
            </w:pPr>
            <w:r w:rsidRPr="00662F6F">
              <w:rPr>
                <w:color w:val="000000"/>
              </w:rPr>
              <w:t>Only appropriate and suitable craft equipment will be provided.</w:t>
            </w:r>
          </w:p>
          <w:p w14:paraId="66055A3D" w14:textId="77777777" w:rsidR="00662F6F" w:rsidRDefault="00662F6F" w:rsidP="00662F6F">
            <w:pPr>
              <w:spacing w:before="42" w:after="0" w:line="196" w:lineRule="auto"/>
              <w:rPr>
                <w:color w:val="000000"/>
              </w:rPr>
            </w:pPr>
          </w:p>
          <w:p w14:paraId="541D763C" w14:textId="37BCEE0E" w:rsidR="00662F6F" w:rsidRPr="00662F6F" w:rsidRDefault="00662F6F" w:rsidP="00662F6F">
            <w:pPr>
              <w:spacing w:before="42" w:after="0" w:line="196" w:lineRule="auto"/>
              <w:rPr>
                <w:color w:val="000000"/>
              </w:rPr>
            </w:pPr>
            <w:r w:rsidRPr="00662F6F">
              <w:rPr>
                <w:color w:val="000000"/>
              </w:rPr>
              <w:t>Scissors and other sharp tools will be used carefully and only for their intended purpose.</w:t>
            </w:r>
          </w:p>
          <w:p w14:paraId="477D54A5" w14:textId="77777777" w:rsidR="00662F6F" w:rsidRDefault="00662F6F" w:rsidP="00662F6F">
            <w:pPr>
              <w:spacing w:before="42" w:after="0" w:line="196" w:lineRule="auto"/>
              <w:rPr>
                <w:color w:val="000000"/>
              </w:rPr>
            </w:pPr>
          </w:p>
          <w:p w14:paraId="094DBDA8" w14:textId="50F44EBC" w:rsidR="00662F6F" w:rsidRPr="00662F6F" w:rsidRDefault="00662F6F" w:rsidP="00662F6F">
            <w:pPr>
              <w:spacing w:before="42" w:after="0" w:line="196" w:lineRule="auto"/>
              <w:rPr>
                <w:color w:val="000000"/>
              </w:rPr>
            </w:pPr>
            <w:r w:rsidRPr="00662F6F">
              <w:rPr>
                <w:color w:val="000000"/>
              </w:rPr>
              <w:t>Participants will be reminded to use equipment safely.</w:t>
            </w:r>
          </w:p>
          <w:p w14:paraId="56EBD2D6" w14:textId="77777777" w:rsidR="00662F6F" w:rsidRDefault="00662F6F" w:rsidP="00662F6F">
            <w:pPr>
              <w:spacing w:before="42" w:after="0" w:line="196" w:lineRule="auto"/>
              <w:rPr>
                <w:color w:val="000000"/>
              </w:rPr>
            </w:pPr>
          </w:p>
          <w:p w14:paraId="0671920D" w14:textId="34CA7B60" w:rsidR="00662F6F" w:rsidRPr="00662F6F" w:rsidRDefault="00662F6F" w:rsidP="00662F6F">
            <w:pPr>
              <w:spacing w:before="42" w:after="0" w:line="196" w:lineRule="auto"/>
              <w:rPr>
                <w:color w:val="000000"/>
              </w:rPr>
            </w:pPr>
            <w:r w:rsidRPr="00662F6F">
              <w:rPr>
                <w:color w:val="000000"/>
              </w:rPr>
              <w:t>Sharp equipment will be kept away from the edge of tables and stored safely when not in use.</w:t>
            </w:r>
          </w:p>
          <w:p w14:paraId="5FA2CC8F" w14:textId="77777777" w:rsidR="00662F6F" w:rsidRDefault="00662F6F" w:rsidP="00662F6F">
            <w:pPr>
              <w:spacing w:before="42" w:after="0" w:line="196" w:lineRule="auto"/>
              <w:rPr>
                <w:color w:val="000000"/>
              </w:rPr>
            </w:pPr>
          </w:p>
          <w:p w14:paraId="68030701" w14:textId="648F1197" w:rsidR="006F7554" w:rsidRDefault="00662F6F" w:rsidP="00662F6F">
            <w:pPr>
              <w:spacing w:before="42" w:after="0" w:line="196" w:lineRule="auto"/>
              <w:rPr>
                <w:color w:val="000000"/>
              </w:rPr>
            </w:pPr>
            <w:r w:rsidRPr="00662F6F">
              <w:rPr>
                <w:color w:val="000000"/>
              </w:rPr>
              <w:t>Any damaged equipment will be removed from use.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30A713" w14:textId="038E69B6" w:rsidR="006F7554" w:rsidRDefault="00662F6F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866B75" w14:textId="097A23D7" w:rsidR="006F7554" w:rsidRDefault="00662F6F">
            <w:pPr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D51C07" w14:textId="2DBDB5D7" w:rsidR="006F7554" w:rsidRDefault="00662F6F">
            <w:pPr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3471B6" w14:textId="5B83CD8F" w:rsidR="00662F6F" w:rsidRPr="00662F6F" w:rsidRDefault="00662F6F" w:rsidP="00662F6F">
            <w:pPr>
              <w:spacing w:before="42" w:after="0" w:line="196" w:lineRule="auto"/>
              <w:rPr>
                <w:color w:val="000000"/>
              </w:rPr>
            </w:pPr>
            <w:r w:rsidRPr="00662F6F">
              <w:rPr>
                <w:color w:val="000000"/>
              </w:rPr>
              <w:t>Call for first aid/emergency services</w:t>
            </w:r>
            <w:r>
              <w:rPr>
                <w:color w:val="000000"/>
              </w:rPr>
              <w:t xml:space="preserve"> for minor injuries where </w:t>
            </w:r>
            <w:r w:rsidRPr="00662F6F">
              <w:rPr>
                <w:color w:val="000000"/>
              </w:rPr>
              <w:t>required</w:t>
            </w:r>
          </w:p>
          <w:p w14:paraId="3782A7A6" w14:textId="77777777" w:rsidR="00662F6F" w:rsidRDefault="00662F6F" w:rsidP="00662F6F">
            <w:pPr>
              <w:spacing w:before="42" w:after="0" w:line="196" w:lineRule="auto"/>
              <w:rPr>
                <w:color w:val="000000"/>
              </w:rPr>
            </w:pPr>
          </w:p>
          <w:p w14:paraId="6DA11F0B" w14:textId="2A665BC8" w:rsidR="006F7554" w:rsidRDefault="00662F6F" w:rsidP="00662F6F">
            <w:pPr>
              <w:spacing w:before="42" w:after="0" w:line="196" w:lineRule="auto"/>
              <w:rPr>
                <w:color w:val="000000"/>
              </w:rPr>
            </w:pPr>
            <w:r w:rsidRPr="00662F6F">
              <w:rPr>
                <w:color w:val="000000"/>
              </w:rPr>
              <w:t>Report incidents via SUSU incident report procedure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44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930E0E1" w14:textId="77777777" w:rsidR="006F7554" w:rsidRDefault="006F7554">
            <w:pPr>
              <w:rPr>
                <w:rFonts w:eastAsia="Calibri" w:cs="Calibri"/>
                <w:color w:val="000000"/>
              </w:rPr>
            </w:pPr>
          </w:p>
        </w:tc>
      </w:tr>
      <w:tr w:rsidR="00662F6F" w14:paraId="70ADDB2E" w14:textId="77777777">
        <w:trPr>
          <w:cantSplit/>
          <w:trHeight w:val="300"/>
        </w:trPr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EC8084" w14:textId="5F4BFB32" w:rsidR="00662F6F" w:rsidRPr="006F7554" w:rsidRDefault="00662F6F">
            <w:pPr>
              <w:spacing w:before="42" w:after="0" w:line="196" w:lineRule="auto"/>
              <w:rPr>
                <w:color w:val="000000"/>
              </w:rPr>
            </w:pPr>
            <w:r w:rsidRPr="00662F6F">
              <w:rPr>
                <w:color w:val="000000"/>
              </w:rPr>
              <w:lastRenderedPageBreak/>
              <w:t>Paints, glue and other craft materials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0AF057" w14:textId="4273F67F" w:rsidR="00662F6F" w:rsidRPr="006F7554" w:rsidRDefault="00662F6F">
            <w:pPr>
              <w:spacing w:before="42" w:after="0" w:line="196" w:lineRule="auto"/>
              <w:rPr>
                <w:color w:val="000000"/>
              </w:rPr>
            </w:pPr>
            <w:r w:rsidRPr="00662F6F">
              <w:rPr>
                <w:color w:val="000000"/>
              </w:rPr>
              <w:t>Skin or eye irritation, allergic reaction, accidental ingestion.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B30FC7" w14:textId="3B7FDD6F" w:rsidR="00662F6F" w:rsidRDefault="00662F6F">
            <w:pPr>
              <w:spacing w:before="42" w:after="0" w:line="196" w:lineRule="auto"/>
              <w:rPr>
                <w:color w:val="000000"/>
              </w:rPr>
            </w:pPr>
            <w:r>
              <w:rPr>
                <w:color w:val="000000"/>
              </w:rPr>
              <w:t xml:space="preserve">All 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70F46D" w14:textId="335EC8B0" w:rsidR="00662F6F" w:rsidRDefault="00662F6F">
            <w:pPr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5DB6BE" w14:textId="5645C7DA" w:rsidR="00662F6F" w:rsidRDefault="00662F6F">
            <w:pPr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3852E3" w14:textId="4E10CDB6" w:rsidR="00662F6F" w:rsidRDefault="00662F6F">
            <w:pPr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F9C54C" w14:textId="77777777" w:rsidR="00662F6F" w:rsidRDefault="00662F6F" w:rsidP="00662F6F">
            <w:pPr>
              <w:spacing w:before="42" w:after="0" w:line="196" w:lineRule="auto"/>
              <w:rPr>
                <w:color w:val="000000"/>
              </w:rPr>
            </w:pPr>
            <w:r w:rsidRPr="00662F6F">
              <w:rPr>
                <w:color w:val="000000"/>
              </w:rPr>
              <w:t>Use suitable craft materials appropriate for the activity.</w:t>
            </w:r>
          </w:p>
          <w:p w14:paraId="45BFA130" w14:textId="77777777" w:rsidR="00662F6F" w:rsidRDefault="00662F6F" w:rsidP="00662F6F">
            <w:pPr>
              <w:spacing w:before="42" w:after="0" w:line="196" w:lineRule="auto"/>
              <w:rPr>
                <w:color w:val="000000"/>
              </w:rPr>
            </w:pPr>
          </w:p>
          <w:p w14:paraId="3F707DE9" w14:textId="0422CA82" w:rsidR="00662F6F" w:rsidRPr="00662F6F" w:rsidRDefault="00662F6F" w:rsidP="00662F6F">
            <w:pPr>
              <w:spacing w:before="42" w:after="0" w:line="196" w:lineRule="auto"/>
              <w:rPr>
                <w:color w:val="000000"/>
              </w:rPr>
            </w:pPr>
            <w:r w:rsidRPr="00662F6F">
              <w:rPr>
                <w:color w:val="000000"/>
              </w:rPr>
              <w:t>Participants will be advised not to ingest or deliberately apply materials to their skin or face.</w:t>
            </w:r>
          </w:p>
          <w:p w14:paraId="08E34085" w14:textId="77777777" w:rsidR="00662F6F" w:rsidRDefault="00662F6F" w:rsidP="00662F6F">
            <w:pPr>
              <w:spacing w:before="42" w:after="0" w:line="196" w:lineRule="auto"/>
              <w:rPr>
                <w:color w:val="000000"/>
              </w:rPr>
            </w:pPr>
          </w:p>
          <w:p w14:paraId="1ECF457A" w14:textId="77777777" w:rsidR="00662F6F" w:rsidRDefault="00662F6F" w:rsidP="00662F6F">
            <w:pPr>
              <w:spacing w:before="42" w:after="0" w:line="196" w:lineRule="auto"/>
              <w:rPr>
                <w:color w:val="000000"/>
              </w:rPr>
            </w:pPr>
            <w:r w:rsidRPr="00662F6F">
              <w:rPr>
                <w:color w:val="000000"/>
              </w:rPr>
              <w:t>Materials will be kept in their original or clearly labelled containers where possible.</w:t>
            </w:r>
          </w:p>
          <w:p w14:paraId="4284A6F3" w14:textId="77777777" w:rsidR="00662F6F" w:rsidRDefault="00662F6F" w:rsidP="00662F6F">
            <w:pPr>
              <w:spacing w:before="42" w:after="0" w:line="196" w:lineRule="auto"/>
              <w:rPr>
                <w:color w:val="000000"/>
              </w:rPr>
            </w:pPr>
          </w:p>
          <w:p w14:paraId="304F69AE" w14:textId="3DBD5E49" w:rsidR="00662F6F" w:rsidRPr="00662F6F" w:rsidRDefault="00662F6F" w:rsidP="00662F6F">
            <w:pPr>
              <w:spacing w:before="42" w:after="0" w:line="196" w:lineRule="auto"/>
              <w:rPr>
                <w:color w:val="000000"/>
              </w:rPr>
            </w:pPr>
            <w:r w:rsidRPr="00662F6F">
              <w:rPr>
                <w:color w:val="000000"/>
              </w:rPr>
              <w:t>Hands will be washed after the activity.</w:t>
            </w:r>
          </w:p>
          <w:p w14:paraId="2C4725D3" w14:textId="77777777" w:rsidR="00662F6F" w:rsidRDefault="00662F6F" w:rsidP="00662F6F">
            <w:pPr>
              <w:spacing w:before="42" w:after="0" w:line="196" w:lineRule="auto"/>
              <w:rPr>
                <w:color w:val="000000"/>
              </w:rPr>
            </w:pPr>
          </w:p>
          <w:p w14:paraId="7195F5A6" w14:textId="3A9CCBE7" w:rsidR="00662F6F" w:rsidRPr="00662F6F" w:rsidRDefault="00662F6F" w:rsidP="00662F6F">
            <w:pPr>
              <w:spacing w:before="42" w:after="0" w:line="196" w:lineRule="auto"/>
              <w:rPr>
                <w:color w:val="000000"/>
              </w:rPr>
            </w:pPr>
            <w:r w:rsidRPr="00662F6F">
              <w:rPr>
                <w:color w:val="000000"/>
              </w:rPr>
              <w:t>Any participant with a known allergy or sensitivity will be advised to inform the organisers.</w:t>
            </w:r>
          </w:p>
          <w:p w14:paraId="37150DC0" w14:textId="77777777" w:rsidR="00662F6F" w:rsidRDefault="00662F6F" w:rsidP="00662F6F">
            <w:pPr>
              <w:spacing w:before="42" w:after="0" w:line="196" w:lineRule="auto"/>
              <w:rPr>
                <w:color w:val="000000"/>
              </w:rPr>
            </w:pPr>
          </w:p>
          <w:p w14:paraId="69D0D3AF" w14:textId="7CC1EFAF" w:rsidR="00662F6F" w:rsidRPr="00662F6F" w:rsidRDefault="00662F6F" w:rsidP="00662F6F">
            <w:pPr>
              <w:spacing w:before="42" w:after="0" w:line="196" w:lineRule="auto"/>
              <w:rPr>
                <w:color w:val="000000"/>
              </w:rPr>
            </w:pPr>
            <w:r w:rsidRPr="00662F6F">
              <w:rPr>
                <w:color w:val="000000"/>
              </w:rPr>
              <w:t>Adequate ventilation will be maintained where necessary.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55DF22" w14:textId="24D6E0B3" w:rsidR="00662F6F" w:rsidRDefault="00662F6F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5DC6CF" w14:textId="6277061F" w:rsidR="00662F6F" w:rsidRDefault="00662F6F">
            <w:pPr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A0DA87" w14:textId="0B32BDF7" w:rsidR="00662F6F" w:rsidRDefault="00662F6F">
            <w:pPr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071A44" w14:textId="57FEDE33" w:rsidR="00662F6F" w:rsidRPr="00662F6F" w:rsidRDefault="00662F6F" w:rsidP="00662F6F">
            <w:pPr>
              <w:spacing w:before="42" w:after="0" w:line="196" w:lineRule="auto"/>
              <w:rPr>
                <w:color w:val="000000"/>
              </w:rPr>
            </w:pPr>
            <w:r w:rsidRPr="00662F6F">
              <w:rPr>
                <w:color w:val="000000"/>
              </w:rPr>
              <w:t>Stop use of any material causing an adverse reaction.</w:t>
            </w:r>
          </w:p>
          <w:p w14:paraId="083BCAAD" w14:textId="77777777" w:rsidR="00662F6F" w:rsidRDefault="00662F6F" w:rsidP="00662F6F">
            <w:pPr>
              <w:spacing w:before="42" w:after="0" w:line="196" w:lineRule="auto"/>
              <w:rPr>
                <w:color w:val="000000"/>
              </w:rPr>
            </w:pPr>
          </w:p>
          <w:p w14:paraId="5AD0F2AA" w14:textId="77777777" w:rsidR="00662F6F" w:rsidRDefault="00662F6F" w:rsidP="00662F6F">
            <w:pPr>
              <w:spacing w:before="42" w:after="0" w:line="196" w:lineRule="auto"/>
              <w:rPr>
                <w:color w:val="000000"/>
              </w:rPr>
            </w:pPr>
            <w:r w:rsidRPr="00662F6F">
              <w:rPr>
                <w:color w:val="000000"/>
              </w:rPr>
              <w:t>Seek medical assistance/emergency services where required.</w:t>
            </w:r>
          </w:p>
          <w:p w14:paraId="4633F29A" w14:textId="77777777" w:rsidR="00662F6F" w:rsidRDefault="00662F6F" w:rsidP="00662F6F">
            <w:pPr>
              <w:spacing w:before="42" w:after="0" w:line="196" w:lineRule="auto"/>
              <w:rPr>
                <w:color w:val="000000"/>
              </w:rPr>
            </w:pPr>
          </w:p>
          <w:p w14:paraId="75EC3319" w14:textId="1CFA379B" w:rsidR="00662F6F" w:rsidRPr="00662F6F" w:rsidRDefault="00662F6F" w:rsidP="00662F6F">
            <w:pPr>
              <w:spacing w:before="42" w:after="0" w:line="196" w:lineRule="auto"/>
              <w:rPr>
                <w:color w:val="000000"/>
              </w:rPr>
            </w:pPr>
            <w:r w:rsidRPr="00662F6F">
              <w:rPr>
                <w:color w:val="000000"/>
              </w:rPr>
              <w:t>Report any incident through the SUSU incident reporting procedure</w:t>
            </w:r>
          </w:p>
        </w:tc>
        <w:tc>
          <w:tcPr>
            <w:tcW w:w="44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1713FEB" w14:textId="77777777" w:rsidR="00662F6F" w:rsidRDefault="00662F6F">
            <w:pPr>
              <w:rPr>
                <w:rFonts w:eastAsia="Calibri" w:cs="Calibri"/>
                <w:color w:val="000000"/>
              </w:rPr>
            </w:pPr>
          </w:p>
        </w:tc>
      </w:tr>
      <w:tr w:rsidR="00662F6F" w14:paraId="313DD95E" w14:textId="77777777">
        <w:trPr>
          <w:cantSplit/>
          <w:trHeight w:val="300"/>
        </w:trPr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781789" w14:textId="0D3AD805" w:rsidR="00662F6F" w:rsidRPr="00662F6F" w:rsidRDefault="00662F6F">
            <w:pPr>
              <w:spacing w:before="42" w:after="0" w:line="196" w:lineRule="auto"/>
              <w:rPr>
                <w:color w:val="000000"/>
              </w:rPr>
            </w:pPr>
            <w:r w:rsidRPr="00662F6F">
              <w:rPr>
                <w:color w:val="000000"/>
              </w:rPr>
              <w:lastRenderedPageBreak/>
              <w:t>Spills from paint or water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2BA11C" w14:textId="21A0B5C7" w:rsidR="00662F6F" w:rsidRPr="00662F6F" w:rsidRDefault="00662F6F">
            <w:pPr>
              <w:spacing w:before="42" w:after="0" w:line="196" w:lineRule="auto"/>
              <w:rPr>
                <w:color w:val="000000"/>
              </w:rPr>
            </w:pPr>
            <w:r w:rsidRPr="00662F6F">
              <w:rPr>
                <w:color w:val="000000"/>
              </w:rPr>
              <w:t>Slips, trips and falls resulting in bruising or other injury.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D08DCF" w14:textId="6F3CB809" w:rsidR="00662F6F" w:rsidRDefault="00662F6F">
            <w:pPr>
              <w:spacing w:before="42" w:after="0" w:line="196" w:lineRule="auto"/>
              <w:rPr>
                <w:color w:val="000000"/>
              </w:rPr>
            </w:pPr>
            <w:r>
              <w:rPr>
                <w:color w:val="000000"/>
              </w:rPr>
              <w:t xml:space="preserve">All 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DD017D" w14:textId="076D1F58" w:rsidR="00662F6F" w:rsidRDefault="00662F6F">
            <w:pPr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8ED03C" w14:textId="00582001" w:rsidR="00662F6F" w:rsidRDefault="00662F6F">
            <w:pPr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D74DA2" w14:textId="4FD08035" w:rsidR="00662F6F" w:rsidRDefault="00662F6F">
            <w:pPr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668F9D" w14:textId="77777777" w:rsidR="00662F6F" w:rsidRDefault="00662F6F" w:rsidP="00662F6F">
            <w:pPr>
              <w:spacing w:before="42" w:after="0" w:line="196" w:lineRule="auto"/>
              <w:rPr>
                <w:color w:val="000000"/>
              </w:rPr>
            </w:pPr>
            <w:r w:rsidRPr="00662F6F">
              <w:rPr>
                <w:color w:val="000000"/>
              </w:rPr>
              <w:t>Tables and work areas will be covered/protected where appropriate.</w:t>
            </w:r>
          </w:p>
          <w:p w14:paraId="076AD6C8" w14:textId="77777777" w:rsidR="00662F6F" w:rsidRDefault="00662F6F" w:rsidP="00662F6F">
            <w:pPr>
              <w:spacing w:before="42" w:after="0" w:line="196" w:lineRule="auto"/>
              <w:rPr>
                <w:color w:val="000000"/>
              </w:rPr>
            </w:pPr>
          </w:p>
          <w:p w14:paraId="278AD620" w14:textId="34A05F0A" w:rsidR="00662F6F" w:rsidRPr="00662F6F" w:rsidRDefault="00662F6F" w:rsidP="00662F6F">
            <w:pPr>
              <w:spacing w:before="42" w:after="0" w:line="196" w:lineRule="auto"/>
              <w:rPr>
                <w:color w:val="000000"/>
              </w:rPr>
            </w:pPr>
            <w:r w:rsidRPr="00662F6F">
              <w:rPr>
                <w:color w:val="000000"/>
              </w:rPr>
              <w:t>Paint, water and other liquids will be kept away from walkways.</w:t>
            </w:r>
          </w:p>
          <w:p w14:paraId="4A151022" w14:textId="77777777" w:rsidR="00662F6F" w:rsidRDefault="00662F6F" w:rsidP="00662F6F">
            <w:pPr>
              <w:spacing w:before="42" w:after="0" w:line="196" w:lineRule="auto"/>
              <w:rPr>
                <w:color w:val="000000"/>
              </w:rPr>
            </w:pPr>
          </w:p>
          <w:p w14:paraId="14454B31" w14:textId="59270C70" w:rsidR="00662F6F" w:rsidRPr="00662F6F" w:rsidRDefault="00662F6F" w:rsidP="00662F6F">
            <w:pPr>
              <w:spacing w:before="42" w:after="0" w:line="196" w:lineRule="auto"/>
              <w:rPr>
                <w:color w:val="000000"/>
              </w:rPr>
            </w:pPr>
            <w:r w:rsidRPr="00662F6F">
              <w:rPr>
                <w:color w:val="000000"/>
              </w:rPr>
              <w:t>Spills will be cleaned up immediately.</w:t>
            </w:r>
          </w:p>
          <w:p w14:paraId="1A582700" w14:textId="77777777" w:rsidR="00662F6F" w:rsidRDefault="00662F6F" w:rsidP="00662F6F">
            <w:pPr>
              <w:spacing w:before="42" w:after="0" w:line="196" w:lineRule="auto"/>
              <w:rPr>
                <w:color w:val="000000"/>
              </w:rPr>
            </w:pPr>
          </w:p>
          <w:p w14:paraId="416247CE" w14:textId="5FE61FA0" w:rsidR="00662F6F" w:rsidRPr="00662F6F" w:rsidRDefault="00662F6F" w:rsidP="00662F6F">
            <w:pPr>
              <w:spacing w:before="42" w:after="0" w:line="196" w:lineRule="auto"/>
              <w:rPr>
                <w:color w:val="000000"/>
              </w:rPr>
            </w:pPr>
            <w:r w:rsidRPr="00662F6F">
              <w:rPr>
                <w:color w:val="000000"/>
              </w:rPr>
              <w:t>Participants will be reminded to report spills to organisers.</w:t>
            </w:r>
          </w:p>
          <w:p w14:paraId="22B3973A" w14:textId="77777777" w:rsidR="00CB21C5" w:rsidRDefault="00CB21C5" w:rsidP="00662F6F">
            <w:pPr>
              <w:spacing w:before="42" w:after="0" w:line="196" w:lineRule="auto"/>
              <w:rPr>
                <w:color w:val="000000"/>
              </w:rPr>
            </w:pPr>
          </w:p>
          <w:p w14:paraId="24CA36C4" w14:textId="1A35F2E2" w:rsidR="00662F6F" w:rsidRPr="00662F6F" w:rsidRDefault="00662F6F" w:rsidP="00662F6F">
            <w:pPr>
              <w:spacing w:before="42" w:after="0" w:line="196" w:lineRule="auto"/>
              <w:rPr>
                <w:color w:val="000000"/>
              </w:rPr>
            </w:pPr>
            <w:r w:rsidRPr="00662F6F">
              <w:rPr>
                <w:color w:val="000000"/>
              </w:rPr>
              <w:t>Walkways and exits will be kept clear throughout the session.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A3BADE" w14:textId="5EBD5EB7" w:rsidR="00662F6F" w:rsidRDefault="00CB21C5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44C34C" w14:textId="21E779BC" w:rsidR="00662F6F" w:rsidRDefault="00CB21C5">
            <w:pPr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04FC9F" w14:textId="4835E050" w:rsidR="00662F6F" w:rsidRDefault="00CB21C5">
            <w:pPr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D4A96C" w14:textId="4D1325CB" w:rsidR="00CB21C5" w:rsidRPr="00CB21C5" w:rsidRDefault="00CB21C5" w:rsidP="00CB21C5">
            <w:pPr>
              <w:spacing w:before="42" w:after="0" w:line="196" w:lineRule="auto"/>
              <w:rPr>
                <w:color w:val="000000"/>
              </w:rPr>
            </w:pPr>
            <w:r w:rsidRPr="00CB21C5">
              <w:rPr>
                <w:color w:val="000000"/>
              </w:rPr>
              <w:t>Mark off any spill that cannot be cleaned immediately.</w:t>
            </w:r>
          </w:p>
          <w:p w14:paraId="0BA5D652" w14:textId="77777777" w:rsidR="00CB21C5" w:rsidRDefault="00CB21C5" w:rsidP="00CB21C5">
            <w:pPr>
              <w:spacing w:before="42" w:after="0" w:line="196" w:lineRule="auto"/>
              <w:rPr>
                <w:color w:val="000000"/>
              </w:rPr>
            </w:pPr>
          </w:p>
          <w:p w14:paraId="097481B5" w14:textId="27CA016F" w:rsidR="00CB21C5" w:rsidRPr="00CB21C5" w:rsidRDefault="00CB21C5" w:rsidP="00CB21C5">
            <w:pPr>
              <w:spacing w:before="42" w:after="0" w:line="196" w:lineRule="auto"/>
              <w:rPr>
                <w:color w:val="000000"/>
              </w:rPr>
            </w:pPr>
            <w:r w:rsidRPr="00CB21C5">
              <w:rPr>
                <w:color w:val="000000"/>
              </w:rPr>
              <w:t>Contact venue/facilities staff where necessary.</w:t>
            </w:r>
          </w:p>
          <w:p w14:paraId="65055455" w14:textId="77777777" w:rsidR="00CB21C5" w:rsidRDefault="00CB21C5" w:rsidP="00CB21C5">
            <w:pPr>
              <w:spacing w:before="42" w:after="0" w:line="196" w:lineRule="auto"/>
              <w:rPr>
                <w:color w:val="000000"/>
              </w:rPr>
            </w:pPr>
          </w:p>
          <w:p w14:paraId="2F5C3A93" w14:textId="0B7D67D7" w:rsidR="00662F6F" w:rsidRPr="00662F6F" w:rsidRDefault="00CB21C5" w:rsidP="00CB21C5">
            <w:pPr>
              <w:spacing w:before="42" w:after="0" w:line="196" w:lineRule="auto"/>
              <w:rPr>
                <w:color w:val="000000"/>
              </w:rPr>
            </w:pPr>
            <w:r w:rsidRPr="00CB21C5">
              <w:rPr>
                <w:color w:val="000000"/>
              </w:rPr>
              <w:t>Report any incident through the SUSU incident reporting procedure</w:t>
            </w:r>
          </w:p>
        </w:tc>
        <w:tc>
          <w:tcPr>
            <w:tcW w:w="44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03FF8F1" w14:textId="77777777" w:rsidR="00662F6F" w:rsidRDefault="00662F6F">
            <w:pPr>
              <w:rPr>
                <w:rFonts w:eastAsia="Calibri" w:cs="Calibri"/>
                <w:color w:val="000000"/>
              </w:rPr>
            </w:pPr>
          </w:p>
        </w:tc>
      </w:tr>
      <w:tr w:rsidR="00CB21C5" w14:paraId="744D2AA1" w14:textId="77777777">
        <w:trPr>
          <w:cantSplit/>
          <w:trHeight w:val="300"/>
        </w:trPr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69EE89" w14:textId="3B275BFA" w:rsidR="00CB21C5" w:rsidRPr="00CB21C5" w:rsidRDefault="00CB21C5">
            <w:pPr>
              <w:spacing w:before="42" w:after="0" w:line="196" w:lineRule="auto"/>
              <w:rPr>
                <w:color w:val="000000"/>
              </w:rPr>
            </w:pPr>
            <w:r w:rsidRPr="00CB21C5">
              <w:rPr>
                <w:color w:val="000000"/>
              </w:rPr>
              <w:t>Cluttered tables / equipment and materials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F0BCDC" w14:textId="1C30ACFC" w:rsidR="00CB21C5" w:rsidRPr="00662F6F" w:rsidRDefault="00CB21C5">
            <w:pPr>
              <w:spacing w:before="42" w:after="0" w:line="196" w:lineRule="auto"/>
              <w:rPr>
                <w:color w:val="000000"/>
              </w:rPr>
            </w:pPr>
            <w:r w:rsidRPr="00CB21C5">
              <w:rPr>
                <w:color w:val="000000"/>
              </w:rPr>
              <w:t>Trips, falls, minor injuries or objects falling onto participants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8D5F51" w14:textId="09321585" w:rsidR="00CB21C5" w:rsidRDefault="00CB21C5">
            <w:pPr>
              <w:spacing w:before="42" w:after="0" w:line="196" w:lineRule="auto"/>
              <w:rPr>
                <w:color w:val="000000"/>
              </w:rPr>
            </w:pPr>
            <w:r>
              <w:rPr>
                <w:color w:val="000000"/>
              </w:rPr>
              <w:t>All</w:t>
            </w:r>
          </w:p>
          <w:p w14:paraId="6C8A1B83" w14:textId="378E81A5" w:rsidR="00CB21C5" w:rsidRDefault="00CB21C5">
            <w:pPr>
              <w:spacing w:before="42" w:after="0" w:line="196" w:lineRule="auto"/>
              <w:rPr>
                <w:color w:val="00000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4E5765" w14:textId="08C9DF9B" w:rsidR="00CB21C5" w:rsidRDefault="00CB21C5">
            <w:pPr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7B7943" w14:textId="4393F5CE" w:rsidR="00CB21C5" w:rsidRDefault="00CB21C5">
            <w:pPr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E7C254" w14:textId="1E49B807" w:rsidR="00CB21C5" w:rsidRDefault="00CB21C5">
            <w:pPr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4D353D" w14:textId="49617E4B" w:rsidR="00CB21C5" w:rsidRPr="00CB21C5" w:rsidRDefault="00CB21C5" w:rsidP="00CB21C5">
            <w:pPr>
              <w:spacing w:before="42" w:after="0" w:line="196" w:lineRule="auto"/>
              <w:rPr>
                <w:color w:val="000000"/>
              </w:rPr>
            </w:pPr>
            <w:r w:rsidRPr="00CB21C5">
              <w:rPr>
                <w:color w:val="000000"/>
              </w:rPr>
              <w:t>Keep tables and surrounding areas organised and free from unnecessary items.</w:t>
            </w:r>
          </w:p>
          <w:p w14:paraId="6B1FEDB1" w14:textId="77777777" w:rsidR="00CB21C5" w:rsidRDefault="00CB21C5" w:rsidP="00CB21C5">
            <w:pPr>
              <w:spacing w:before="42" w:after="0" w:line="196" w:lineRule="auto"/>
              <w:rPr>
                <w:color w:val="000000"/>
              </w:rPr>
            </w:pPr>
          </w:p>
          <w:p w14:paraId="09001232" w14:textId="45D72E81" w:rsidR="00CB21C5" w:rsidRPr="00CB21C5" w:rsidRDefault="00CB21C5" w:rsidP="00CB21C5">
            <w:pPr>
              <w:spacing w:before="42" w:after="0" w:line="196" w:lineRule="auto"/>
              <w:rPr>
                <w:color w:val="000000"/>
              </w:rPr>
            </w:pPr>
            <w:r w:rsidRPr="00CB21C5">
              <w:rPr>
                <w:color w:val="000000"/>
              </w:rPr>
              <w:t>Craft materials will be stored safely when not in use.</w:t>
            </w:r>
          </w:p>
          <w:p w14:paraId="0C1E3C6C" w14:textId="77777777" w:rsidR="00CB21C5" w:rsidRDefault="00CB21C5" w:rsidP="00CB21C5">
            <w:pPr>
              <w:spacing w:before="42" w:after="0" w:line="196" w:lineRule="auto"/>
              <w:rPr>
                <w:color w:val="000000"/>
              </w:rPr>
            </w:pPr>
          </w:p>
          <w:p w14:paraId="62C6C202" w14:textId="564765EE" w:rsidR="00CB21C5" w:rsidRPr="00CB21C5" w:rsidRDefault="00CB21C5" w:rsidP="00CB21C5">
            <w:pPr>
              <w:spacing w:before="42" w:after="0" w:line="196" w:lineRule="auto"/>
              <w:rPr>
                <w:color w:val="000000"/>
              </w:rPr>
            </w:pPr>
            <w:r w:rsidRPr="00CB21C5">
              <w:rPr>
                <w:color w:val="000000"/>
              </w:rPr>
              <w:t>Bags, coats and personal belongings will be kept away from walkways.</w:t>
            </w:r>
          </w:p>
          <w:p w14:paraId="69C0AD66" w14:textId="77777777" w:rsidR="00CB21C5" w:rsidRDefault="00CB21C5" w:rsidP="00CB21C5">
            <w:pPr>
              <w:spacing w:before="42" w:after="0" w:line="196" w:lineRule="auto"/>
              <w:rPr>
                <w:color w:val="000000"/>
              </w:rPr>
            </w:pPr>
          </w:p>
          <w:p w14:paraId="7E0DA941" w14:textId="2A3FB99E" w:rsidR="00CB21C5" w:rsidRPr="00CB21C5" w:rsidRDefault="00CB21C5" w:rsidP="00CB21C5">
            <w:pPr>
              <w:spacing w:before="42" w:after="0" w:line="196" w:lineRule="auto"/>
              <w:rPr>
                <w:color w:val="000000"/>
              </w:rPr>
            </w:pPr>
            <w:r w:rsidRPr="00CB21C5">
              <w:rPr>
                <w:color w:val="000000"/>
              </w:rPr>
              <w:t>Organisers will carry out checks of the activity area during the session.</w:t>
            </w:r>
          </w:p>
          <w:p w14:paraId="3E655177" w14:textId="77777777" w:rsidR="00CB21C5" w:rsidRDefault="00CB21C5" w:rsidP="00CB21C5">
            <w:pPr>
              <w:spacing w:before="42" w:after="0" w:line="196" w:lineRule="auto"/>
              <w:rPr>
                <w:color w:val="000000"/>
              </w:rPr>
            </w:pPr>
          </w:p>
          <w:p w14:paraId="6A16D2D3" w14:textId="4023F470" w:rsidR="00CB21C5" w:rsidRPr="00662F6F" w:rsidRDefault="00CB21C5" w:rsidP="00CB21C5">
            <w:pPr>
              <w:spacing w:before="42" w:after="0" w:line="196" w:lineRule="auto"/>
              <w:rPr>
                <w:color w:val="000000"/>
              </w:rPr>
            </w:pPr>
            <w:r w:rsidRPr="00CB21C5">
              <w:rPr>
                <w:color w:val="000000"/>
              </w:rPr>
              <w:t>Emergency exits and access routes will remain unobstructed.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A2DF58" w14:textId="4FF327D5" w:rsidR="00CB21C5" w:rsidRDefault="00CB21C5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5EDBA7" w14:textId="3E4BFBE8" w:rsidR="00CB21C5" w:rsidRDefault="00CB21C5">
            <w:pPr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1D87B6" w14:textId="040BD1D8" w:rsidR="00CB21C5" w:rsidRDefault="00CB21C5">
            <w:pPr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B073F1" w14:textId="1261F6CE" w:rsidR="00CB21C5" w:rsidRPr="00CB21C5" w:rsidRDefault="00CB21C5" w:rsidP="00CB21C5">
            <w:pPr>
              <w:spacing w:before="42" w:after="0" w:line="196" w:lineRule="auto"/>
              <w:rPr>
                <w:color w:val="000000"/>
              </w:rPr>
            </w:pPr>
            <w:r w:rsidRPr="00CB21C5">
              <w:rPr>
                <w:color w:val="000000"/>
              </w:rPr>
              <w:t>Remove any hazards immediately.</w:t>
            </w:r>
          </w:p>
          <w:p w14:paraId="08103A1C" w14:textId="77777777" w:rsidR="00CB21C5" w:rsidRDefault="00CB21C5" w:rsidP="00CB21C5">
            <w:pPr>
              <w:spacing w:before="42" w:after="0" w:line="196" w:lineRule="auto"/>
              <w:rPr>
                <w:color w:val="000000"/>
              </w:rPr>
            </w:pPr>
          </w:p>
          <w:p w14:paraId="515CA7E9" w14:textId="377469EB" w:rsidR="00CB21C5" w:rsidRPr="00CB21C5" w:rsidRDefault="00CB21C5" w:rsidP="00CB21C5">
            <w:pPr>
              <w:spacing w:before="42" w:after="0" w:line="196" w:lineRule="auto"/>
              <w:rPr>
                <w:color w:val="000000"/>
              </w:rPr>
            </w:pPr>
            <w:r w:rsidRPr="00CB21C5">
              <w:rPr>
                <w:color w:val="000000"/>
              </w:rPr>
              <w:t>Ask venue/facilities staff for assistance where required.</w:t>
            </w:r>
          </w:p>
          <w:p w14:paraId="6DEDCE05" w14:textId="77777777" w:rsidR="00CB21C5" w:rsidRDefault="00CB21C5" w:rsidP="00CB21C5">
            <w:pPr>
              <w:spacing w:before="42" w:after="0" w:line="196" w:lineRule="auto"/>
              <w:rPr>
                <w:color w:val="000000"/>
              </w:rPr>
            </w:pPr>
          </w:p>
          <w:p w14:paraId="54EC1620" w14:textId="05CEE9D9" w:rsidR="00CB21C5" w:rsidRPr="00CB21C5" w:rsidRDefault="00CB21C5" w:rsidP="00CB21C5">
            <w:pPr>
              <w:spacing w:before="42" w:after="0" w:line="196" w:lineRule="auto"/>
              <w:rPr>
                <w:color w:val="000000"/>
              </w:rPr>
            </w:pPr>
            <w:r w:rsidRPr="00CB21C5">
              <w:rPr>
                <w:color w:val="000000"/>
              </w:rPr>
              <w:t>Report incidents through the SUSU incident reporting procedure.</w:t>
            </w:r>
          </w:p>
        </w:tc>
        <w:tc>
          <w:tcPr>
            <w:tcW w:w="44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019AEA2" w14:textId="77777777" w:rsidR="00CB21C5" w:rsidRDefault="00CB21C5">
            <w:pPr>
              <w:rPr>
                <w:rFonts w:eastAsia="Calibri" w:cs="Calibri"/>
                <w:color w:val="000000"/>
              </w:rPr>
            </w:pPr>
          </w:p>
        </w:tc>
      </w:tr>
    </w:tbl>
    <w:p w14:paraId="213AF73F" w14:textId="77777777" w:rsidR="00885939" w:rsidRDefault="00885939"/>
    <w:p w14:paraId="6E2BE38E" w14:textId="77777777" w:rsidR="00885939" w:rsidRDefault="00885939">
      <w:pPr>
        <w:spacing w:after="200" w:line="276" w:lineRule="auto"/>
        <w:rPr>
          <w:rFonts w:eastAsia="Calibri" w:cs="Calibri"/>
        </w:rPr>
      </w:pPr>
    </w:p>
    <w:p w14:paraId="24C5BD37" w14:textId="77777777" w:rsidR="00885939" w:rsidRDefault="00000000">
      <w:pPr>
        <w:spacing w:after="200" w:line="276" w:lineRule="auto"/>
        <w:rPr>
          <w:rFonts w:eastAsia="Calibri" w:cs="Calibri"/>
        </w:rPr>
      </w:pPr>
      <w:r>
        <w:rPr>
          <w:rFonts w:eastAsia="Calibri" w:cs="Calibri"/>
        </w:rPr>
        <w:t xml:space="preserve"> </w:t>
      </w:r>
    </w:p>
    <w:tbl>
      <w:tblPr>
        <w:tblW w:w="13840" w:type="dxa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0"/>
        <w:gridCol w:w="3487"/>
        <w:gridCol w:w="1982"/>
        <w:gridCol w:w="1004"/>
        <w:gridCol w:w="1535"/>
        <w:gridCol w:w="1359"/>
        <w:gridCol w:w="2268"/>
        <w:gridCol w:w="1535"/>
      </w:tblGrid>
      <w:tr w:rsidR="00885939" w14:paraId="71E1CBC5" w14:textId="77777777">
        <w:trPr>
          <w:cantSplit/>
        </w:trPr>
        <w:tc>
          <w:tcPr>
            <w:tcW w:w="138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F8BFC5" w14:textId="77777777" w:rsidR="00885939" w:rsidRDefault="00000000">
            <w:pPr>
              <w:spacing w:after="0" w:line="240" w:lineRule="auto"/>
            </w:pPr>
            <w:r>
              <w:rPr>
                <w:rFonts w:ascii="Lucida Sans" w:eastAsia="Lucida Sans" w:hAnsi="Lucida Sans" w:cs="Lucida Sans"/>
                <w:b/>
                <w:i/>
                <w:sz w:val="24"/>
              </w:rPr>
              <w:t>PART B – Action Plan</w:t>
            </w:r>
          </w:p>
        </w:tc>
      </w:tr>
      <w:tr w:rsidR="00885939" w14:paraId="5896ACF0" w14:textId="77777777">
        <w:trPr>
          <w:cantSplit/>
          <w:trHeight w:val="1"/>
        </w:trPr>
        <w:tc>
          <w:tcPr>
            <w:tcW w:w="138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533149" w14:textId="77777777" w:rsidR="00885939" w:rsidRDefault="00000000">
            <w:pPr>
              <w:spacing w:after="0" w:line="240" w:lineRule="auto"/>
              <w:jc w:val="center"/>
            </w:pPr>
            <w:r>
              <w:rPr>
                <w:rFonts w:ascii="Lucida Sans" w:eastAsia="Lucida Sans" w:hAnsi="Lucida Sans" w:cs="Lucida Sans"/>
                <w:b/>
                <w:color w:val="000000"/>
                <w:sz w:val="40"/>
              </w:rPr>
              <w:t>Risk Assessment Action Plan</w:t>
            </w:r>
          </w:p>
        </w:tc>
      </w:tr>
      <w:tr w:rsidR="00885939" w14:paraId="6DB745F5" w14:textId="77777777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550ED" w14:textId="77777777" w:rsidR="00885939" w:rsidRDefault="00000000">
            <w:pPr>
              <w:spacing w:after="0" w:line="240" w:lineRule="auto"/>
              <w:jc w:val="center"/>
            </w:pPr>
            <w:r>
              <w:rPr>
                <w:rFonts w:ascii="Lucida Sans" w:eastAsia="Lucida Sans" w:hAnsi="Lucida Sans" w:cs="Lucida Sans"/>
                <w:b/>
                <w:color w:val="000000"/>
              </w:rPr>
              <w:t>Part no.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AE507D" w14:textId="77777777" w:rsidR="00885939" w:rsidRDefault="00000000">
            <w:pPr>
              <w:spacing w:after="0" w:line="240" w:lineRule="auto"/>
              <w:jc w:val="center"/>
            </w:pPr>
            <w:r>
              <w:rPr>
                <w:rFonts w:ascii="Lucida Sans" w:eastAsia="Lucida Sans" w:hAnsi="Lucida Sans" w:cs="Lucida Sans"/>
                <w:b/>
                <w:color w:val="000000"/>
              </w:rPr>
              <w:t>Action to be taken, incl. Cost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52B4AF" w14:textId="77777777" w:rsidR="00885939" w:rsidRDefault="00000000">
            <w:pPr>
              <w:spacing w:after="0" w:line="240" w:lineRule="auto"/>
              <w:jc w:val="center"/>
            </w:pPr>
            <w:r>
              <w:rPr>
                <w:rFonts w:ascii="Lucida Sans" w:eastAsia="Lucida Sans" w:hAnsi="Lucida Sans" w:cs="Lucida Sans"/>
                <w:b/>
                <w:color w:val="000000"/>
              </w:rPr>
              <w:t>By whom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EA7F48" w14:textId="77777777" w:rsidR="00885939" w:rsidRDefault="00000000">
            <w:pPr>
              <w:spacing w:after="0" w:line="240" w:lineRule="auto"/>
              <w:jc w:val="center"/>
            </w:pPr>
            <w:r>
              <w:rPr>
                <w:rFonts w:ascii="Lucida Sans" w:eastAsia="Lucida Sans" w:hAnsi="Lucida Sans" w:cs="Lucida Sans"/>
                <w:b/>
                <w:color w:val="000000"/>
              </w:rPr>
              <w:t>Target date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21C19A" w14:textId="77777777" w:rsidR="00885939" w:rsidRDefault="00000000">
            <w:pPr>
              <w:spacing w:after="0" w:line="240" w:lineRule="auto"/>
              <w:jc w:val="center"/>
            </w:pPr>
            <w:r>
              <w:rPr>
                <w:rFonts w:ascii="Lucida Sans" w:eastAsia="Lucida Sans" w:hAnsi="Lucida Sans" w:cs="Lucida Sans"/>
                <w:b/>
                <w:color w:val="000000"/>
              </w:rPr>
              <w:t>Review date</w:t>
            </w:r>
          </w:p>
        </w:tc>
        <w:tc>
          <w:tcPr>
            <w:tcW w:w="3830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0CFF9E" w14:textId="77777777" w:rsidR="00885939" w:rsidRDefault="00000000">
            <w:pPr>
              <w:spacing w:after="0" w:line="240" w:lineRule="auto"/>
              <w:jc w:val="center"/>
            </w:pPr>
            <w:r>
              <w:rPr>
                <w:rFonts w:ascii="Lucida Sans" w:eastAsia="Lucida Sans" w:hAnsi="Lucida Sans" w:cs="Lucida Sans"/>
                <w:b/>
                <w:color w:val="000000"/>
              </w:rPr>
              <w:t>Outcome at review date</w:t>
            </w:r>
          </w:p>
        </w:tc>
      </w:tr>
      <w:tr w:rsidR="00885939" w14:paraId="7EA0AE0E" w14:textId="77777777">
        <w:trPr>
          <w:trHeight w:val="300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03C7FC" w14:textId="77777777" w:rsidR="00885939" w:rsidRDefault="00000000">
            <w:pPr>
              <w:spacing w:after="0"/>
              <w:ind w:left="-20" w:right="-20"/>
              <w:jc w:val="center"/>
            </w:pPr>
            <w:r>
              <w:rPr>
                <w:rFonts w:ascii="Lucida Sans" w:eastAsia="Lucida Sans" w:hAnsi="Lucida Sans" w:cs="Lucida Sans"/>
                <w:color w:val="000000"/>
              </w:rPr>
              <w:t>1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1BCB50" w14:textId="77777777" w:rsidR="00885939" w:rsidRDefault="00000000">
            <w:pPr>
              <w:spacing w:after="0"/>
              <w:ind w:left="-20" w:right="-20"/>
            </w:pPr>
            <w:r>
              <w:rPr>
                <w:rFonts w:eastAsia="Calibri" w:cs="Calibri"/>
                <w:color w:val="000000"/>
              </w:rPr>
              <w:t>Individual risk assessments for individual events with higher risk levels and anything not covered by generic assessment. This includes:</w:t>
            </w:r>
          </w:p>
          <w:p w14:paraId="0453A1D2" w14:textId="77777777" w:rsidR="00885939" w:rsidRDefault="00000000">
            <w:pPr>
              <w:pStyle w:val="ListParagraph"/>
              <w:numPr>
                <w:ilvl w:val="0"/>
                <w:numId w:val="2"/>
              </w:numPr>
              <w:spacing w:after="0"/>
              <w:rPr>
                <w:color w:val="000000"/>
              </w:rPr>
            </w:pPr>
            <w:r>
              <w:rPr>
                <w:color w:val="000000"/>
              </w:rPr>
              <w:t>Trips and Tours</w:t>
            </w:r>
          </w:p>
          <w:p w14:paraId="17739C08" w14:textId="77777777" w:rsidR="00885939" w:rsidRDefault="00000000">
            <w:pPr>
              <w:pStyle w:val="ListParagraph"/>
              <w:numPr>
                <w:ilvl w:val="0"/>
                <w:numId w:val="2"/>
              </w:numPr>
              <w:spacing w:after="0"/>
              <w:rPr>
                <w:color w:val="000000"/>
              </w:rPr>
            </w:pPr>
            <w:r>
              <w:rPr>
                <w:color w:val="000000"/>
              </w:rPr>
              <w:t>Fundraising events e.g. Bake Sales</w:t>
            </w:r>
          </w:p>
          <w:p w14:paraId="26B6715B" w14:textId="40CBECD8" w:rsidR="00885939" w:rsidRPr="00336E9B" w:rsidRDefault="00000000" w:rsidP="00336E9B">
            <w:pPr>
              <w:pStyle w:val="ListParagraph"/>
              <w:numPr>
                <w:ilvl w:val="0"/>
                <w:numId w:val="2"/>
              </w:numPr>
              <w:spacing w:after="0"/>
              <w:rPr>
                <w:color w:val="000000"/>
              </w:rPr>
            </w:pPr>
            <w:r>
              <w:rPr>
                <w:color w:val="000000"/>
              </w:rPr>
              <w:t>External Speaker Events</w:t>
            </w:r>
            <w:r w:rsidRPr="00336E9B">
              <w:rPr>
                <w:color w:val="000000"/>
              </w:rPr>
              <w:t xml:space="preserve"> </w:t>
            </w:r>
          </w:p>
          <w:p w14:paraId="402764F5" w14:textId="27DD0706" w:rsidR="00885939" w:rsidRDefault="00000000">
            <w:pPr>
              <w:pStyle w:val="ListParagraph"/>
              <w:numPr>
                <w:ilvl w:val="0"/>
                <w:numId w:val="2"/>
              </w:numPr>
              <w:spacing w:after="0"/>
            </w:pPr>
            <w:r>
              <w:rPr>
                <w:color w:val="000000"/>
              </w:rPr>
              <w:t xml:space="preserve">Other large or medium- to </w:t>
            </w:r>
            <w:proofErr w:type="gramStart"/>
            <w:r>
              <w:rPr>
                <w:color w:val="000000"/>
              </w:rPr>
              <w:t>high risk</w:t>
            </w:r>
            <w:proofErr w:type="gramEnd"/>
            <w:r>
              <w:rPr>
                <w:color w:val="000000"/>
              </w:rPr>
              <w:t xml:space="preserve"> events e.g. balls,</w:t>
            </w:r>
            <w:r w:rsidR="00336E9B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sporting activities</w:t>
            </w:r>
            <w:r w:rsidR="00336E9B">
              <w:rPr>
                <w:color w:val="000000"/>
              </w:rPr>
              <w:t xml:space="preserve">, charity dinners, etc.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58EDFC" w14:textId="77777777" w:rsidR="00885939" w:rsidRDefault="00000000">
            <w:pPr>
              <w:spacing w:after="0"/>
              <w:ind w:left="-20" w:right="-20"/>
            </w:pPr>
            <w:r>
              <w:rPr>
                <w:rFonts w:eastAsia="Calibri" w:cs="Calibri"/>
                <w:color w:val="000000"/>
              </w:rPr>
              <w:t>Relevant committee members – president to ensure complete.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AEB45C" w14:textId="77777777" w:rsidR="00885939" w:rsidRDefault="00000000">
            <w:pPr>
              <w:spacing w:after="0"/>
              <w:ind w:right="-20"/>
              <w:rPr>
                <w:color w:val="000000"/>
              </w:rPr>
            </w:pPr>
            <w:r>
              <w:rPr>
                <w:color w:val="000000"/>
              </w:rPr>
              <w:t xml:space="preserve">Before advertisement/ at least three days before the event 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4A2922" w14:textId="77777777" w:rsidR="00885939" w:rsidRDefault="00000000">
            <w:pPr>
              <w:spacing w:line="240" w:lineRule="auto"/>
              <w:rPr>
                <w:rFonts w:eastAsia="Calibri" w:cs="Calibri"/>
              </w:rPr>
            </w:pPr>
            <w:r>
              <w:rPr>
                <w:rFonts w:eastAsia="Calibri" w:cs="Calibri"/>
              </w:rPr>
              <w:t>continuous</w:t>
            </w:r>
          </w:p>
        </w:tc>
        <w:tc>
          <w:tcPr>
            <w:tcW w:w="3830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18AC8E" w14:textId="77777777" w:rsidR="00885939" w:rsidRDefault="00885939">
            <w:pPr>
              <w:spacing w:line="240" w:lineRule="auto"/>
              <w:rPr>
                <w:rFonts w:eastAsia="Calibri" w:cs="Calibri"/>
              </w:rPr>
            </w:pPr>
          </w:p>
        </w:tc>
      </w:tr>
      <w:tr w:rsidR="00885939" w14:paraId="1ADCFF05" w14:textId="77777777"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42538E" w14:textId="77777777" w:rsidR="00885939" w:rsidRDefault="00000000">
            <w:pPr>
              <w:spacing w:after="0"/>
              <w:ind w:left="-20" w:right="-20"/>
              <w:jc w:val="center"/>
            </w:pPr>
            <w:r>
              <w:rPr>
                <w:rFonts w:ascii="Lucida Sans" w:eastAsia="Lucida Sans" w:hAnsi="Lucida Sans" w:cs="Lucida Sans"/>
                <w:color w:val="000000"/>
              </w:rPr>
              <w:t>2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8C7430" w14:textId="77777777" w:rsidR="00885939" w:rsidRDefault="00000000">
            <w:pPr>
              <w:spacing w:after="0"/>
              <w:ind w:left="-20" w:right="-20"/>
            </w:pPr>
            <w:r>
              <w:rPr>
                <w:rFonts w:eastAsia="Calibri" w:cs="Calibri"/>
                <w:color w:val="000000"/>
              </w:rPr>
              <w:t xml:space="preserve">Brief the full committee and volunteers on this generic RA key procedures (fire exit, incident reporting, first aid contacts, accessibility, safeguarding). Keep attendance record.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5203D2" w14:textId="77777777" w:rsidR="00885939" w:rsidRDefault="00000000">
            <w:pPr>
              <w:spacing w:after="0"/>
              <w:ind w:right="-20"/>
            </w:pPr>
            <w:r>
              <w:rPr>
                <w:rFonts w:eastAsia="Calibri" w:cs="Calibri"/>
                <w:color w:val="000000"/>
              </w:rPr>
              <w:t xml:space="preserve">President/ responsible committee member. 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695378" w14:textId="77777777" w:rsidR="00885939" w:rsidRDefault="00000000">
            <w:pPr>
              <w:spacing w:after="0"/>
              <w:ind w:left="-20" w:right="-20"/>
            </w:pPr>
            <w:r>
              <w:t>21/08/26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B42E09" w14:textId="77777777" w:rsidR="00885939" w:rsidRDefault="00000000">
            <w:pPr>
              <w:spacing w:after="0" w:line="240" w:lineRule="auto"/>
              <w:rPr>
                <w:rFonts w:eastAsia="Calibri" w:cs="Calibri"/>
              </w:rPr>
            </w:pPr>
            <w:r>
              <w:rPr>
                <w:rFonts w:eastAsia="Calibri" w:cs="Calibri"/>
              </w:rPr>
              <w:t>01/09/26</w:t>
            </w:r>
          </w:p>
        </w:tc>
        <w:tc>
          <w:tcPr>
            <w:tcW w:w="3830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570162" w14:textId="77777777" w:rsidR="00885939" w:rsidRDefault="00885939">
            <w:pPr>
              <w:spacing w:after="0" w:line="240" w:lineRule="auto"/>
              <w:rPr>
                <w:rFonts w:eastAsia="Calibri" w:cs="Calibri"/>
              </w:rPr>
            </w:pPr>
          </w:p>
        </w:tc>
      </w:tr>
      <w:tr w:rsidR="00885939" w14:paraId="352292D0" w14:textId="77777777"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302461" w14:textId="77777777" w:rsidR="00885939" w:rsidRDefault="00000000">
            <w:pPr>
              <w:spacing w:after="0"/>
              <w:ind w:left="-20" w:right="-20"/>
              <w:jc w:val="center"/>
            </w:pPr>
            <w:r>
              <w:rPr>
                <w:rFonts w:eastAsia="Calibri" w:cs="Calibri"/>
                <w:color w:val="000000"/>
              </w:rPr>
              <w:t>3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F0749A" w14:textId="77777777" w:rsidR="00885939" w:rsidRDefault="00000000">
            <w:pPr>
              <w:spacing w:after="0"/>
              <w:ind w:right="-20"/>
            </w:pPr>
            <w:r>
              <w:t xml:space="preserve">Welfare officer to complete wide training of (or equivalent) and </w:t>
            </w:r>
            <w:r>
              <w:lastRenderedPageBreak/>
              <w:t xml:space="preserve">publish welfare signposting for events (Student Hub, emergency contacts).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B63034" w14:textId="77777777" w:rsidR="00885939" w:rsidRDefault="00000000">
            <w:pPr>
              <w:spacing w:after="0"/>
              <w:ind w:right="-20"/>
            </w:pPr>
            <w:r>
              <w:lastRenderedPageBreak/>
              <w:t>Welfare officer</w:t>
            </w:r>
            <w:r>
              <w:br/>
              <w:t xml:space="preserve">(Huzaifa </w:t>
            </w:r>
            <w:proofErr w:type="spellStart"/>
            <w:r>
              <w:t>kholwadia</w:t>
            </w:r>
            <w:proofErr w:type="spellEnd"/>
            <w:r>
              <w:t>)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642943" w14:textId="77777777" w:rsidR="00885939" w:rsidRDefault="00000000">
            <w:pPr>
              <w:spacing w:after="0"/>
              <w:ind w:left="-20" w:right="-20"/>
            </w:pPr>
            <w:r>
              <w:t>01/09/26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8FB82C" w14:textId="77777777" w:rsidR="00885939" w:rsidRDefault="00000000">
            <w:pPr>
              <w:spacing w:after="0" w:line="240" w:lineRule="auto"/>
              <w:rPr>
                <w:rFonts w:eastAsia="Calibri" w:cs="Calibri"/>
              </w:rPr>
            </w:pPr>
            <w:r>
              <w:rPr>
                <w:rFonts w:eastAsia="Calibri" w:cs="Calibri"/>
              </w:rPr>
              <w:t>01/01/26</w:t>
            </w:r>
          </w:p>
        </w:tc>
        <w:tc>
          <w:tcPr>
            <w:tcW w:w="3830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9938BD" w14:textId="77777777" w:rsidR="00885939" w:rsidRDefault="00885939">
            <w:pPr>
              <w:spacing w:after="0" w:line="240" w:lineRule="auto"/>
              <w:rPr>
                <w:rFonts w:eastAsia="Calibri" w:cs="Calibri"/>
              </w:rPr>
            </w:pPr>
          </w:p>
        </w:tc>
      </w:tr>
      <w:tr w:rsidR="00885939" w14:paraId="20CD0898" w14:textId="77777777"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66FB79" w14:textId="77777777" w:rsidR="00885939" w:rsidRDefault="00000000">
            <w:pPr>
              <w:spacing w:after="0" w:line="240" w:lineRule="auto"/>
              <w:jc w:val="center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4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CA167E" w14:textId="77777777" w:rsidR="00885939" w:rsidRDefault="00000000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 xml:space="preserve">Committee to read and share SUSU Expect Respect Policy.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CDA8D5" w14:textId="77777777" w:rsidR="00885939" w:rsidRDefault="00000000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 xml:space="preserve">Relevant committee member/president to ensure complete. 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D2AAAE" w14:textId="77777777" w:rsidR="00885939" w:rsidRDefault="00000000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01/09/26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EA8AA2" w14:textId="77777777" w:rsidR="00885939" w:rsidRDefault="00000000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01/09/26</w:t>
            </w:r>
          </w:p>
        </w:tc>
        <w:tc>
          <w:tcPr>
            <w:tcW w:w="3830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D56D41" w14:textId="77777777" w:rsidR="00885939" w:rsidRDefault="00885939">
            <w:pPr>
              <w:spacing w:after="0" w:line="240" w:lineRule="auto"/>
              <w:rPr>
                <w:rFonts w:eastAsia="Calibri" w:cs="Calibri"/>
                <w:color w:val="000000"/>
              </w:rPr>
            </w:pPr>
          </w:p>
        </w:tc>
      </w:tr>
      <w:tr w:rsidR="00885939" w14:paraId="34C66F33" w14:textId="77777777"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CF689C" w14:textId="77777777" w:rsidR="00885939" w:rsidRDefault="00000000">
            <w:pPr>
              <w:spacing w:after="0" w:line="240" w:lineRule="auto"/>
              <w:jc w:val="center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5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ED2E1E" w14:textId="7B6AE344" w:rsidR="00885939" w:rsidRDefault="00000000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 xml:space="preserve">Food safety: </w:t>
            </w:r>
            <w:r w:rsidR="00586F78" w:rsidRPr="00586F78">
              <w:rPr>
                <w:rFonts w:eastAsia="Calibri" w:cs="Calibri"/>
                <w:color w:val="000000"/>
              </w:rPr>
              <w:t xml:space="preserve">For any event where committee members </w:t>
            </w:r>
            <w:r w:rsidR="00586F78">
              <w:rPr>
                <w:rFonts w:eastAsia="Calibri" w:cs="Calibri"/>
                <w:color w:val="000000"/>
              </w:rPr>
              <w:t xml:space="preserve">are involved in </w:t>
            </w:r>
            <w:r w:rsidR="00586F78" w:rsidRPr="00586F78">
              <w:rPr>
                <w:rFonts w:eastAsia="Calibri" w:cs="Calibri"/>
                <w:color w:val="000000"/>
              </w:rPr>
              <w:t>hand</w:t>
            </w:r>
            <w:r w:rsidR="00586F78">
              <w:rPr>
                <w:rFonts w:eastAsia="Calibri" w:cs="Calibri"/>
                <w:color w:val="000000"/>
              </w:rPr>
              <w:t>ing</w:t>
            </w:r>
            <w:r w:rsidR="00586F78" w:rsidRPr="00586F78">
              <w:rPr>
                <w:rFonts w:eastAsia="Calibri" w:cs="Calibri"/>
                <w:color w:val="000000"/>
              </w:rPr>
              <w:t xml:space="preserve"> food, the relevant committee members must hold valid Level 2 food hygiene training</w:t>
            </w:r>
            <w:r w:rsidR="00071F8F">
              <w:rPr>
                <w:rFonts w:eastAsia="Calibri" w:cs="Calibri"/>
                <w:color w:val="000000"/>
              </w:rPr>
              <w:t xml:space="preserve">. </w:t>
            </w:r>
            <w:r w:rsidR="00071F8F" w:rsidRPr="00071F8F">
              <w:rPr>
                <w:rFonts w:eastAsia="Calibri" w:cs="Calibri"/>
                <w:color w:val="000000"/>
              </w:rPr>
              <w:t>Any hot food provided for events will be supplied and served by an established restaurant/approved food supplier and will not be homemade or prepared/served by committee members.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0F2212" w14:textId="77777777" w:rsidR="00885939" w:rsidRDefault="00000000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 xml:space="preserve">President + general secretary 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9AD8F7" w14:textId="77777777" w:rsidR="00885939" w:rsidRDefault="00000000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 xml:space="preserve">Before any catered/food event. 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82600F" w14:textId="77777777" w:rsidR="00885939" w:rsidRDefault="00885939">
            <w:pPr>
              <w:spacing w:after="0" w:line="240" w:lineRule="auto"/>
              <w:rPr>
                <w:rFonts w:eastAsia="Calibri" w:cs="Calibri"/>
                <w:color w:val="000000"/>
              </w:rPr>
            </w:pPr>
          </w:p>
        </w:tc>
        <w:tc>
          <w:tcPr>
            <w:tcW w:w="3830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AC019A" w14:textId="77777777" w:rsidR="00885939" w:rsidRDefault="00885939">
            <w:pPr>
              <w:spacing w:after="0" w:line="240" w:lineRule="auto"/>
              <w:rPr>
                <w:rFonts w:eastAsia="Calibri" w:cs="Calibri"/>
                <w:color w:val="000000"/>
              </w:rPr>
            </w:pPr>
          </w:p>
        </w:tc>
      </w:tr>
      <w:tr w:rsidR="00885939" w14:paraId="50265380" w14:textId="77777777"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A4D3EA" w14:textId="77777777" w:rsidR="00885939" w:rsidRDefault="00000000">
            <w:pPr>
              <w:spacing w:after="0" w:line="240" w:lineRule="auto"/>
              <w:jc w:val="center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6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62906C" w14:textId="77777777" w:rsidR="00885939" w:rsidRDefault="00000000">
            <w:pPr>
              <w:spacing w:after="0" w:line="240" w:lineRule="auto"/>
            </w:pPr>
            <w:r>
              <w:rPr>
                <w:rFonts w:eastAsia="Calibri" w:cs="Calibri"/>
                <w:color w:val="000000"/>
              </w:rPr>
              <w:t xml:space="preserve">Sports session checklist: create a standard pre-session checklist (goalpost setup, pitch hazards, warm up, first aid plan, weather check). </w:t>
            </w:r>
          </w:p>
          <w:p w14:paraId="094B65F7" w14:textId="77777777" w:rsidR="00885939" w:rsidRDefault="00885939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936955" w14:textId="77777777" w:rsidR="00885939" w:rsidRDefault="00000000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 xml:space="preserve">Sports officer </w:t>
            </w:r>
            <w:r>
              <w:rPr>
                <w:rFonts w:eastAsia="Calibri" w:cs="Calibri"/>
                <w:color w:val="000000"/>
              </w:rPr>
              <w:br/>
              <w:t>(Ahmed Rabiu)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3CA8FD" w14:textId="77777777" w:rsidR="00885939" w:rsidRDefault="00885939">
            <w:pPr>
              <w:spacing w:after="0" w:line="240" w:lineRule="auto"/>
              <w:rPr>
                <w:rFonts w:eastAsia="Calibri" w:cs="Calibri"/>
                <w:color w:val="000000"/>
              </w:rPr>
            </w:pP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2BB3D8" w14:textId="77777777" w:rsidR="00885939" w:rsidRDefault="00885939">
            <w:pPr>
              <w:spacing w:after="0" w:line="240" w:lineRule="auto"/>
              <w:rPr>
                <w:rFonts w:eastAsia="Calibri" w:cs="Calibri"/>
                <w:color w:val="000000"/>
              </w:rPr>
            </w:pPr>
          </w:p>
        </w:tc>
        <w:tc>
          <w:tcPr>
            <w:tcW w:w="3830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9F5FAD" w14:textId="77777777" w:rsidR="00885939" w:rsidRDefault="00885939">
            <w:pPr>
              <w:spacing w:after="0" w:line="240" w:lineRule="auto"/>
              <w:rPr>
                <w:rFonts w:eastAsia="Calibri" w:cs="Calibri"/>
                <w:color w:val="000000"/>
              </w:rPr>
            </w:pPr>
          </w:p>
        </w:tc>
      </w:tr>
      <w:tr w:rsidR="00885939" w14:paraId="2ED705C6" w14:textId="77777777"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5E45AA" w14:textId="3532D7DD" w:rsidR="00885939" w:rsidRDefault="00F706B1">
            <w:pPr>
              <w:spacing w:after="0" w:line="240" w:lineRule="auto"/>
              <w:jc w:val="center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7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A387BD" w14:textId="77777777" w:rsidR="00885939" w:rsidRDefault="00000000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 xml:space="preserve">Socials control pack: agree and document low risk socials approach; define approved venues list, travel guidance and escalation plan.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9B3699" w14:textId="77777777" w:rsidR="00885939" w:rsidRDefault="00000000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 xml:space="preserve">President 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8A7CB9" w14:textId="77777777" w:rsidR="00885939" w:rsidRDefault="00885939">
            <w:pPr>
              <w:spacing w:after="0" w:line="240" w:lineRule="auto"/>
              <w:rPr>
                <w:rFonts w:eastAsia="Calibri" w:cs="Calibri"/>
                <w:color w:val="000000"/>
              </w:rPr>
            </w:pP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DFA9B1" w14:textId="77777777" w:rsidR="00885939" w:rsidRDefault="00885939">
            <w:pPr>
              <w:spacing w:after="0" w:line="240" w:lineRule="auto"/>
              <w:rPr>
                <w:rFonts w:eastAsia="Calibri" w:cs="Calibri"/>
                <w:color w:val="000000"/>
              </w:rPr>
            </w:pPr>
          </w:p>
        </w:tc>
        <w:tc>
          <w:tcPr>
            <w:tcW w:w="3830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7D8EAB" w14:textId="77777777" w:rsidR="00885939" w:rsidRDefault="00885939">
            <w:pPr>
              <w:spacing w:after="0" w:line="240" w:lineRule="auto"/>
              <w:rPr>
                <w:rFonts w:eastAsia="Calibri" w:cs="Calibri"/>
                <w:color w:val="000000"/>
              </w:rPr>
            </w:pPr>
          </w:p>
        </w:tc>
      </w:tr>
      <w:tr w:rsidR="00F706B1" w14:paraId="4B00408B" w14:textId="77777777"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90623B" w14:textId="63B8E6D7" w:rsidR="00F706B1" w:rsidRDefault="00F706B1">
            <w:pPr>
              <w:spacing w:after="0" w:line="240" w:lineRule="auto"/>
              <w:jc w:val="center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lastRenderedPageBreak/>
              <w:t>8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155D1B" w14:textId="2CC4056F" w:rsidR="00F706B1" w:rsidRDefault="00F706B1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r w:rsidRPr="00F706B1">
              <w:rPr>
                <w:rFonts w:eastAsia="Calibri" w:cs="Calibri"/>
                <w:color w:val="000000"/>
              </w:rPr>
              <w:t>Charity fundraising and charity dinners:</w:t>
            </w:r>
            <w:r w:rsidR="00DA46BE">
              <w:rPr>
                <w:rFonts w:eastAsia="Calibri" w:cs="Calibri"/>
                <w:color w:val="000000"/>
              </w:rPr>
              <w:t xml:space="preserve"> </w:t>
            </w:r>
            <w:r w:rsidR="00DA46BE" w:rsidRPr="00DA46BE">
              <w:rPr>
                <w:rFonts w:eastAsia="Calibri" w:cs="Calibri"/>
                <w:color w:val="000000"/>
              </w:rPr>
              <w:t>All charity fundraising and charity dinners must have a SUSU RAG Charity Form completed and approved beforehand, with funds processed through SUSU RAG.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A1AF52" w14:textId="63EA709C" w:rsidR="00F706B1" w:rsidRDefault="00F706B1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President/treasurer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CFC6D0" w14:textId="5A4BC7AC" w:rsidR="00F706B1" w:rsidRDefault="00F706B1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r w:rsidRPr="00F706B1">
              <w:rPr>
                <w:rFonts w:eastAsia="Calibri" w:cs="Calibri"/>
                <w:color w:val="000000"/>
              </w:rPr>
              <w:t>Before each charity</w:t>
            </w:r>
            <w:r>
              <w:rPr>
                <w:rFonts w:eastAsia="Calibri" w:cs="Calibri"/>
                <w:color w:val="000000"/>
              </w:rPr>
              <w:t xml:space="preserve"> </w:t>
            </w:r>
            <w:r w:rsidRPr="00F706B1">
              <w:rPr>
                <w:rFonts w:eastAsia="Calibri" w:cs="Calibri"/>
                <w:color w:val="000000"/>
              </w:rPr>
              <w:t>fundraising event or</w:t>
            </w:r>
            <w:r>
              <w:rPr>
                <w:rFonts w:eastAsia="Calibri" w:cs="Calibri"/>
                <w:color w:val="000000"/>
              </w:rPr>
              <w:t xml:space="preserve"> </w:t>
            </w:r>
            <w:r w:rsidRPr="00F706B1">
              <w:rPr>
                <w:rFonts w:eastAsia="Calibri" w:cs="Calibri"/>
                <w:color w:val="000000"/>
              </w:rPr>
              <w:t>charity dinner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0AF43B" w14:textId="6B2BF669" w:rsidR="00F706B1" w:rsidRDefault="00F706B1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r w:rsidRPr="00F706B1">
              <w:rPr>
                <w:rFonts w:eastAsia="Calibri" w:cs="Calibri"/>
                <w:color w:val="000000"/>
              </w:rPr>
              <w:t>Continuous </w:t>
            </w:r>
          </w:p>
        </w:tc>
        <w:tc>
          <w:tcPr>
            <w:tcW w:w="3830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4826AA" w14:textId="77777777" w:rsidR="00F706B1" w:rsidRDefault="00F706B1">
            <w:pPr>
              <w:spacing w:after="0" w:line="240" w:lineRule="auto"/>
              <w:rPr>
                <w:rFonts w:eastAsia="Calibri" w:cs="Calibri"/>
                <w:color w:val="000000"/>
              </w:rPr>
            </w:pPr>
          </w:p>
        </w:tc>
      </w:tr>
      <w:tr w:rsidR="00885939" w14:paraId="7C7FFBA5" w14:textId="77777777">
        <w:trPr>
          <w:cantSplit/>
          <w:trHeight w:val="1"/>
        </w:trPr>
        <w:tc>
          <w:tcPr>
            <w:tcW w:w="865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053F22" w14:textId="77777777" w:rsidR="00885939" w:rsidRDefault="00000000">
            <w:pPr>
              <w:spacing w:after="0" w:line="240" w:lineRule="auto"/>
            </w:pPr>
            <w:r>
              <w:rPr>
                <w:rFonts w:ascii="Verdana" w:eastAsia="Verdana" w:hAnsi="Verdana" w:cs="Verdana"/>
                <w:color w:val="000000"/>
              </w:rPr>
              <w:t xml:space="preserve">Responsible committee member signature 1: </w:t>
            </w:r>
          </w:p>
          <w:p w14:paraId="0653AE0B" w14:textId="77777777" w:rsidR="00885939" w:rsidRDefault="00000000">
            <w:pPr>
              <w:spacing w:after="0" w:line="240" w:lineRule="auto"/>
            </w:pPr>
            <w:r>
              <w:rPr>
                <w:rFonts w:ascii="Verdana" w:eastAsia="Verdana" w:hAnsi="Verdana" w:cs="Verdana"/>
                <w:color w:val="FF0000"/>
              </w:rPr>
              <w:t xml:space="preserve">            </w:t>
            </w:r>
            <w:r>
              <w:rPr>
                <w:noProof/>
                <w:color w:val="000000"/>
              </w:rPr>
              <w:drawing>
                <wp:inline distT="0" distB="0" distL="0" distR="0" wp14:anchorId="27C9E16D" wp14:editId="06D9C7A7">
                  <wp:extent cx="1118868" cy="581028"/>
                  <wp:effectExtent l="0" t="0" r="0" b="3172"/>
                  <wp:docPr id="2100766727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8868" cy="5810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489E0B" w14:textId="77777777" w:rsidR="00885939" w:rsidRDefault="00000000">
            <w:pPr>
              <w:spacing w:after="0" w:line="240" w:lineRule="auto"/>
            </w:pPr>
            <w:r>
              <w:rPr>
                <w:rFonts w:ascii="Verdana" w:eastAsia="Verdana" w:hAnsi="Verdana" w:cs="Verdana"/>
                <w:color w:val="000000"/>
              </w:rPr>
              <w:t xml:space="preserve">Responsible committee member signature 2: </w:t>
            </w:r>
          </w:p>
          <w:p w14:paraId="23E3FD7A" w14:textId="77777777" w:rsidR="00885939" w:rsidRDefault="00000000">
            <w:pPr>
              <w:spacing w:after="0" w:line="240" w:lineRule="auto"/>
            </w:pPr>
            <w:r>
              <w:t xml:space="preserve">              </w:t>
            </w:r>
            <w:r>
              <w:rPr>
                <w:rFonts w:ascii="Cambria" w:hAnsi="Cambria"/>
                <w:noProof/>
                <w:color w:val="000000"/>
              </w:rPr>
              <w:drawing>
                <wp:inline distT="0" distB="0" distL="0" distR="0" wp14:anchorId="6BCCF5DB" wp14:editId="3100C87F">
                  <wp:extent cx="2065657" cy="624206"/>
                  <wp:effectExtent l="0" t="0" r="4443" b="0"/>
                  <wp:docPr id="1700363950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5657" cy="6242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85939" w14:paraId="1F929C89" w14:textId="77777777">
        <w:trPr>
          <w:cantSplit/>
        </w:trPr>
        <w:tc>
          <w:tcPr>
            <w:tcW w:w="71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E5F056" w14:textId="77777777" w:rsidR="00885939" w:rsidRDefault="00000000">
            <w:pPr>
              <w:spacing w:after="0" w:line="240" w:lineRule="auto"/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</w:rPr>
              <w:t xml:space="preserve">Print name: Abubakar Ali Yusuf 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41F5C7" w14:textId="6F723128" w:rsidR="00885939" w:rsidRDefault="00000000">
            <w:pPr>
              <w:spacing w:after="0" w:line="240" w:lineRule="auto"/>
            </w:pPr>
            <w:r>
              <w:rPr>
                <w:rFonts w:ascii="Verdana" w:eastAsia="Verdana" w:hAnsi="Verdana" w:cs="Verdana"/>
                <w:color w:val="000000"/>
              </w:rPr>
              <w:t>Date: 0</w:t>
            </w:r>
            <w:r w:rsidR="00457211">
              <w:rPr>
                <w:rFonts w:ascii="Verdana" w:eastAsia="Verdana" w:hAnsi="Verdana" w:cs="Verdana"/>
                <w:color w:val="000000"/>
              </w:rPr>
              <w:t>5</w:t>
            </w:r>
            <w:r>
              <w:rPr>
                <w:rFonts w:ascii="Verdana" w:eastAsia="Verdana" w:hAnsi="Verdana" w:cs="Verdana"/>
                <w:color w:val="000000"/>
              </w:rPr>
              <w:t>/09/2026</w:t>
            </w:r>
          </w:p>
        </w:tc>
        <w:tc>
          <w:tcPr>
            <w:tcW w:w="3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7E814D" w14:textId="77777777" w:rsidR="00885939" w:rsidRDefault="00000000">
            <w:pPr>
              <w:spacing w:after="0" w:line="240" w:lineRule="auto"/>
            </w:pPr>
            <w:r>
              <w:rPr>
                <w:rFonts w:ascii="Verdana" w:eastAsia="Verdana" w:hAnsi="Verdana" w:cs="Verdana"/>
                <w:color w:val="000000"/>
              </w:rPr>
              <w:t xml:space="preserve">Print name: Ibrahim Khan 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332EAE" w14:textId="66339862" w:rsidR="00885939" w:rsidRDefault="00000000">
            <w:pPr>
              <w:spacing w:after="0" w:line="240" w:lineRule="auto"/>
            </w:pPr>
            <w:r>
              <w:rPr>
                <w:rFonts w:ascii="Verdana" w:eastAsia="Verdana" w:hAnsi="Verdana" w:cs="Verdana"/>
                <w:color w:val="000000"/>
              </w:rPr>
              <w:t>Date: 0</w:t>
            </w:r>
            <w:r w:rsidR="00457211">
              <w:rPr>
                <w:rFonts w:ascii="Verdana" w:eastAsia="Verdana" w:hAnsi="Verdana" w:cs="Verdana"/>
                <w:color w:val="000000"/>
              </w:rPr>
              <w:t>5</w:t>
            </w:r>
            <w:r>
              <w:rPr>
                <w:rFonts w:ascii="Verdana" w:eastAsia="Verdana" w:hAnsi="Verdana" w:cs="Verdana"/>
                <w:color w:val="000000"/>
              </w:rPr>
              <w:t>/09/2026</w:t>
            </w:r>
          </w:p>
        </w:tc>
      </w:tr>
    </w:tbl>
    <w:p w14:paraId="568BE6A5" w14:textId="77777777" w:rsidR="00885939" w:rsidRDefault="00885939">
      <w:pPr>
        <w:spacing w:after="200" w:line="276" w:lineRule="auto"/>
        <w:rPr>
          <w:rFonts w:eastAsia="Calibri" w:cs="Calibri"/>
        </w:rPr>
      </w:pPr>
    </w:p>
    <w:p w14:paraId="501C2E98" w14:textId="77777777" w:rsidR="00885939" w:rsidRDefault="00885939">
      <w:pPr>
        <w:spacing w:after="200" w:line="276" w:lineRule="auto"/>
        <w:rPr>
          <w:rFonts w:eastAsia="Calibri" w:cs="Calibri"/>
        </w:rPr>
      </w:pPr>
    </w:p>
    <w:p w14:paraId="64345136" w14:textId="77777777" w:rsidR="00885939" w:rsidRDefault="00885939">
      <w:pPr>
        <w:spacing w:after="200" w:line="276" w:lineRule="auto"/>
        <w:rPr>
          <w:rFonts w:eastAsia="Calibri" w:cs="Calibri"/>
        </w:rPr>
      </w:pPr>
    </w:p>
    <w:p w14:paraId="461C7635" w14:textId="77777777" w:rsidR="00885939" w:rsidRDefault="00885939">
      <w:pPr>
        <w:spacing w:after="200" w:line="276" w:lineRule="auto"/>
        <w:rPr>
          <w:rFonts w:eastAsia="Calibri" w:cs="Calibri"/>
        </w:rPr>
      </w:pPr>
    </w:p>
    <w:p w14:paraId="4CEFB72E" w14:textId="77777777" w:rsidR="00885939" w:rsidRDefault="00885939">
      <w:pPr>
        <w:spacing w:after="200" w:line="276" w:lineRule="auto"/>
        <w:rPr>
          <w:rFonts w:eastAsia="Calibri" w:cs="Calibri"/>
        </w:rPr>
      </w:pPr>
    </w:p>
    <w:p w14:paraId="23533714" w14:textId="77777777" w:rsidR="00885939" w:rsidRDefault="00885939">
      <w:pPr>
        <w:spacing w:after="200" w:line="276" w:lineRule="auto"/>
        <w:rPr>
          <w:rFonts w:eastAsia="Calibri" w:cs="Calibri"/>
          <w:b/>
          <w:bCs/>
          <w:sz w:val="24"/>
          <w:szCs w:val="24"/>
        </w:rPr>
      </w:pPr>
    </w:p>
    <w:p w14:paraId="4A74CC29" w14:textId="77777777" w:rsidR="00885939" w:rsidRDefault="00000000">
      <w:pPr>
        <w:spacing w:after="200" w:line="276" w:lineRule="auto"/>
        <w:rPr>
          <w:rFonts w:eastAsia="Calibri" w:cs="Calibri"/>
          <w:b/>
          <w:bCs/>
          <w:sz w:val="24"/>
          <w:szCs w:val="24"/>
        </w:rPr>
      </w:pPr>
      <w:r>
        <w:rPr>
          <w:rFonts w:eastAsia="Calibri" w:cs="Calibri"/>
          <w:b/>
          <w:bCs/>
          <w:sz w:val="24"/>
          <w:szCs w:val="24"/>
        </w:rPr>
        <w:t xml:space="preserve">Assessment Guidance </w:t>
      </w:r>
    </w:p>
    <w:tbl>
      <w:tblPr>
        <w:tblW w:w="13840" w:type="dxa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48"/>
        <w:gridCol w:w="415"/>
        <w:gridCol w:w="494"/>
        <w:gridCol w:w="519"/>
        <w:gridCol w:w="349"/>
        <w:gridCol w:w="170"/>
        <w:gridCol w:w="550"/>
        <w:gridCol w:w="549"/>
        <w:gridCol w:w="1851"/>
        <w:gridCol w:w="2842"/>
        <w:gridCol w:w="4853"/>
      </w:tblGrid>
      <w:tr w:rsidR="00885939" w14:paraId="1090DBD0" w14:textId="77777777">
        <w:tc>
          <w:tcPr>
            <w:tcW w:w="302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C92F2F" w14:textId="77777777" w:rsidR="00885939" w:rsidRDefault="00000000">
            <w:pPr>
              <w:numPr>
                <w:ilvl w:val="0"/>
                <w:numId w:val="3"/>
              </w:numPr>
              <w:spacing w:after="0" w:line="240" w:lineRule="auto"/>
            </w:pPr>
            <w:r>
              <w:rPr>
                <w:rFonts w:ascii="Lucida Sans" w:eastAsia="Lucida Sans" w:hAnsi="Lucida Sans" w:cs="Lucida Sans"/>
                <w:sz w:val="16"/>
              </w:rPr>
              <w:t>Eliminate</w:t>
            </w:r>
          </w:p>
        </w:tc>
        <w:tc>
          <w:tcPr>
            <w:tcW w:w="31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242CAA" w14:textId="77777777" w:rsidR="00885939" w:rsidRDefault="00000000">
            <w:pPr>
              <w:spacing w:after="0" w:line="240" w:lineRule="auto"/>
            </w:pPr>
            <w:r>
              <w:rPr>
                <w:rFonts w:ascii="Lucida Sans" w:eastAsia="Lucida Sans" w:hAnsi="Lucida Sans" w:cs="Lucida Sans"/>
                <w:sz w:val="16"/>
              </w:rPr>
              <w:t>Remove the hazard wherever possible which negates the need for further controls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D242B5" w14:textId="77777777" w:rsidR="00885939" w:rsidRDefault="00000000">
            <w:pPr>
              <w:spacing w:after="0" w:line="240" w:lineRule="auto"/>
            </w:pPr>
            <w:r>
              <w:rPr>
                <w:rFonts w:ascii="Lucida Sans" w:eastAsia="Lucida Sans" w:hAnsi="Lucida Sans" w:cs="Lucida Sans"/>
                <w:sz w:val="16"/>
              </w:rPr>
              <w:t>If this is not possible then explain why</w:t>
            </w:r>
          </w:p>
        </w:tc>
        <w:tc>
          <w:tcPr>
            <w:tcW w:w="485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56087F" w14:textId="77777777" w:rsidR="00885939" w:rsidRDefault="00000000">
            <w:pPr>
              <w:spacing w:after="0" w:line="240" w:lineRule="auto"/>
              <w:ind w:left="547" w:hanging="547"/>
            </w:pPr>
            <w:r>
              <w:rPr>
                <w:noProof/>
              </w:rPr>
              <w:drawing>
                <wp:inline distT="0" distB="0" distL="0" distR="0" wp14:anchorId="0618863C" wp14:editId="75E253F5">
                  <wp:extent cx="2514600" cy="1628775"/>
                  <wp:effectExtent l="0" t="0" r="0" b="0"/>
                  <wp:docPr id="239957254" name="Picture 14103093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0" cy="1628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85939" w14:paraId="18B8BD30" w14:textId="77777777">
        <w:tc>
          <w:tcPr>
            <w:tcW w:w="302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4D6EB7" w14:textId="77777777" w:rsidR="00885939" w:rsidRDefault="00000000">
            <w:pPr>
              <w:numPr>
                <w:ilvl w:val="0"/>
                <w:numId w:val="4"/>
              </w:numPr>
              <w:spacing w:after="0" w:line="240" w:lineRule="auto"/>
            </w:pPr>
            <w:r>
              <w:rPr>
                <w:rFonts w:ascii="Lucida Sans" w:eastAsia="Lucida Sans" w:hAnsi="Lucida Sans" w:cs="Lucida Sans"/>
                <w:sz w:val="16"/>
              </w:rPr>
              <w:lastRenderedPageBreak/>
              <w:t>Substitute</w:t>
            </w:r>
          </w:p>
        </w:tc>
        <w:tc>
          <w:tcPr>
            <w:tcW w:w="31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9D2624" w14:textId="77777777" w:rsidR="00885939" w:rsidRDefault="00000000">
            <w:pPr>
              <w:spacing w:after="0" w:line="240" w:lineRule="auto"/>
            </w:pPr>
            <w:r>
              <w:rPr>
                <w:rFonts w:ascii="Lucida Sans" w:eastAsia="Lucida Sans" w:hAnsi="Lucida Sans" w:cs="Lucida Sans"/>
                <w:sz w:val="16"/>
              </w:rPr>
              <w:t>Replace the hazard with one less hazardous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CD0DBF" w14:textId="77777777" w:rsidR="00885939" w:rsidRDefault="00000000">
            <w:pPr>
              <w:spacing w:after="0" w:line="240" w:lineRule="auto"/>
            </w:pPr>
            <w:r>
              <w:rPr>
                <w:rFonts w:ascii="Lucida Sans" w:eastAsia="Lucida Sans" w:hAnsi="Lucida Sans" w:cs="Lucida Sans"/>
                <w:sz w:val="16"/>
              </w:rPr>
              <w:t>If not possible then explain why</w:t>
            </w:r>
          </w:p>
        </w:tc>
        <w:tc>
          <w:tcPr>
            <w:tcW w:w="485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95039F" w14:textId="77777777" w:rsidR="00885939" w:rsidRDefault="00885939">
            <w:pPr>
              <w:spacing w:after="200" w:line="276" w:lineRule="auto"/>
            </w:pPr>
          </w:p>
        </w:tc>
      </w:tr>
      <w:tr w:rsidR="00885939" w14:paraId="2F5DA823" w14:textId="77777777">
        <w:tc>
          <w:tcPr>
            <w:tcW w:w="302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3E866D" w14:textId="77777777" w:rsidR="00885939" w:rsidRDefault="00000000">
            <w:pPr>
              <w:numPr>
                <w:ilvl w:val="0"/>
                <w:numId w:val="5"/>
              </w:numPr>
              <w:spacing w:after="0" w:line="240" w:lineRule="auto"/>
            </w:pPr>
            <w:r>
              <w:rPr>
                <w:rFonts w:ascii="Lucida Sans" w:eastAsia="Lucida Sans" w:hAnsi="Lucida Sans" w:cs="Lucida Sans"/>
                <w:sz w:val="16"/>
              </w:rPr>
              <w:t>Physical controls</w:t>
            </w:r>
          </w:p>
        </w:tc>
        <w:tc>
          <w:tcPr>
            <w:tcW w:w="31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B7A89D" w14:textId="77777777" w:rsidR="00885939" w:rsidRDefault="00000000">
            <w:pPr>
              <w:spacing w:after="0" w:line="240" w:lineRule="auto"/>
            </w:pPr>
            <w:r>
              <w:rPr>
                <w:rFonts w:ascii="Lucida Sans" w:eastAsia="Lucida Sans" w:hAnsi="Lucida Sans" w:cs="Lucida Sans"/>
                <w:sz w:val="16"/>
              </w:rPr>
              <w:t>Examples: enclosure, fume cupboard, glove box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CC5E8A" w14:textId="77777777" w:rsidR="00885939" w:rsidRDefault="00000000">
            <w:pPr>
              <w:spacing w:after="0" w:line="240" w:lineRule="auto"/>
            </w:pPr>
            <w:r>
              <w:rPr>
                <w:rFonts w:ascii="Lucida Sans" w:eastAsia="Lucida Sans" w:hAnsi="Lucida Sans" w:cs="Lucida Sans"/>
                <w:sz w:val="16"/>
              </w:rPr>
              <w:t>Likely to still require admin controls as well</w:t>
            </w:r>
          </w:p>
        </w:tc>
        <w:tc>
          <w:tcPr>
            <w:tcW w:w="485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5393E5" w14:textId="77777777" w:rsidR="00885939" w:rsidRDefault="00885939">
            <w:pPr>
              <w:spacing w:after="200" w:line="276" w:lineRule="auto"/>
            </w:pPr>
          </w:p>
        </w:tc>
      </w:tr>
      <w:tr w:rsidR="00885939" w14:paraId="25811FD0" w14:textId="77777777">
        <w:tc>
          <w:tcPr>
            <w:tcW w:w="302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08086E" w14:textId="77777777" w:rsidR="00885939" w:rsidRDefault="00000000">
            <w:pPr>
              <w:numPr>
                <w:ilvl w:val="0"/>
                <w:numId w:val="6"/>
              </w:numPr>
              <w:spacing w:after="0" w:line="240" w:lineRule="auto"/>
            </w:pPr>
            <w:r>
              <w:rPr>
                <w:rFonts w:ascii="Lucida Sans" w:eastAsia="Lucida Sans" w:hAnsi="Lucida Sans" w:cs="Lucida Sans"/>
                <w:sz w:val="16"/>
              </w:rPr>
              <w:t>Admin controls</w:t>
            </w:r>
          </w:p>
        </w:tc>
        <w:tc>
          <w:tcPr>
            <w:tcW w:w="31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3822E7" w14:textId="77777777" w:rsidR="00885939" w:rsidRDefault="00000000">
            <w:pPr>
              <w:spacing w:after="0" w:line="240" w:lineRule="auto"/>
            </w:pPr>
            <w:r>
              <w:rPr>
                <w:rFonts w:ascii="Lucida Sans" w:eastAsia="Lucida Sans" w:hAnsi="Lucida Sans" w:cs="Lucida Sans"/>
                <w:sz w:val="16"/>
              </w:rPr>
              <w:t>Examples: training, supervision, signage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9FC192" w14:textId="77777777" w:rsidR="00885939" w:rsidRDefault="00885939">
            <w:pPr>
              <w:spacing w:after="0" w:line="240" w:lineRule="auto"/>
              <w:rPr>
                <w:rFonts w:eastAsia="Calibri" w:cs="Calibri"/>
              </w:rPr>
            </w:pPr>
          </w:p>
        </w:tc>
        <w:tc>
          <w:tcPr>
            <w:tcW w:w="485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D1ED16" w14:textId="77777777" w:rsidR="00885939" w:rsidRDefault="00885939">
            <w:pPr>
              <w:spacing w:after="200" w:line="276" w:lineRule="auto"/>
              <w:rPr>
                <w:rFonts w:eastAsia="Calibri" w:cs="Calibri"/>
              </w:rPr>
            </w:pPr>
          </w:p>
        </w:tc>
      </w:tr>
      <w:tr w:rsidR="00885939" w14:paraId="348D5901" w14:textId="77777777">
        <w:tc>
          <w:tcPr>
            <w:tcW w:w="302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AE3897" w14:textId="77777777" w:rsidR="00885939" w:rsidRDefault="00000000">
            <w:pPr>
              <w:numPr>
                <w:ilvl w:val="0"/>
                <w:numId w:val="7"/>
              </w:numPr>
              <w:spacing w:after="0" w:line="240" w:lineRule="auto"/>
            </w:pPr>
            <w:r>
              <w:rPr>
                <w:rFonts w:ascii="Lucida Sans" w:eastAsia="Lucida Sans" w:hAnsi="Lucida Sans" w:cs="Lucida Sans"/>
                <w:sz w:val="16"/>
              </w:rPr>
              <w:t>Personal protection</w:t>
            </w:r>
          </w:p>
        </w:tc>
        <w:tc>
          <w:tcPr>
            <w:tcW w:w="31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BDE460" w14:textId="77777777" w:rsidR="00885939" w:rsidRDefault="00000000">
            <w:pPr>
              <w:spacing w:after="0" w:line="240" w:lineRule="auto"/>
            </w:pPr>
            <w:r>
              <w:rPr>
                <w:rFonts w:ascii="Lucida Sans" w:eastAsia="Lucida Sans" w:hAnsi="Lucida Sans" w:cs="Lucida Sans"/>
                <w:sz w:val="16"/>
              </w:rPr>
              <w:t>Examples: respirators, safety specs, gloves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EF29D0" w14:textId="77777777" w:rsidR="00885939" w:rsidRDefault="00000000">
            <w:pPr>
              <w:spacing w:after="0" w:line="240" w:lineRule="auto"/>
            </w:pPr>
            <w:r>
              <w:rPr>
                <w:rFonts w:ascii="Lucida Sans" w:eastAsia="Lucida Sans" w:hAnsi="Lucida Sans" w:cs="Lucida Sans"/>
                <w:sz w:val="16"/>
              </w:rPr>
              <w:t>Last resort as it only protects the individual</w:t>
            </w:r>
          </w:p>
        </w:tc>
        <w:tc>
          <w:tcPr>
            <w:tcW w:w="485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2402D4" w14:textId="77777777" w:rsidR="00885939" w:rsidRDefault="00885939">
            <w:pPr>
              <w:spacing w:after="200" w:line="276" w:lineRule="auto"/>
            </w:pPr>
          </w:p>
        </w:tc>
      </w:tr>
      <w:tr w:rsidR="00885939" w14:paraId="03F45EA4" w14:textId="77777777">
        <w:trPr>
          <w:cantSplit/>
        </w:trPr>
        <w:tc>
          <w:tcPr>
            <w:tcW w:w="1248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9C5AF9" w14:textId="77777777" w:rsidR="00885939" w:rsidRDefault="00000000">
            <w:pPr>
              <w:spacing w:after="0" w:line="240" w:lineRule="auto"/>
              <w:ind w:left="113" w:right="113"/>
              <w:jc w:val="center"/>
            </w:pPr>
            <w:r>
              <w:rPr>
                <w:rFonts w:eastAsia="Calibri" w:cs="Calibri"/>
                <w:b/>
                <w:color w:val="000000"/>
                <w:sz w:val="16"/>
              </w:rPr>
              <w:t>LIKELIHOOD</w:t>
            </w:r>
          </w:p>
        </w:tc>
        <w:tc>
          <w:tcPr>
            <w:tcW w:w="4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5AD39A" w14:textId="77777777" w:rsidR="00885939" w:rsidRDefault="00000000">
            <w:pPr>
              <w:spacing w:after="0" w:line="240" w:lineRule="auto"/>
              <w:jc w:val="center"/>
            </w:pPr>
            <w:r>
              <w:rPr>
                <w:rFonts w:eastAsia="Calibri" w:cs="Calibri"/>
                <w:color w:val="000000"/>
                <w:sz w:val="16"/>
              </w:rPr>
              <w:t>5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74B048" w14:textId="77777777" w:rsidR="00885939" w:rsidRDefault="00000000">
            <w:pPr>
              <w:spacing w:after="0" w:line="240" w:lineRule="auto"/>
              <w:jc w:val="center"/>
            </w:pPr>
            <w:r>
              <w:rPr>
                <w:rFonts w:eastAsia="Calibri" w:cs="Calibri"/>
                <w:color w:val="000000"/>
                <w:sz w:val="16"/>
              </w:rPr>
              <w:t>5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9BA53C" w14:textId="77777777" w:rsidR="00885939" w:rsidRDefault="00000000">
            <w:pPr>
              <w:spacing w:after="0" w:line="240" w:lineRule="auto"/>
              <w:jc w:val="center"/>
            </w:pPr>
            <w:r>
              <w:rPr>
                <w:rFonts w:eastAsia="Calibri" w:cs="Calibri"/>
                <w:color w:val="000000"/>
                <w:sz w:val="16"/>
              </w:rPr>
              <w:t>10</w:t>
            </w:r>
          </w:p>
        </w:tc>
        <w:tc>
          <w:tcPr>
            <w:tcW w:w="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1E9190" w14:textId="77777777" w:rsidR="00885939" w:rsidRDefault="00000000">
            <w:pPr>
              <w:spacing w:after="0" w:line="240" w:lineRule="auto"/>
              <w:jc w:val="center"/>
            </w:pPr>
            <w:r>
              <w:rPr>
                <w:rFonts w:eastAsia="Calibri" w:cs="Calibri"/>
                <w:color w:val="000000"/>
                <w:sz w:val="16"/>
              </w:rPr>
              <w:t>15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C325F1" w14:textId="77777777" w:rsidR="00885939" w:rsidRDefault="00000000">
            <w:pPr>
              <w:spacing w:after="0" w:line="240" w:lineRule="auto"/>
              <w:jc w:val="center"/>
            </w:pPr>
            <w:r>
              <w:rPr>
                <w:rFonts w:eastAsia="Calibri" w:cs="Calibri"/>
                <w:color w:val="000000"/>
                <w:sz w:val="16"/>
              </w:rPr>
              <w:t>20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936637" w14:textId="77777777" w:rsidR="00885939" w:rsidRDefault="00000000">
            <w:pPr>
              <w:spacing w:after="0" w:line="240" w:lineRule="auto"/>
              <w:jc w:val="center"/>
            </w:pPr>
            <w:r>
              <w:rPr>
                <w:rFonts w:eastAsia="Calibri" w:cs="Calibri"/>
                <w:color w:val="000000"/>
                <w:sz w:val="16"/>
              </w:rPr>
              <w:t>25</w:t>
            </w:r>
          </w:p>
        </w:tc>
        <w:tc>
          <w:tcPr>
            <w:tcW w:w="185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7C539C0" w14:textId="77777777" w:rsidR="00885939" w:rsidRDefault="00885939">
            <w:pPr>
              <w:spacing w:after="0" w:line="240" w:lineRule="auto"/>
              <w:jc w:val="center"/>
            </w:pPr>
          </w:p>
        </w:tc>
        <w:tc>
          <w:tcPr>
            <w:tcW w:w="2842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445588F" w14:textId="77777777" w:rsidR="00885939" w:rsidRDefault="00885939">
            <w:pPr>
              <w:spacing w:after="0" w:line="240" w:lineRule="auto"/>
              <w:jc w:val="center"/>
            </w:pPr>
          </w:p>
        </w:tc>
        <w:tc>
          <w:tcPr>
            <w:tcW w:w="4853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3634FAD" w14:textId="77777777" w:rsidR="00885939" w:rsidRDefault="00885939">
            <w:pPr>
              <w:spacing w:after="0" w:line="240" w:lineRule="auto"/>
              <w:jc w:val="center"/>
            </w:pPr>
          </w:p>
        </w:tc>
      </w:tr>
      <w:tr w:rsidR="00885939" w14:paraId="7F91D128" w14:textId="77777777">
        <w:trPr>
          <w:cantSplit/>
        </w:trPr>
        <w:tc>
          <w:tcPr>
            <w:tcW w:w="1248" w:type="dxa"/>
            <w:vMerge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DF754C" w14:textId="77777777" w:rsidR="00885939" w:rsidRDefault="00885939">
            <w:pPr>
              <w:spacing w:after="200" w:line="276" w:lineRule="auto"/>
              <w:rPr>
                <w:rFonts w:eastAsia="Calibri" w:cs="Calibri"/>
              </w:rPr>
            </w:pPr>
          </w:p>
        </w:tc>
        <w:tc>
          <w:tcPr>
            <w:tcW w:w="4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A3B589" w14:textId="77777777" w:rsidR="00885939" w:rsidRDefault="00000000">
            <w:pPr>
              <w:spacing w:after="0" w:line="240" w:lineRule="auto"/>
              <w:jc w:val="center"/>
            </w:pPr>
            <w:r>
              <w:rPr>
                <w:rFonts w:eastAsia="Calibri" w:cs="Calibri"/>
                <w:color w:val="000000"/>
                <w:sz w:val="16"/>
              </w:rPr>
              <w:t>4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7802D7" w14:textId="77777777" w:rsidR="00885939" w:rsidRDefault="00000000">
            <w:pPr>
              <w:spacing w:after="0" w:line="240" w:lineRule="auto"/>
              <w:jc w:val="center"/>
            </w:pPr>
            <w:r>
              <w:rPr>
                <w:rFonts w:eastAsia="Calibri" w:cs="Calibri"/>
                <w:color w:val="000000"/>
                <w:sz w:val="16"/>
              </w:rPr>
              <w:t>4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11C32D" w14:textId="77777777" w:rsidR="00885939" w:rsidRDefault="00000000">
            <w:pPr>
              <w:spacing w:after="0" w:line="240" w:lineRule="auto"/>
              <w:jc w:val="center"/>
            </w:pPr>
            <w:r>
              <w:rPr>
                <w:rFonts w:eastAsia="Calibri" w:cs="Calibri"/>
                <w:color w:val="000000"/>
                <w:sz w:val="16"/>
              </w:rPr>
              <w:t>8</w:t>
            </w:r>
          </w:p>
        </w:tc>
        <w:tc>
          <w:tcPr>
            <w:tcW w:w="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7983B7" w14:textId="77777777" w:rsidR="00885939" w:rsidRDefault="00000000">
            <w:pPr>
              <w:spacing w:after="0" w:line="240" w:lineRule="auto"/>
              <w:jc w:val="center"/>
            </w:pPr>
            <w:r>
              <w:rPr>
                <w:rFonts w:eastAsia="Calibri" w:cs="Calibri"/>
                <w:color w:val="000000"/>
                <w:sz w:val="16"/>
              </w:rPr>
              <w:t>12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BEF2C0" w14:textId="77777777" w:rsidR="00885939" w:rsidRDefault="00000000">
            <w:pPr>
              <w:spacing w:after="0" w:line="240" w:lineRule="auto"/>
              <w:jc w:val="center"/>
            </w:pPr>
            <w:r>
              <w:rPr>
                <w:rFonts w:eastAsia="Calibri" w:cs="Calibri"/>
                <w:color w:val="000000"/>
                <w:sz w:val="16"/>
              </w:rPr>
              <w:t>16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737F79" w14:textId="77777777" w:rsidR="00885939" w:rsidRDefault="00000000">
            <w:pPr>
              <w:spacing w:after="0" w:line="240" w:lineRule="auto"/>
              <w:jc w:val="center"/>
            </w:pPr>
            <w:r>
              <w:rPr>
                <w:rFonts w:eastAsia="Calibri" w:cs="Calibri"/>
                <w:color w:val="000000"/>
                <w:sz w:val="16"/>
              </w:rPr>
              <w:t>20</w:t>
            </w:r>
          </w:p>
        </w:tc>
        <w:tc>
          <w:tcPr>
            <w:tcW w:w="185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2EE28FC" w14:textId="77777777" w:rsidR="00885939" w:rsidRDefault="00885939">
            <w:pPr>
              <w:spacing w:after="0" w:line="240" w:lineRule="auto"/>
              <w:jc w:val="center"/>
            </w:pPr>
          </w:p>
        </w:tc>
        <w:tc>
          <w:tcPr>
            <w:tcW w:w="2842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5A73831" w14:textId="77777777" w:rsidR="00885939" w:rsidRDefault="00885939">
            <w:pPr>
              <w:spacing w:after="0" w:line="240" w:lineRule="auto"/>
              <w:jc w:val="center"/>
            </w:pPr>
          </w:p>
        </w:tc>
        <w:tc>
          <w:tcPr>
            <w:tcW w:w="4853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B23982D" w14:textId="77777777" w:rsidR="00885939" w:rsidRDefault="00885939">
            <w:pPr>
              <w:spacing w:after="0" w:line="240" w:lineRule="auto"/>
              <w:jc w:val="center"/>
            </w:pPr>
          </w:p>
        </w:tc>
      </w:tr>
      <w:tr w:rsidR="00885939" w14:paraId="681B7F41" w14:textId="77777777">
        <w:trPr>
          <w:cantSplit/>
        </w:trPr>
        <w:tc>
          <w:tcPr>
            <w:tcW w:w="1248" w:type="dxa"/>
            <w:vMerge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11F16E" w14:textId="77777777" w:rsidR="00885939" w:rsidRDefault="00885939">
            <w:pPr>
              <w:spacing w:after="200" w:line="276" w:lineRule="auto"/>
              <w:rPr>
                <w:rFonts w:eastAsia="Calibri" w:cs="Calibri"/>
              </w:rPr>
            </w:pPr>
          </w:p>
        </w:tc>
        <w:tc>
          <w:tcPr>
            <w:tcW w:w="4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67D338" w14:textId="77777777" w:rsidR="00885939" w:rsidRDefault="00000000">
            <w:pPr>
              <w:spacing w:after="0" w:line="240" w:lineRule="auto"/>
              <w:jc w:val="center"/>
            </w:pPr>
            <w:r>
              <w:rPr>
                <w:rFonts w:eastAsia="Calibri" w:cs="Calibri"/>
                <w:color w:val="000000"/>
                <w:sz w:val="16"/>
              </w:rPr>
              <w:t>3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1EBF0B" w14:textId="77777777" w:rsidR="00885939" w:rsidRDefault="00000000">
            <w:pPr>
              <w:spacing w:after="0" w:line="240" w:lineRule="auto"/>
              <w:jc w:val="center"/>
            </w:pPr>
            <w:r>
              <w:rPr>
                <w:rFonts w:eastAsia="Calibri" w:cs="Calibri"/>
                <w:color w:val="000000"/>
                <w:sz w:val="16"/>
              </w:rPr>
              <w:t>3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93EF92" w14:textId="77777777" w:rsidR="00885939" w:rsidRDefault="00000000">
            <w:pPr>
              <w:spacing w:after="0" w:line="240" w:lineRule="auto"/>
              <w:jc w:val="center"/>
            </w:pPr>
            <w:r>
              <w:rPr>
                <w:rFonts w:eastAsia="Calibri" w:cs="Calibri"/>
                <w:color w:val="000000"/>
                <w:sz w:val="16"/>
              </w:rPr>
              <w:t>6</w:t>
            </w:r>
          </w:p>
        </w:tc>
        <w:tc>
          <w:tcPr>
            <w:tcW w:w="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5AA76D" w14:textId="77777777" w:rsidR="00885939" w:rsidRDefault="00000000">
            <w:pPr>
              <w:spacing w:after="0" w:line="240" w:lineRule="auto"/>
              <w:jc w:val="center"/>
            </w:pPr>
            <w:r>
              <w:rPr>
                <w:rFonts w:eastAsia="Calibri" w:cs="Calibri"/>
                <w:color w:val="000000"/>
                <w:sz w:val="16"/>
              </w:rPr>
              <w:t>9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D5F64F" w14:textId="77777777" w:rsidR="00885939" w:rsidRDefault="00000000">
            <w:pPr>
              <w:spacing w:after="0" w:line="240" w:lineRule="auto"/>
              <w:jc w:val="center"/>
            </w:pPr>
            <w:r>
              <w:rPr>
                <w:rFonts w:eastAsia="Calibri" w:cs="Calibri"/>
                <w:color w:val="000000"/>
                <w:sz w:val="16"/>
              </w:rPr>
              <w:t>12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571C54" w14:textId="77777777" w:rsidR="00885939" w:rsidRDefault="00000000">
            <w:pPr>
              <w:spacing w:after="0" w:line="240" w:lineRule="auto"/>
              <w:jc w:val="center"/>
            </w:pPr>
            <w:r>
              <w:rPr>
                <w:rFonts w:eastAsia="Calibri" w:cs="Calibri"/>
                <w:color w:val="000000"/>
                <w:sz w:val="16"/>
              </w:rPr>
              <w:t>15</w:t>
            </w:r>
          </w:p>
        </w:tc>
        <w:tc>
          <w:tcPr>
            <w:tcW w:w="185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8E67E03" w14:textId="77777777" w:rsidR="00885939" w:rsidRDefault="00885939">
            <w:pPr>
              <w:spacing w:after="0" w:line="240" w:lineRule="auto"/>
              <w:jc w:val="center"/>
            </w:pPr>
          </w:p>
        </w:tc>
        <w:tc>
          <w:tcPr>
            <w:tcW w:w="2842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D7CF51B" w14:textId="77777777" w:rsidR="00885939" w:rsidRDefault="00885939">
            <w:pPr>
              <w:spacing w:after="0" w:line="240" w:lineRule="auto"/>
              <w:jc w:val="center"/>
            </w:pPr>
          </w:p>
        </w:tc>
        <w:tc>
          <w:tcPr>
            <w:tcW w:w="4853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DD3F99B" w14:textId="77777777" w:rsidR="00885939" w:rsidRDefault="00885939">
            <w:pPr>
              <w:spacing w:after="0" w:line="240" w:lineRule="auto"/>
              <w:jc w:val="center"/>
            </w:pPr>
          </w:p>
        </w:tc>
      </w:tr>
      <w:tr w:rsidR="00885939" w14:paraId="2081BC50" w14:textId="77777777">
        <w:trPr>
          <w:cantSplit/>
        </w:trPr>
        <w:tc>
          <w:tcPr>
            <w:tcW w:w="1248" w:type="dxa"/>
            <w:vMerge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EDD98D" w14:textId="77777777" w:rsidR="00885939" w:rsidRDefault="00885939">
            <w:pPr>
              <w:spacing w:after="200" w:line="276" w:lineRule="auto"/>
              <w:rPr>
                <w:rFonts w:eastAsia="Calibri" w:cs="Calibri"/>
              </w:rPr>
            </w:pPr>
          </w:p>
        </w:tc>
        <w:tc>
          <w:tcPr>
            <w:tcW w:w="4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BFB025" w14:textId="77777777" w:rsidR="00885939" w:rsidRDefault="00000000">
            <w:pPr>
              <w:spacing w:after="0" w:line="240" w:lineRule="auto"/>
              <w:jc w:val="center"/>
            </w:pPr>
            <w:r>
              <w:rPr>
                <w:rFonts w:eastAsia="Calibri" w:cs="Calibri"/>
                <w:color w:val="000000"/>
                <w:sz w:val="16"/>
              </w:rPr>
              <w:t>2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D53E95" w14:textId="77777777" w:rsidR="00885939" w:rsidRDefault="00000000">
            <w:pPr>
              <w:spacing w:after="0" w:line="240" w:lineRule="auto"/>
              <w:jc w:val="center"/>
            </w:pPr>
            <w:r>
              <w:rPr>
                <w:rFonts w:eastAsia="Calibri" w:cs="Calibri"/>
                <w:color w:val="000000"/>
                <w:sz w:val="16"/>
              </w:rPr>
              <w:t>2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CE9B05" w14:textId="77777777" w:rsidR="00885939" w:rsidRDefault="00000000">
            <w:pPr>
              <w:spacing w:after="0" w:line="240" w:lineRule="auto"/>
              <w:jc w:val="center"/>
            </w:pPr>
            <w:r>
              <w:rPr>
                <w:rFonts w:eastAsia="Calibri" w:cs="Calibri"/>
                <w:color w:val="000000"/>
                <w:sz w:val="16"/>
              </w:rPr>
              <w:t>4</w:t>
            </w:r>
          </w:p>
        </w:tc>
        <w:tc>
          <w:tcPr>
            <w:tcW w:w="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1DCDD6" w14:textId="77777777" w:rsidR="00885939" w:rsidRDefault="00000000">
            <w:pPr>
              <w:spacing w:after="0" w:line="240" w:lineRule="auto"/>
              <w:jc w:val="center"/>
            </w:pPr>
            <w:r>
              <w:rPr>
                <w:rFonts w:eastAsia="Calibri" w:cs="Calibri"/>
                <w:color w:val="000000"/>
                <w:sz w:val="16"/>
              </w:rPr>
              <w:t>6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6E4082" w14:textId="77777777" w:rsidR="00885939" w:rsidRDefault="00000000">
            <w:pPr>
              <w:spacing w:after="0" w:line="240" w:lineRule="auto"/>
              <w:jc w:val="center"/>
            </w:pPr>
            <w:r>
              <w:rPr>
                <w:rFonts w:eastAsia="Calibri" w:cs="Calibri"/>
                <w:color w:val="000000"/>
                <w:sz w:val="16"/>
              </w:rPr>
              <w:t>8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AD6812" w14:textId="77777777" w:rsidR="00885939" w:rsidRDefault="00000000">
            <w:pPr>
              <w:spacing w:after="0" w:line="240" w:lineRule="auto"/>
              <w:jc w:val="center"/>
            </w:pPr>
            <w:r>
              <w:rPr>
                <w:rFonts w:eastAsia="Calibri" w:cs="Calibri"/>
                <w:color w:val="000000"/>
                <w:sz w:val="16"/>
              </w:rPr>
              <w:t>10</w:t>
            </w:r>
          </w:p>
        </w:tc>
        <w:tc>
          <w:tcPr>
            <w:tcW w:w="185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D7E5C81" w14:textId="77777777" w:rsidR="00885939" w:rsidRDefault="00885939">
            <w:pPr>
              <w:spacing w:after="0" w:line="240" w:lineRule="auto"/>
              <w:jc w:val="center"/>
            </w:pPr>
          </w:p>
        </w:tc>
        <w:tc>
          <w:tcPr>
            <w:tcW w:w="2842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3AFC0EB" w14:textId="77777777" w:rsidR="00885939" w:rsidRDefault="00885939">
            <w:pPr>
              <w:spacing w:after="0" w:line="240" w:lineRule="auto"/>
              <w:jc w:val="center"/>
            </w:pPr>
          </w:p>
        </w:tc>
        <w:tc>
          <w:tcPr>
            <w:tcW w:w="4853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888BB2F" w14:textId="77777777" w:rsidR="00885939" w:rsidRDefault="00885939">
            <w:pPr>
              <w:spacing w:after="0" w:line="240" w:lineRule="auto"/>
              <w:jc w:val="center"/>
            </w:pPr>
          </w:p>
        </w:tc>
      </w:tr>
      <w:tr w:rsidR="00885939" w14:paraId="0B18B370" w14:textId="77777777">
        <w:trPr>
          <w:cantSplit/>
        </w:trPr>
        <w:tc>
          <w:tcPr>
            <w:tcW w:w="1248" w:type="dxa"/>
            <w:vMerge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22126B" w14:textId="77777777" w:rsidR="00885939" w:rsidRDefault="00885939">
            <w:pPr>
              <w:spacing w:after="200" w:line="276" w:lineRule="auto"/>
              <w:rPr>
                <w:rFonts w:eastAsia="Calibri" w:cs="Calibri"/>
              </w:rPr>
            </w:pPr>
          </w:p>
        </w:tc>
        <w:tc>
          <w:tcPr>
            <w:tcW w:w="4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29660B" w14:textId="77777777" w:rsidR="00885939" w:rsidRDefault="00000000">
            <w:pPr>
              <w:spacing w:after="0" w:line="240" w:lineRule="auto"/>
              <w:jc w:val="center"/>
            </w:pPr>
            <w:r>
              <w:rPr>
                <w:rFonts w:eastAsia="Calibri" w:cs="Calibri"/>
                <w:color w:val="000000"/>
                <w:sz w:val="16"/>
              </w:rPr>
              <w:t>1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3C7F4C" w14:textId="77777777" w:rsidR="00885939" w:rsidRDefault="00000000">
            <w:pPr>
              <w:spacing w:after="0" w:line="240" w:lineRule="auto"/>
              <w:jc w:val="center"/>
            </w:pPr>
            <w:r>
              <w:rPr>
                <w:rFonts w:eastAsia="Calibri" w:cs="Calibri"/>
                <w:color w:val="000000"/>
                <w:sz w:val="16"/>
              </w:rPr>
              <w:t>1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EC7581" w14:textId="77777777" w:rsidR="00885939" w:rsidRDefault="00000000">
            <w:pPr>
              <w:spacing w:after="0" w:line="240" w:lineRule="auto"/>
              <w:jc w:val="center"/>
            </w:pPr>
            <w:r>
              <w:rPr>
                <w:rFonts w:eastAsia="Calibri" w:cs="Calibri"/>
                <w:color w:val="000000"/>
                <w:sz w:val="16"/>
              </w:rPr>
              <w:t>2</w:t>
            </w:r>
          </w:p>
        </w:tc>
        <w:tc>
          <w:tcPr>
            <w:tcW w:w="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64A91C" w14:textId="77777777" w:rsidR="00885939" w:rsidRDefault="00000000">
            <w:pPr>
              <w:spacing w:after="0" w:line="240" w:lineRule="auto"/>
              <w:jc w:val="center"/>
            </w:pPr>
            <w:r>
              <w:rPr>
                <w:rFonts w:eastAsia="Calibri" w:cs="Calibri"/>
                <w:color w:val="000000"/>
                <w:sz w:val="16"/>
              </w:rPr>
              <w:t>3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B86971" w14:textId="77777777" w:rsidR="00885939" w:rsidRDefault="00000000">
            <w:pPr>
              <w:spacing w:after="0" w:line="240" w:lineRule="auto"/>
              <w:jc w:val="center"/>
            </w:pPr>
            <w:r>
              <w:rPr>
                <w:rFonts w:eastAsia="Calibri" w:cs="Calibri"/>
                <w:color w:val="000000"/>
                <w:sz w:val="16"/>
              </w:rPr>
              <w:t>4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B1FED3" w14:textId="77777777" w:rsidR="00885939" w:rsidRDefault="00000000">
            <w:pPr>
              <w:spacing w:after="0" w:line="240" w:lineRule="auto"/>
              <w:jc w:val="center"/>
            </w:pPr>
            <w:r>
              <w:rPr>
                <w:rFonts w:eastAsia="Calibri" w:cs="Calibri"/>
                <w:color w:val="000000"/>
                <w:sz w:val="16"/>
              </w:rPr>
              <w:t>5</w:t>
            </w:r>
          </w:p>
        </w:tc>
        <w:tc>
          <w:tcPr>
            <w:tcW w:w="185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289B858" w14:textId="77777777" w:rsidR="00885939" w:rsidRDefault="00885939">
            <w:pPr>
              <w:spacing w:after="0" w:line="240" w:lineRule="auto"/>
              <w:jc w:val="center"/>
            </w:pPr>
          </w:p>
        </w:tc>
        <w:tc>
          <w:tcPr>
            <w:tcW w:w="2842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872040D" w14:textId="77777777" w:rsidR="00885939" w:rsidRDefault="00885939">
            <w:pPr>
              <w:spacing w:after="0" w:line="240" w:lineRule="auto"/>
              <w:jc w:val="center"/>
            </w:pPr>
          </w:p>
        </w:tc>
        <w:tc>
          <w:tcPr>
            <w:tcW w:w="4853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91238C5" w14:textId="77777777" w:rsidR="00885939" w:rsidRDefault="00885939">
            <w:pPr>
              <w:spacing w:after="0" w:line="240" w:lineRule="auto"/>
              <w:jc w:val="center"/>
            </w:pPr>
          </w:p>
        </w:tc>
      </w:tr>
      <w:tr w:rsidR="00885939" w14:paraId="7FFCCF2A" w14:textId="77777777">
        <w:trPr>
          <w:cantSplit/>
        </w:trPr>
        <w:tc>
          <w:tcPr>
            <w:tcW w:w="1663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A8894F" w14:textId="77777777" w:rsidR="00885939" w:rsidRDefault="00885939">
            <w:pPr>
              <w:spacing w:after="0" w:line="276" w:lineRule="auto"/>
              <w:rPr>
                <w:rFonts w:eastAsia="Calibri" w:cs="Calibri"/>
              </w:rPr>
            </w:pPr>
          </w:p>
        </w:tc>
        <w:tc>
          <w:tcPr>
            <w:tcW w:w="49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5A86953" w14:textId="77777777" w:rsidR="00885939" w:rsidRDefault="00000000">
            <w:pPr>
              <w:spacing w:after="0" w:line="240" w:lineRule="auto"/>
              <w:jc w:val="center"/>
            </w:pPr>
            <w:r>
              <w:rPr>
                <w:rFonts w:eastAsia="Calibri" w:cs="Calibri"/>
                <w:color w:val="000000"/>
                <w:sz w:val="16"/>
              </w:rPr>
              <w:t>1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8DD75E3" w14:textId="77777777" w:rsidR="00885939" w:rsidRDefault="00000000">
            <w:pPr>
              <w:spacing w:after="0" w:line="240" w:lineRule="auto"/>
              <w:jc w:val="center"/>
            </w:pPr>
            <w:r>
              <w:rPr>
                <w:rFonts w:eastAsia="Calibri" w:cs="Calibri"/>
                <w:color w:val="000000"/>
                <w:sz w:val="16"/>
              </w:rPr>
              <w:t>2</w:t>
            </w:r>
          </w:p>
        </w:tc>
        <w:tc>
          <w:tcPr>
            <w:tcW w:w="519" w:type="dxa"/>
            <w:gridSpan w:val="2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3004C0D" w14:textId="77777777" w:rsidR="00885939" w:rsidRDefault="00000000">
            <w:pPr>
              <w:spacing w:after="0" w:line="240" w:lineRule="auto"/>
              <w:jc w:val="center"/>
            </w:pPr>
            <w:r>
              <w:rPr>
                <w:rFonts w:eastAsia="Calibri" w:cs="Calibri"/>
                <w:color w:val="000000"/>
                <w:sz w:val="16"/>
              </w:rPr>
              <w:t>3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D72463E" w14:textId="77777777" w:rsidR="00885939" w:rsidRDefault="00000000">
            <w:pPr>
              <w:spacing w:after="0" w:line="240" w:lineRule="auto"/>
              <w:jc w:val="center"/>
            </w:pPr>
            <w:r>
              <w:rPr>
                <w:rFonts w:eastAsia="Calibri" w:cs="Calibri"/>
                <w:color w:val="000000"/>
                <w:sz w:val="16"/>
              </w:rPr>
              <w:t>4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3FDA938" w14:textId="77777777" w:rsidR="00885939" w:rsidRDefault="00000000">
            <w:pPr>
              <w:spacing w:after="0" w:line="240" w:lineRule="auto"/>
              <w:jc w:val="center"/>
            </w:pPr>
            <w:r>
              <w:rPr>
                <w:rFonts w:eastAsia="Calibri" w:cs="Calibri"/>
                <w:color w:val="000000"/>
                <w:sz w:val="16"/>
              </w:rPr>
              <w:t>5</w:t>
            </w:r>
          </w:p>
        </w:tc>
        <w:tc>
          <w:tcPr>
            <w:tcW w:w="185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5518403" w14:textId="77777777" w:rsidR="00885939" w:rsidRDefault="00885939">
            <w:pPr>
              <w:spacing w:after="0" w:line="240" w:lineRule="auto"/>
              <w:jc w:val="center"/>
            </w:pPr>
          </w:p>
        </w:tc>
        <w:tc>
          <w:tcPr>
            <w:tcW w:w="2842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342498C" w14:textId="77777777" w:rsidR="00885939" w:rsidRDefault="00885939">
            <w:pPr>
              <w:spacing w:after="0" w:line="240" w:lineRule="auto"/>
              <w:jc w:val="center"/>
            </w:pPr>
          </w:p>
        </w:tc>
        <w:tc>
          <w:tcPr>
            <w:tcW w:w="4853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10C4D42" w14:textId="77777777" w:rsidR="00885939" w:rsidRDefault="00885939">
            <w:pPr>
              <w:spacing w:after="0" w:line="240" w:lineRule="auto"/>
              <w:jc w:val="center"/>
            </w:pPr>
          </w:p>
        </w:tc>
      </w:tr>
      <w:tr w:rsidR="00885939" w14:paraId="4E9B5C2B" w14:textId="77777777">
        <w:tc>
          <w:tcPr>
            <w:tcW w:w="1663" w:type="dxa"/>
            <w:gridSpan w:val="2"/>
            <w:vMerge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A47792" w14:textId="77777777" w:rsidR="00885939" w:rsidRDefault="00885939">
            <w:pPr>
              <w:spacing w:after="200" w:line="276" w:lineRule="auto"/>
              <w:rPr>
                <w:rFonts w:eastAsia="Calibri" w:cs="Calibri"/>
              </w:rPr>
            </w:pPr>
          </w:p>
        </w:tc>
        <w:tc>
          <w:tcPr>
            <w:tcW w:w="2631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08BD283" w14:textId="77777777" w:rsidR="00885939" w:rsidRDefault="00000000">
            <w:pPr>
              <w:spacing w:after="0" w:line="240" w:lineRule="auto"/>
              <w:jc w:val="center"/>
            </w:pPr>
            <w:r>
              <w:rPr>
                <w:rFonts w:eastAsia="Calibri" w:cs="Calibri"/>
                <w:b/>
                <w:color w:val="000000"/>
                <w:sz w:val="16"/>
              </w:rPr>
              <w:t>IMPACT</w:t>
            </w:r>
          </w:p>
        </w:tc>
        <w:tc>
          <w:tcPr>
            <w:tcW w:w="185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F17C773" w14:textId="77777777" w:rsidR="00885939" w:rsidRDefault="00885939">
            <w:pPr>
              <w:spacing w:after="0" w:line="240" w:lineRule="auto"/>
              <w:jc w:val="center"/>
            </w:pPr>
          </w:p>
        </w:tc>
        <w:tc>
          <w:tcPr>
            <w:tcW w:w="2842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E4B7B23" w14:textId="77777777" w:rsidR="00885939" w:rsidRDefault="00885939">
            <w:pPr>
              <w:spacing w:after="0" w:line="240" w:lineRule="auto"/>
              <w:jc w:val="center"/>
            </w:pPr>
          </w:p>
        </w:tc>
        <w:tc>
          <w:tcPr>
            <w:tcW w:w="4853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0BFF15D" w14:textId="77777777" w:rsidR="00885939" w:rsidRDefault="00885939">
            <w:pPr>
              <w:spacing w:after="0" w:line="240" w:lineRule="auto"/>
              <w:jc w:val="center"/>
            </w:pPr>
          </w:p>
        </w:tc>
      </w:tr>
    </w:tbl>
    <w:p w14:paraId="392BC03A" w14:textId="77777777" w:rsidR="00885939" w:rsidRDefault="00000000">
      <w:pPr>
        <w:spacing w:after="0" w:line="276" w:lineRule="auto"/>
      </w:pPr>
      <w:r>
        <w:rPr>
          <w:rFonts w:eastAsia="Calibri" w:cs="Calibri"/>
          <w:sz w:val="24"/>
        </w:rPr>
        <w:t xml:space="preserve"> </w:t>
      </w:r>
    </w:p>
    <w:tbl>
      <w:tblPr>
        <w:tblW w:w="4793" w:type="dxa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6"/>
        <w:gridCol w:w="1278"/>
        <w:gridCol w:w="3069"/>
      </w:tblGrid>
      <w:tr w:rsidR="00885939" w14:paraId="2517FE35" w14:textId="77777777">
        <w:tc>
          <w:tcPr>
            <w:tcW w:w="1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7A4C68" w14:textId="77777777" w:rsidR="00885939" w:rsidRDefault="00000000">
            <w:pPr>
              <w:spacing w:after="0" w:line="240" w:lineRule="auto"/>
              <w:rPr>
                <w:rFonts w:ascii="Lucida Sans" w:eastAsia="Lucida Sans" w:hAnsi="Lucida Sans" w:cs="Lucida Sans"/>
                <w:sz w:val="16"/>
              </w:rPr>
            </w:pPr>
            <w:r>
              <w:rPr>
                <w:rFonts w:ascii="Lucida Sans" w:eastAsia="Lucida Sans" w:hAnsi="Lucida Sans" w:cs="Lucida Sans"/>
                <w:sz w:val="16"/>
              </w:rPr>
              <w:t>Impact</w:t>
            </w:r>
          </w:p>
          <w:p w14:paraId="14D21BBC" w14:textId="77777777" w:rsidR="00885939" w:rsidRDefault="00885939">
            <w:pPr>
              <w:spacing w:after="0" w:line="240" w:lineRule="auto"/>
            </w:pP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7EA8A1" w14:textId="77777777" w:rsidR="00885939" w:rsidRDefault="00000000">
            <w:pPr>
              <w:spacing w:after="0" w:line="240" w:lineRule="auto"/>
            </w:pPr>
            <w:r>
              <w:rPr>
                <w:rFonts w:ascii="Lucida Sans" w:eastAsia="Lucida Sans" w:hAnsi="Lucida Sans" w:cs="Lucida Sans"/>
                <w:sz w:val="16"/>
              </w:rPr>
              <w:t>Health &amp; Safety</w:t>
            </w:r>
          </w:p>
        </w:tc>
      </w:tr>
      <w:tr w:rsidR="00885939" w14:paraId="79CFBBFA" w14:textId="77777777"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80094D" w14:textId="77777777" w:rsidR="00885939" w:rsidRDefault="00000000">
            <w:pPr>
              <w:spacing w:after="0" w:line="240" w:lineRule="auto"/>
            </w:pPr>
            <w:r>
              <w:rPr>
                <w:rFonts w:ascii="Lucida Sans" w:eastAsia="Lucida Sans" w:hAnsi="Lucida Sans" w:cs="Lucida Sans"/>
                <w:sz w:val="16"/>
              </w:rPr>
              <w:t>1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F1A4D7" w14:textId="77777777" w:rsidR="00885939" w:rsidRDefault="00000000">
            <w:pPr>
              <w:spacing w:after="0" w:line="240" w:lineRule="auto"/>
            </w:pPr>
            <w:r>
              <w:rPr>
                <w:rFonts w:ascii="Lucida Sans" w:eastAsia="Lucida Sans" w:hAnsi="Lucida Sans" w:cs="Lucida Sans"/>
                <w:sz w:val="16"/>
              </w:rPr>
              <w:t>Trivial - insignificant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4DAC16" w14:textId="77777777" w:rsidR="00885939" w:rsidRDefault="00000000">
            <w:pPr>
              <w:spacing w:after="0" w:line="240" w:lineRule="auto"/>
            </w:pPr>
            <w:r>
              <w:rPr>
                <w:rFonts w:ascii="Lucida Sans" w:eastAsia="Lucida Sans" w:hAnsi="Lucida Sans" w:cs="Lucida Sans"/>
                <w:sz w:val="16"/>
              </w:rPr>
              <w:t>Very minor injuries e.g. slight bruising</w:t>
            </w:r>
          </w:p>
        </w:tc>
      </w:tr>
      <w:tr w:rsidR="00885939" w14:paraId="31A02644" w14:textId="77777777"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6B6CEB" w14:textId="77777777" w:rsidR="00885939" w:rsidRDefault="00000000">
            <w:pPr>
              <w:spacing w:after="0" w:line="240" w:lineRule="auto"/>
            </w:pPr>
            <w:r>
              <w:rPr>
                <w:rFonts w:ascii="Lucida Sans" w:eastAsia="Lucida Sans" w:hAnsi="Lucida Sans" w:cs="Lucida Sans"/>
                <w:sz w:val="1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3E3A08" w14:textId="77777777" w:rsidR="00885939" w:rsidRDefault="00000000">
            <w:pPr>
              <w:spacing w:after="0" w:line="240" w:lineRule="auto"/>
            </w:pPr>
            <w:r>
              <w:rPr>
                <w:rFonts w:ascii="Lucida Sans" w:eastAsia="Lucida Sans" w:hAnsi="Lucida Sans" w:cs="Lucida Sans"/>
                <w:sz w:val="16"/>
              </w:rPr>
              <w:t>Minor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450365" w14:textId="77777777" w:rsidR="00885939" w:rsidRDefault="00000000">
            <w:pPr>
              <w:spacing w:after="0" w:line="240" w:lineRule="auto"/>
            </w:pPr>
            <w:r>
              <w:rPr>
                <w:rFonts w:ascii="Lucida Sans" w:eastAsia="Lucida Sans" w:hAnsi="Lucida Sans" w:cs="Lucida Sans"/>
                <w:sz w:val="16"/>
              </w:rPr>
              <w:t xml:space="preserve">Injuries or illness e.g. small cut or abrasion which require basic first aid treatment even in self-administered.  </w:t>
            </w:r>
          </w:p>
        </w:tc>
      </w:tr>
      <w:tr w:rsidR="00885939" w14:paraId="728E3A00" w14:textId="77777777"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E8C535" w14:textId="77777777" w:rsidR="00885939" w:rsidRDefault="00000000">
            <w:pPr>
              <w:spacing w:after="0" w:line="240" w:lineRule="auto"/>
            </w:pPr>
            <w:r>
              <w:rPr>
                <w:rFonts w:ascii="Lucida Sans" w:eastAsia="Lucida Sans" w:hAnsi="Lucida Sans" w:cs="Lucida Sans"/>
                <w:sz w:val="16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E27F88" w14:textId="77777777" w:rsidR="00885939" w:rsidRDefault="00000000">
            <w:pPr>
              <w:spacing w:after="0" w:line="240" w:lineRule="auto"/>
            </w:pPr>
            <w:r>
              <w:rPr>
                <w:rFonts w:ascii="Lucida Sans" w:eastAsia="Lucida Sans" w:hAnsi="Lucida Sans" w:cs="Lucida Sans"/>
                <w:sz w:val="16"/>
              </w:rPr>
              <w:t>Moderate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437937" w14:textId="77777777" w:rsidR="00885939" w:rsidRDefault="00000000">
            <w:pPr>
              <w:spacing w:after="0" w:line="240" w:lineRule="auto"/>
            </w:pPr>
            <w:r>
              <w:rPr>
                <w:rFonts w:ascii="Lucida Sans" w:eastAsia="Lucida Sans" w:hAnsi="Lucida Sans" w:cs="Lucida Sans"/>
                <w:sz w:val="16"/>
              </w:rPr>
              <w:t xml:space="preserve">Injuries or illness e.g. strain or sprain requiring first aid or medical support.  </w:t>
            </w:r>
          </w:p>
        </w:tc>
      </w:tr>
      <w:tr w:rsidR="00885939" w14:paraId="0BD6F98B" w14:textId="77777777"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53F7FA" w14:textId="77777777" w:rsidR="00885939" w:rsidRDefault="00000000">
            <w:pPr>
              <w:spacing w:after="0" w:line="240" w:lineRule="auto"/>
            </w:pPr>
            <w:r>
              <w:rPr>
                <w:rFonts w:ascii="Lucida Sans" w:eastAsia="Lucida Sans" w:hAnsi="Lucida Sans" w:cs="Lucida Sans"/>
                <w:sz w:val="16"/>
              </w:rPr>
              <w:t>4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5D13E8" w14:textId="77777777" w:rsidR="00885939" w:rsidRDefault="00000000">
            <w:pPr>
              <w:spacing w:after="0" w:line="240" w:lineRule="auto"/>
            </w:pPr>
            <w:r>
              <w:rPr>
                <w:rFonts w:ascii="Lucida Sans" w:eastAsia="Lucida Sans" w:hAnsi="Lucida Sans" w:cs="Lucida Sans"/>
                <w:sz w:val="16"/>
              </w:rPr>
              <w:t xml:space="preserve">Major 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D155D7" w14:textId="77777777" w:rsidR="00885939" w:rsidRDefault="00000000">
            <w:pPr>
              <w:spacing w:after="0" w:line="240" w:lineRule="auto"/>
            </w:pPr>
            <w:r>
              <w:rPr>
                <w:rFonts w:ascii="Lucida Sans" w:eastAsia="Lucida Sans" w:hAnsi="Lucida Sans" w:cs="Lucida Sans"/>
                <w:sz w:val="16"/>
              </w:rPr>
              <w:t>Injuries or illness e.g. broken bone requiring medical support &gt;24 hours and time off work &gt;4 weeks.</w:t>
            </w:r>
          </w:p>
        </w:tc>
      </w:tr>
      <w:tr w:rsidR="00885939" w14:paraId="151A0CBE" w14:textId="77777777"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2FF434" w14:textId="77777777" w:rsidR="00885939" w:rsidRDefault="00000000">
            <w:pPr>
              <w:spacing w:after="0" w:line="240" w:lineRule="auto"/>
            </w:pPr>
            <w:r>
              <w:rPr>
                <w:rFonts w:ascii="Lucida Sans" w:eastAsia="Lucida Sans" w:hAnsi="Lucida Sans" w:cs="Lucida Sans"/>
                <w:sz w:val="16"/>
              </w:rPr>
              <w:t>5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B85D43" w14:textId="77777777" w:rsidR="00885939" w:rsidRDefault="00000000">
            <w:pPr>
              <w:spacing w:after="0" w:line="240" w:lineRule="auto"/>
            </w:pPr>
            <w:r>
              <w:rPr>
                <w:rFonts w:ascii="Lucida Sans" w:eastAsia="Lucida Sans" w:hAnsi="Lucida Sans" w:cs="Lucida Sans"/>
                <w:sz w:val="16"/>
              </w:rPr>
              <w:t>Severe – extremely significant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DE9C2C" w14:textId="77777777" w:rsidR="00885939" w:rsidRDefault="00000000">
            <w:pPr>
              <w:spacing w:after="0" w:line="240" w:lineRule="auto"/>
            </w:pPr>
            <w:r>
              <w:rPr>
                <w:rFonts w:ascii="Lucida Sans" w:eastAsia="Lucida Sans" w:hAnsi="Lucida Sans" w:cs="Lucida Sans"/>
                <w:sz w:val="16"/>
              </w:rPr>
              <w:t xml:space="preserve">Fatality or multiple serious injuries or illness requiring hospital </w:t>
            </w:r>
            <w:r>
              <w:rPr>
                <w:rFonts w:ascii="Lucida Sans" w:eastAsia="Lucida Sans" w:hAnsi="Lucida Sans" w:cs="Lucida Sans"/>
                <w:sz w:val="16"/>
              </w:rPr>
              <w:lastRenderedPageBreak/>
              <w:t xml:space="preserve">admission or significant time off work.  </w:t>
            </w:r>
          </w:p>
        </w:tc>
      </w:tr>
    </w:tbl>
    <w:p w14:paraId="236796D0" w14:textId="77777777" w:rsidR="00885939" w:rsidRDefault="00885939">
      <w:pPr>
        <w:spacing w:after="200" w:line="276" w:lineRule="auto"/>
        <w:rPr>
          <w:rFonts w:ascii="Lucida Sans" w:eastAsia="Lucida Sans" w:hAnsi="Lucida Sans" w:cs="Lucida Sans"/>
          <w:b/>
        </w:rPr>
      </w:pPr>
    </w:p>
    <w:p w14:paraId="58116F78" w14:textId="77777777" w:rsidR="00885939" w:rsidRDefault="00885939">
      <w:pPr>
        <w:spacing w:after="200" w:line="276" w:lineRule="auto"/>
        <w:rPr>
          <w:rFonts w:eastAsia="Calibri" w:cs="Calibri"/>
        </w:rPr>
      </w:pPr>
    </w:p>
    <w:tbl>
      <w:tblPr>
        <w:tblW w:w="4817" w:type="dxa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6"/>
        <w:gridCol w:w="3811"/>
      </w:tblGrid>
      <w:tr w:rsidR="00885939" w14:paraId="6146BCD4" w14:textId="77777777">
        <w:tc>
          <w:tcPr>
            <w:tcW w:w="4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EE3A7E" w14:textId="77777777" w:rsidR="00885939" w:rsidRDefault="00000000">
            <w:pPr>
              <w:spacing w:after="0" w:line="240" w:lineRule="auto"/>
            </w:pPr>
            <w:r>
              <w:rPr>
                <w:rFonts w:eastAsia="Calibri" w:cs="Calibri"/>
                <w:color w:val="000000"/>
                <w:sz w:val="16"/>
              </w:rPr>
              <w:t>Likelihood</w:t>
            </w:r>
          </w:p>
        </w:tc>
      </w:tr>
      <w:tr w:rsidR="00885939" w14:paraId="7ED2BA51" w14:textId="77777777"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C6EEAC" w14:textId="77777777" w:rsidR="00885939" w:rsidRDefault="00000000">
            <w:pPr>
              <w:spacing w:after="0" w:line="240" w:lineRule="auto"/>
            </w:pPr>
            <w:r>
              <w:rPr>
                <w:rFonts w:eastAsia="Calibri" w:cs="Calibri"/>
                <w:sz w:val="16"/>
              </w:rPr>
              <w:t>1</w:t>
            </w: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BF3EA2" w14:textId="77777777" w:rsidR="00885939" w:rsidRDefault="00000000">
            <w:pPr>
              <w:spacing w:after="0" w:line="240" w:lineRule="auto"/>
            </w:pPr>
            <w:r>
              <w:rPr>
                <w:rFonts w:eastAsia="Calibri" w:cs="Calibri"/>
                <w:sz w:val="16"/>
              </w:rPr>
              <w:t>Rare e.g. 1 in 100,000 chance or higher</w:t>
            </w:r>
          </w:p>
        </w:tc>
      </w:tr>
      <w:tr w:rsidR="00885939" w14:paraId="60CB2404" w14:textId="77777777"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42C429" w14:textId="77777777" w:rsidR="00885939" w:rsidRDefault="00000000">
            <w:pPr>
              <w:spacing w:after="0" w:line="240" w:lineRule="auto"/>
            </w:pPr>
            <w:r>
              <w:rPr>
                <w:rFonts w:eastAsia="Calibri" w:cs="Calibri"/>
                <w:sz w:val="16"/>
              </w:rPr>
              <w:t>2</w:t>
            </w: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6C5A26" w14:textId="77777777" w:rsidR="00885939" w:rsidRDefault="00000000">
            <w:pPr>
              <w:spacing w:after="0" w:line="240" w:lineRule="auto"/>
            </w:pPr>
            <w:r>
              <w:rPr>
                <w:rFonts w:eastAsia="Calibri" w:cs="Calibri"/>
                <w:sz w:val="16"/>
              </w:rPr>
              <w:t>Unlikely e.g. 1 in 10,000 chance or higher</w:t>
            </w:r>
          </w:p>
        </w:tc>
      </w:tr>
      <w:tr w:rsidR="00885939" w14:paraId="255A328E" w14:textId="77777777"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31A0D7" w14:textId="77777777" w:rsidR="00885939" w:rsidRDefault="00000000">
            <w:pPr>
              <w:spacing w:after="0" w:line="240" w:lineRule="auto"/>
            </w:pPr>
            <w:r>
              <w:rPr>
                <w:rFonts w:eastAsia="Calibri" w:cs="Calibri"/>
                <w:sz w:val="16"/>
              </w:rPr>
              <w:t>3</w:t>
            </w: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F44DD1" w14:textId="77777777" w:rsidR="00885939" w:rsidRDefault="00000000">
            <w:pPr>
              <w:spacing w:after="0" w:line="240" w:lineRule="auto"/>
            </w:pPr>
            <w:r>
              <w:rPr>
                <w:rFonts w:eastAsia="Calibri" w:cs="Calibri"/>
                <w:sz w:val="16"/>
              </w:rPr>
              <w:t>Possible e.g. 1 in 1,000 chance or higher</w:t>
            </w:r>
          </w:p>
        </w:tc>
      </w:tr>
      <w:tr w:rsidR="00885939" w14:paraId="5A0EB8BC" w14:textId="77777777"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522D15" w14:textId="77777777" w:rsidR="00885939" w:rsidRDefault="00000000">
            <w:pPr>
              <w:spacing w:after="0" w:line="240" w:lineRule="auto"/>
            </w:pPr>
            <w:r>
              <w:rPr>
                <w:rFonts w:eastAsia="Calibri" w:cs="Calibri"/>
                <w:sz w:val="16"/>
              </w:rPr>
              <w:t>4</w:t>
            </w: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983AA6" w14:textId="77777777" w:rsidR="00885939" w:rsidRDefault="00000000">
            <w:pPr>
              <w:spacing w:after="0" w:line="240" w:lineRule="auto"/>
            </w:pPr>
            <w:r>
              <w:rPr>
                <w:rFonts w:eastAsia="Calibri" w:cs="Calibri"/>
                <w:sz w:val="16"/>
              </w:rPr>
              <w:t>Likely e.g. 1 in 100 chance or higher</w:t>
            </w:r>
          </w:p>
        </w:tc>
      </w:tr>
      <w:tr w:rsidR="00885939" w14:paraId="503DFBCF" w14:textId="77777777"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D1FA9D" w14:textId="77777777" w:rsidR="00885939" w:rsidRDefault="00000000">
            <w:pPr>
              <w:spacing w:after="0" w:line="240" w:lineRule="auto"/>
            </w:pPr>
            <w:r>
              <w:rPr>
                <w:rFonts w:eastAsia="Calibri" w:cs="Calibri"/>
                <w:sz w:val="16"/>
              </w:rPr>
              <w:t>5</w:t>
            </w: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88053E" w14:textId="77777777" w:rsidR="00885939" w:rsidRDefault="00000000">
            <w:pPr>
              <w:spacing w:after="0" w:line="240" w:lineRule="auto"/>
            </w:pPr>
            <w:r>
              <w:rPr>
                <w:rFonts w:eastAsia="Calibri" w:cs="Calibri"/>
                <w:sz w:val="16"/>
              </w:rPr>
              <w:t>Very Likely e.g. 1 in 10 chance or higher</w:t>
            </w:r>
          </w:p>
        </w:tc>
      </w:tr>
    </w:tbl>
    <w:p w14:paraId="74F20E56" w14:textId="77777777" w:rsidR="00885939" w:rsidRDefault="00885939">
      <w:pPr>
        <w:spacing w:after="200" w:line="276" w:lineRule="auto"/>
        <w:rPr>
          <w:rFonts w:eastAsia="Calibri" w:cs="Calibri"/>
          <w:sz w:val="24"/>
          <w:lang w:val="en-US"/>
        </w:rPr>
      </w:pPr>
    </w:p>
    <w:sectPr w:rsidR="00885939">
      <w:headerReference w:type="default" r:id="rId49"/>
      <w:footerReference w:type="default" r:id="rId50"/>
      <w:pgSz w:w="16838" w:h="11906" w:orient="landscape"/>
      <w:pgMar w:top="1260" w:right="1440" w:bottom="1440" w:left="144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6CC81C1" w14:textId="77777777" w:rsidR="004815D4" w:rsidRDefault="004815D4">
      <w:pPr>
        <w:spacing w:after="0" w:line="240" w:lineRule="auto"/>
      </w:pPr>
      <w:r>
        <w:separator/>
      </w:r>
    </w:p>
  </w:endnote>
  <w:endnote w:type="continuationSeparator" w:id="0">
    <w:p w14:paraId="4A7EDDF0" w14:textId="77777777" w:rsidR="004815D4" w:rsidRDefault="004815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Noto Sans Symbols">
    <w:altName w:val="Calibri"/>
    <w:panose1 w:val="020B0604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W w:w="13950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4650"/>
      <w:gridCol w:w="4650"/>
      <w:gridCol w:w="4650"/>
    </w:tblGrid>
    <w:tr w:rsidR="00B032A1" w14:paraId="65801C25" w14:textId="77777777">
      <w:trPr>
        <w:trHeight w:val="300"/>
      </w:trPr>
      <w:tc>
        <w:tcPr>
          <w:tcW w:w="4650" w:type="dxa"/>
          <w:tcMar>
            <w:top w:w="0" w:type="dxa"/>
            <w:left w:w="108" w:type="dxa"/>
            <w:bottom w:w="0" w:type="dxa"/>
            <w:right w:w="108" w:type="dxa"/>
          </w:tcMar>
        </w:tcPr>
        <w:p w14:paraId="7BDE35F1" w14:textId="77777777" w:rsidR="001531DD" w:rsidRDefault="001531DD">
          <w:pPr>
            <w:pStyle w:val="Header"/>
            <w:ind w:left="-115"/>
          </w:pPr>
        </w:p>
      </w:tc>
      <w:tc>
        <w:tcPr>
          <w:tcW w:w="4650" w:type="dxa"/>
          <w:tcMar>
            <w:top w:w="0" w:type="dxa"/>
            <w:left w:w="108" w:type="dxa"/>
            <w:bottom w:w="0" w:type="dxa"/>
            <w:right w:w="108" w:type="dxa"/>
          </w:tcMar>
        </w:tcPr>
        <w:p w14:paraId="16C84AFA" w14:textId="77777777" w:rsidR="001531DD" w:rsidRDefault="001531DD">
          <w:pPr>
            <w:pStyle w:val="Header"/>
            <w:jc w:val="center"/>
          </w:pPr>
        </w:p>
      </w:tc>
      <w:tc>
        <w:tcPr>
          <w:tcW w:w="4650" w:type="dxa"/>
          <w:tcMar>
            <w:top w:w="0" w:type="dxa"/>
            <w:left w:w="108" w:type="dxa"/>
            <w:bottom w:w="0" w:type="dxa"/>
            <w:right w:w="108" w:type="dxa"/>
          </w:tcMar>
        </w:tcPr>
        <w:p w14:paraId="1CF10601" w14:textId="77777777" w:rsidR="001531DD" w:rsidRDefault="001531DD">
          <w:pPr>
            <w:pStyle w:val="Header"/>
            <w:ind w:right="-115"/>
            <w:jc w:val="right"/>
          </w:pPr>
        </w:p>
      </w:tc>
    </w:tr>
  </w:tbl>
  <w:p w14:paraId="7EC491BA" w14:textId="77777777" w:rsidR="001531DD" w:rsidRDefault="001531D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62CB5A1" w14:textId="77777777" w:rsidR="004815D4" w:rsidRDefault="004815D4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77939763" w14:textId="77777777" w:rsidR="004815D4" w:rsidRDefault="004815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W w:w="13950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4650"/>
      <w:gridCol w:w="4650"/>
      <w:gridCol w:w="4650"/>
    </w:tblGrid>
    <w:tr w:rsidR="00B032A1" w14:paraId="7C0A1541" w14:textId="77777777">
      <w:trPr>
        <w:trHeight w:val="300"/>
      </w:trPr>
      <w:tc>
        <w:tcPr>
          <w:tcW w:w="4650" w:type="dxa"/>
          <w:tcMar>
            <w:top w:w="0" w:type="dxa"/>
            <w:left w:w="108" w:type="dxa"/>
            <w:bottom w:w="0" w:type="dxa"/>
            <w:right w:w="108" w:type="dxa"/>
          </w:tcMar>
        </w:tcPr>
        <w:p w14:paraId="2FFECED6" w14:textId="77777777" w:rsidR="001531DD" w:rsidRDefault="001531DD">
          <w:pPr>
            <w:ind w:left="-115"/>
          </w:pPr>
        </w:p>
      </w:tc>
      <w:tc>
        <w:tcPr>
          <w:tcW w:w="4650" w:type="dxa"/>
          <w:tcMar>
            <w:top w:w="0" w:type="dxa"/>
            <w:left w:w="108" w:type="dxa"/>
            <w:bottom w:w="0" w:type="dxa"/>
            <w:right w:w="108" w:type="dxa"/>
          </w:tcMar>
        </w:tcPr>
        <w:p w14:paraId="5D51A7F4" w14:textId="77777777" w:rsidR="001531DD" w:rsidRDefault="001531DD">
          <w:pPr>
            <w:pStyle w:val="Header"/>
            <w:jc w:val="center"/>
          </w:pPr>
        </w:p>
      </w:tc>
      <w:tc>
        <w:tcPr>
          <w:tcW w:w="4650" w:type="dxa"/>
          <w:tcMar>
            <w:top w:w="0" w:type="dxa"/>
            <w:left w:w="108" w:type="dxa"/>
            <w:bottom w:w="0" w:type="dxa"/>
            <w:right w:w="108" w:type="dxa"/>
          </w:tcMar>
        </w:tcPr>
        <w:p w14:paraId="20A52F08" w14:textId="77777777" w:rsidR="001531DD" w:rsidRDefault="00000000">
          <w:pPr>
            <w:ind w:right="-115"/>
            <w:jc w:val="right"/>
          </w:pPr>
          <w:r>
            <w:rPr>
              <w:noProof/>
            </w:rPr>
            <w:drawing>
              <wp:inline distT="0" distB="0" distL="0" distR="0" wp14:anchorId="2CD3DC50" wp14:editId="56B7AE4C">
                <wp:extent cx="1323978" cy="677698"/>
                <wp:effectExtent l="0" t="0" r="0" b="0"/>
                <wp:docPr id="1933375333" name="Picture 159725063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23978" cy="6776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29DE462A" w14:textId="77777777" w:rsidR="001531DD" w:rsidRDefault="001531D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E0B6CF1"/>
    <w:multiLevelType w:val="multilevel"/>
    <w:tmpl w:val="3BD6CDDE"/>
    <w:lvl w:ilvl="0">
      <w:numFmt w:val="bullet"/>
      <w:lvlText w:val="•"/>
      <w:lvlJc w:val="left"/>
    </w:lvl>
    <w:lvl w:ilvl="1">
      <w:start w:val="1"/>
      <w:numFmt w:val="decimal"/>
      <w:lvlText w:val=""/>
      <w:lvlJc w:val="left"/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1" w15:restartNumberingAfterBreak="0">
    <w:nsid w:val="16527544"/>
    <w:multiLevelType w:val="multilevel"/>
    <w:tmpl w:val="F2AC39FC"/>
    <w:lvl w:ilvl="0">
      <w:numFmt w:val="bullet"/>
      <w:lvlText w:val="•"/>
      <w:lvlJc w:val="left"/>
    </w:lvl>
    <w:lvl w:ilvl="1">
      <w:start w:val="1"/>
      <w:numFmt w:val="decimal"/>
      <w:lvlText w:val=""/>
      <w:lvlJc w:val="left"/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2" w15:restartNumberingAfterBreak="0">
    <w:nsid w:val="26327D5A"/>
    <w:multiLevelType w:val="multilevel"/>
    <w:tmpl w:val="4FEA555A"/>
    <w:lvl w:ilvl="0">
      <w:numFmt w:val="bullet"/>
      <w:lvlText w:val="-"/>
      <w:lvlJc w:val="left"/>
      <w:pPr>
        <w:ind w:left="720" w:hanging="360"/>
      </w:pPr>
      <w:rPr>
        <w:rFonts w:ascii="Verdana" w:eastAsia="Verdana" w:hAnsi="Verdana" w:cs="Verdana"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399C63C8"/>
    <w:multiLevelType w:val="multilevel"/>
    <w:tmpl w:val="6866818E"/>
    <w:lvl w:ilvl="0">
      <w:numFmt w:val="bullet"/>
      <w:lvlText w:val="•"/>
      <w:lvlJc w:val="left"/>
    </w:lvl>
    <w:lvl w:ilvl="1">
      <w:start w:val="1"/>
      <w:numFmt w:val="decimal"/>
      <w:lvlText w:val=""/>
      <w:lvlJc w:val="left"/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4" w15:restartNumberingAfterBreak="0">
    <w:nsid w:val="415E7FA3"/>
    <w:multiLevelType w:val="multilevel"/>
    <w:tmpl w:val="B5D2DA98"/>
    <w:lvl w:ilvl="0">
      <w:numFmt w:val="bullet"/>
      <w:lvlText w:val="•"/>
      <w:lvlJc w:val="left"/>
    </w:lvl>
    <w:lvl w:ilvl="1">
      <w:start w:val="1"/>
      <w:numFmt w:val="decimal"/>
      <w:lvlText w:val=""/>
      <w:lvlJc w:val="left"/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5" w15:restartNumberingAfterBreak="0">
    <w:nsid w:val="4A847EAF"/>
    <w:multiLevelType w:val="multilevel"/>
    <w:tmpl w:val="B2366194"/>
    <w:lvl w:ilvl="0">
      <w:numFmt w:val="bullet"/>
      <w:lvlText w:val="•"/>
      <w:lvlJc w:val="left"/>
    </w:lvl>
    <w:lvl w:ilvl="1">
      <w:start w:val="1"/>
      <w:numFmt w:val="decimal"/>
      <w:lvlText w:val=""/>
      <w:lvlJc w:val="left"/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6" w15:restartNumberingAfterBreak="0">
    <w:nsid w:val="7A630832"/>
    <w:multiLevelType w:val="multilevel"/>
    <w:tmpl w:val="07E05B30"/>
    <w:lvl w:ilvl="0">
      <w:start w:val="1"/>
      <w:numFmt w:val="decimal"/>
      <w:lvlText w:val="•%1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num w:numId="1" w16cid:durableId="1976174429">
    <w:abstractNumId w:val="2"/>
  </w:num>
  <w:num w:numId="2" w16cid:durableId="1572278749">
    <w:abstractNumId w:val="6"/>
  </w:num>
  <w:num w:numId="3" w16cid:durableId="1341085718">
    <w:abstractNumId w:val="3"/>
  </w:num>
  <w:num w:numId="4" w16cid:durableId="938100290">
    <w:abstractNumId w:val="0"/>
  </w:num>
  <w:num w:numId="5" w16cid:durableId="1836455772">
    <w:abstractNumId w:val="1"/>
  </w:num>
  <w:num w:numId="6" w16cid:durableId="1791318503">
    <w:abstractNumId w:val="5"/>
  </w:num>
  <w:num w:numId="7" w16cid:durableId="1353678610">
    <w:abstractNumId w:val="4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3"/>
  <w:proofState w:spelling="clean" w:grammar="clean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4378"/>
    <w:rsid w:val="00022DCE"/>
    <w:rsid w:val="00071F8F"/>
    <w:rsid w:val="001531DD"/>
    <w:rsid w:val="00334364"/>
    <w:rsid w:val="00336E9B"/>
    <w:rsid w:val="00457211"/>
    <w:rsid w:val="004815D4"/>
    <w:rsid w:val="00586F78"/>
    <w:rsid w:val="00662F6F"/>
    <w:rsid w:val="006A012F"/>
    <w:rsid w:val="006F7554"/>
    <w:rsid w:val="007D6DD0"/>
    <w:rsid w:val="00821B0A"/>
    <w:rsid w:val="00885939"/>
    <w:rsid w:val="008B6F97"/>
    <w:rsid w:val="00AE19EA"/>
    <w:rsid w:val="00CA3AC9"/>
    <w:rsid w:val="00CB21C5"/>
    <w:rsid w:val="00CB4378"/>
    <w:rsid w:val="00DA46BE"/>
    <w:rsid w:val="00F56D75"/>
    <w:rsid w:val="00F70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FF43933"/>
  <w15:docId w15:val="{16A53CBF-C3F3-1040-9E73-B072B1B8E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Yu Mincho" w:hAnsi="Calibri" w:cs="Arial"/>
        <w:sz w:val="22"/>
        <w:szCs w:val="22"/>
        <w:lang w:val="en-GB" w:eastAsia="en-GB" w:bidi="ar-SA"/>
      </w:rPr>
    </w:rPrDefault>
    <w:pPrDefault>
      <w:pPr>
        <w:autoSpaceDN w:val="0"/>
        <w:spacing w:after="160" w:line="254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pPr>
      <w:ind w:left="720"/>
    </w:pPr>
  </w:style>
  <w:style w:type="character" w:styleId="Hyperlink">
    <w:name w:val="Hyperlink"/>
    <w:basedOn w:val="DefaultParagraphFont"/>
    <w:rPr>
      <w:color w:val="0563C1"/>
      <w:u w:val="single"/>
    </w:rPr>
  </w:style>
  <w:style w:type="paragraph" w:styleId="NoSpacing">
    <w:name w:val="No Spacing"/>
    <w:pPr>
      <w:suppressAutoHyphens/>
      <w:spacing w:after="0"/>
    </w:pPr>
  </w:style>
  <w:style w:type="paragraph" w:styleId="Header">
    <w:name w:val="header"/>
    <w:basedOn w:val="Normal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ormaltextrun">
    <w:name w:val="normaltextrun"/>
    <w:basedOn w:val="DefaultParagraphFont"/>
    <w:rPr>
      <w:rFonts w:ascii="Calibri" w:eastAsia="Yu Mincho" w:hAnsi="Calibri" w:cs="Arial"/>
      <w:sz w:val="22"/>
      <w:szCs w:val="22"/>
    </w:rPr>
  </w:style>
  <w:style w:type="character" w:styleId="UnresolvedMention">
    <w:name w:val="Unresolved Mention"/>
    <w:basedOn w:val="DefaultParagraphFont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susu.org/groups/admin/howto/protectionaccident" TargetMode="External"/><Relationship Id="rId18" Type="http://schemas.openxmlformats.org/officeDocument/2006/relationships/hyperlink" Target="https://www.susu.org/downloads/SUSU-Expect-Respect-Policy.pdf" TargetMode="External"/><Relationship Id="rId26" Type="http://schemas.openxmlformats.org/officeDocument/2006/relationships/hyperlink" Target="https://www.susu.org/downloads/SUSU-Expect-Respect-Policy.pdf" TargetMode="External"/><Relationship Id="rId39" Type="http://schemas.openxmlformats.org/officeDocument/2006/relationships/hyperlink" Target="https://sotonac.sharepoint.com/teams/SUSU-groups/SitePages/Reporting-Procedures-(incidents-and-concerns).aspx?web=1" TargetMode="External"/><Relationship Id="rId21" Type="http://schemas.openxmlformats.org/officeDocument/2006/relationships/hyperlink" Target="https://sotonac.sharepoint.com/teams/SUSU-groups/SitePages/Reporting-Procedures-(incidents-and-concerns).aspx?web=1" TargetMode="External"/><Relationship Id="rId34" Type="http://schemas.openxmlformats.org/officeDocument/2006/relationships/hyperlink" Target="https://www.susu.org/groups/admin/howto/protectionaccident" TargetMode="External"/><Relationship Id="rId42" Type="http://schemas.openxmlformats.org/officeDocument/2006/relationships/hyperlink" Target="https://www.susu.org/groups/admin/howto/protectionaccident" TargetMode="External"/><Relationship Id="rId47" Type="http://schemas.openxmlformats.org/officeDocument/2006/relationships/image" Target="media/image2.png"/><Relationship Id="rId50" Type="http://schemas.openxmlformats.org/officeDocument/2006/relationships/footer" Target="footer1.xml"/><Relationship Id="rId7" Type="http://schemas.openxmlformats.org/officeDocument/2006/relationships/hyperlink" Target="https://sotonac.sharepoint.com/teams/SUSU-groups/SitePages/Reporting-Procedures-(incidents-and-concerns).aspx?web=1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susu.org/groups/admin/howto/protectionaccident" TargetMode="External"/><Relationship Id="rId29" Type="http://schemas.openxmlformats.org/officeDocument/2006/relationships/hyperlink" Target="https://sotonac.sharepoint.com/teams/SUSU-groups/SitePages/Reporting-Procedures-(incidents-and-concerns).aspx?web=1" TargetMode="External"/><Relationship Id="rId11" Type="http://schemas.openxmlformats.org/officeDocument/2006/relationships/hyperlink" Target="https://sotonac.sharepoint.com/teams/SUSU-groups/SitePages/Reporting-Procedures-(incidents-and-concerns).aspx?web=1" TargetMode="External"/><Relationship Id="rId24" Type="http://schemas.openxmlformats.org/officeDocument/2006/relationships/hyperlink" Target="mailto:studenthub@soton.ac.uk" TargetMode="External"/><Relationship Id="rId32" Type="http://schemas.openxmlformats.org/officeDocument/2006/relationships/hyperlink" Target="mailto:unisecurity@soton.ac.uk" TargetMode="External"/><Relationship Id="rId37" Type="http://schemas.openxmlformats.org/officeDocument/2006/relationships/hyperlink" Target="mailto:unisecurity@soton.ac.uk" TargetMode="External"/><Relationship Id="rId40" Type="http://schemas.openxmlformats.org/officeDocument/2006/relationships/hyperlink" Target="https://sotonac.sharepoint.com/teams/SUSU-groups/SitePages/Inviting-External-Speakers.aspx?web=1" TargetMode="External"/><Relationship Id="rId45" Type="http://schemas.openxmlformats.org/officeDocument/2006/relationships/hyperlink" Target="https://www.accessable.co.uk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susu.org/groups/admin/howto/protectionaccident" TargetMode="External"/><Relationship Id="rId23" Type="http://schemas.openxmlformats.org/officeDocument/2006/relationships/hyperlink" Target="https://sotonac.sharepoint.com/teams/SUSU-groups/SitePages/Reporting-Procedures-(incidents-and-concerns).aspx?web=1" TargetMode="External"/><Relationship Id="rId28" Type="http://schemas.openxmlformats.org/officeDocument/2006/relationships/hyperlink" Target="https://sotonac.sharepoint.com/teams/SUSU-groups/SitePages/Reporting-Procedures-(incidents-and-concerns).aspx?web=1" TargetMode="External"/><Relationship Id="rId36" Type="http://schemas.openxmlformats.org/officeDocument/2006/relationships/hyperlink" Target="https://sotonac.sharepoint.com/teams/SUSU-groups/SitePages/Reporting-Procedures-(incidents-and-concerns).aspx?web=1" TargetMode="External"/><Relationship Id="rId49" Type="http://schemas.openxmlformats.org/officeDocument/2006/relationships/header" Target="header1.xml"/><Relationship Id="rId10" Type="http://schemas.openxmlformats.org/officeDocument/2006/relationships/hyperlink" Target="https://www.accessable.co.uk/" TargetMode="External"/><Relationship Id="rId19" Type="http://schemas.openxmlformats.org/officeDocument/2006/relationships/hyperlink" Target="https://www.susu.org/downloads/SUSU-Expect-Respect-Policy.pdf" TargetMode="External"/><Relationship Id="rId31" Type="http://schemas.openxmlformats.org/officeDocument/2006/relationships/hyperlink" Target="https://sotonac.sharepoint.com/teams/SUSU-groups/SitePages/Food-Provision.aspx?web=1" TargetMode="External"/><Relationship Id="rId44" Type="http://schemas.openxmlformats.org/officeDocument/2006/relationships/hyperlink" Target="https://www.accessable.co.uk/" TargetMode="External"/><Relationship Id="rId52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sotonac.sharepoint.com/teams/SUSU-groups/SitePages/Reporting-Procedures-(incidents-and-concerns).aspx?web=1" TargetMode="External"/><Relationship Id="rId14" Type="http://schemas.openxmlformats.org/officeDocument/2006/relationships/hyperlink" Target="https://www.susu.org/groups/admin/howto/protectionaccident" TargetMode="External"/><Relationship Id="rId22" Type="http://schemas.openxmlformats.org/officeDocument/2006/relationships/hyperlink" Target="https://sotonac.sharepoint.com/teams/SUSU-groups/SitePages/Reporting-Procedures-(incidents-and-concerns).aspx?web=1" TargetMode="External"/><Relationship Id="rId27" Type="http://schemas.openxmlformats.org/officeDocument/2006/relationships/hyperlink" Target="https://sotonac.sharepoint.com/teams/SUSU-groups/SitePages/Reporting-Procedures-(incidents-and-concerns).aspx?web=1" TargetMode="External"/><Relationship Id="rId30" Type="http://schemas.openxmlformats.org/officeDocument/2006/relationships/hyperlink" Target="https://sotonac.sharepoint.com/teams/SUSU-groups/SitePages/Reporting-Procedures-(incidents-and-concerns).aspx?web=1" TargetMode="External"/><Relationship Id="rId35" Type="http://schemas.openxmlformats.org/officeDocument/2006/relationships/hyperlink" Target="https://www.susu.org/downloads/SUSU-Expect-Respect-Policy.pdf" TargetMode="External"/><Relationship Id="rId43" Type="http://schemas.openxmlformats.org/officeDocument/2006/relationships/hyperlink" Target="https://www.susu.org/groups/admin/howto/protectionaccident" TargetMode="External"/><Relationship Id="rId48" Type="http://schemas.openxmlformats.org/officeDocument/2006/relationships/image" Target="media/image3.png"/><Relationship Id="rId8" Type="http://schemas.openxmlformats.org/officeDocument/2006/relationships/hyperlink" Target="https://sotonac.sharepoint.com/teams/SUSU-groups/SitePages/Reporting-Procedures-(incidents-and-concerns).aspx?web=1" TargetMode="External"/><Relationship Id="rId51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yperlink" Target="https://sotonac.sharepoint.com/teams/SUSU-groups/SitePages/Reporting-Procedures-(incidents-and-concerns).aspx?web=1" TargetMode="External"/><Relationship Id="rId17" Type="http://schemas.openxmlformats.org/officeDocument/2006/relationships/hyperlink" Target="https://sotonac.sharepoint.com/teams/SUSU-groups/SitePages/Reporting-Procedures-(incidents-and-concerns).aspx?web=1" TargetMode="External"/><Relationship Id="rId25" Type="http://schemas.openxmlformats.org/officeDocument/2006/relationships/hyperlink" Target="https://sotonac.sharepoint.com/teams/SUSU-groups/SitePages/Reporting-Procedures-(incidents-and-concerns).aspx?web=1" TargetMode="External"/><Relationship Id="rId33" Type="http://schemas.openxmlformats.org/officeDocument/2006/relationships/hyperlink" Target="https://sotonac.sharepoint.com/teams/SUSU-groups/SitePages/Reporting-Procedures-(incidents-and-concerns).aspx?web=1" TargetMode="External"/><Relationship Id="rId38" Type="http://schemas.openxmlformats.org/officeDocument/2006/relationships/hyperlink" Target="https://sotonac.sharepoint.com/teams/SUSU-groups/SitePages/Reporting-Procedures-(incidents-and-concerns).aspx?web=1" TargetMode="External"/><Relationship Id="rId46" Type="http://schemas.openxmlformats.org/officeDocument/2006/relationships/image" Target="media/image1.png"/><Relationship Id="rId20" Type="http://schemas.openxmlformats.org/officeDocument/2006/relationships/hyperlink" Target="https://sotonac.sharepoint.com/teams/SUSU-groups/SitePages/Reporting-Procedures-(incidents-and-concerns).aspx?web=1" TargetMode="External"/><Relationship Id="rId41" Type="http://schemas.openxmlformats.org/officeDocument/2006/relationships/hyperlink" Target="mailto:studenthub@soton.ac.uk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abubakar_alyuma/Desktop/ISOC%20General%20Risk%20Assessment%202026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ISOC General Risk Assessment 2026.dotx</Template>
  <TotalTime>46</TotalTime>
  <Pages>58</Pages>
  <Words>8126</Words>
  <Characters>46319</Characters>
  <Application>Microsoft Office Word</Application>
  <DocSecurity>0</DocSecurity>
  <Lines>385</Lines>
  <Paragraphs>108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Abubakar ali Yusuf</dc:creator>
  <dc:description/>
  <cp:lastModifiedBy>Abubakar Yusuf (aay1c23)</cp:lastModifiedBy>
  <cp:revision>6</cp:revision>
  <dcterms:created xsi:type="dcterms:W3CDTF">2026-09-02T20:11:00Z</dcterms:created>
  <dcterms:modified xsi:type="dcterms:W3CDTF">2026-09-05T15:35:00Z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0x0101000E4BFC4D046BDC4B8AAF11877DE036BE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</Properties>
</file>